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ACC6F" w14:textId="6F900127" w:rsidR="00404400" w:rsidRPr="00B66A62" w:rsidRDefault="008D2AB8" w:rsidP="00475D3D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404400" w:rsidRPr="00B66A62">
        <w:rPr>
          <w:rFonts w:ascii="Times New Roman" w:hAnsi="Times New Roman"/>
          <w:sz w:val="22"/>
          <w:szCs w:val="22"/>
        </w:rPr>
        <w:t>Załącznik nr 1</w:t>
      </w:r>
    </w:p>
    <w:p w14:paraId="3945128C" w14:textId="26F3BB94" w:rsid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14:paraId="6F6FDE07" w14:textId="77777777" w:rsidR="00475D3D" w:rsidRPr="00475D3D" w:rsidRDefault="00475D3D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9E54EF7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5D1325DB" w14:textId="1D07EAE5" w:rsidR="00404400" w:rsidRPr="00404400" w:rsidRDefault="00404400" w:rsidP="0040440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42A03161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16932285" w14:textId="63849F92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259FF859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0507325F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0024174B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039E553E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6C38D974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5BFB2C9D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DEB6544" w14:textId="77777777" w:rsidR="00404400" w:rsidRPr="00B66A62" w:rsidRDefault="00404400" w:rsidP="00404400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14:paraId="5A98C09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14:paraId="31202C81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14:paraId="3A5822B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14:paraId="62377AE6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Al. Mickiewicza 30 </w:t>
      </w:r>
    </w:p>
    <w:p w14:paraId="0572B5E8" w14:textId="2C99BAD2" w:rsidR="00404400" w:rsidRDefault="00404400" w:rsidP="00404400">
      <w:pPr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30-059 Kraków,  </w:t>
      </w:r>
    </w:p>
    <w:p w14:paraId="06C3932C" w14:textId="77CD64E9" w:rsidR="00404400" w:rsidRDefault="00404400" w:rsidP="00404400">
      <w:pPr>
        <w:jc w:val="both"/>
        <w:rPr>
          <w:sz w:val="22"/>
          <w:szCs w:val="22"/>
        </w:rPr>
      </w:pPr>
      <w:r w:rsidRPr="0055729C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8A28B5" w:rsidRPr="0055729C">
        <w:rPr>
          <w:sz w:val="22"/>
          <w:szCs w:val="22"/>
        </w:rPr>
        <w:t>:</w:t>
      </w:r>
      <w:r w:rsidRPr="0055729C">
        <w:rPr>
          <w:b/>
          <w:bCs/>
          <w:sz w:val="22"/>
          <w:szCs w:val="22"/>
        </w:rPr>
        <w:t xml:space="preserve"> </w:t>
      </w:r>
      <w:bookmarkEnd w:id="0"/>
      <w:r w:rsidR="00BE127A" w:rsidRPr="00BE127A">
        <w:rPr>
          <w:b/>
          <w:sz w:val="22"/>
          <w:szCs w:val="22"/>
        </w:rPr>
        <w:t>Dostawa 285 szt. termopar pł</w:t>
      </w:r>
      <w:r w:rsidR="00BE127A">
        <w:rPr>
          <w:b/>
          <w:sz w:val="22"/>
          <w:szCs w:val="22"/>
        </w:rPr>
        <w:t>a</w:t>
      </w:r>
      <w:r w:rsidR="00BE127A" w:rsidRPr="00BE127A">
        <w:rPr>
          <w:b/>
          <w:sz w:val="22"/>
          <w:szCs w:val="22"/>
        </w:rPr>
        <w:t>szczowych typ K - KC-</w:t>
      </w:r>
      <w:proofErr w:type="spellStart"/>
      <w:r w:rsidR="00BE127A" w:rsidRPr="00BE127A">
        <w:rPr>
          <w:b/>
          <w:sz w:val="22"/>
          <w:szCs w:val="22"/>
        </w:rPr>
        <w:t>zp</w:t>
      </w:r>
      <w:proofErr w:type="spellEnd"/>
      <w:r w:rsidR="00BE127A" w:rsidRPr="00BE127A">
        <w:rPr>
          <w:b/>
          <w:sz w:val="22"/>
          <w:szCs w:val="22"/>
        </w:rPr>
        <w:t>. 272-490/22</w:t>
      </w:r>
      <w:r w:rsidR="003A24EB" w:rsidRPr="0055729C">
        <w:rPr>
          <w:b/>
          <w:bCs/>
          <w:sz w:val="22"/>
          <w:szCs w:val="22"/>
        </w:rPr>
        <w:t xml:space="preserve">, </w:t>
      </w:r>
      <w:r w:rsidRPr="0055729C">
        <w:rPr>
          <w:sz w:val="22"/>
          <w:szCs w:val="22"/>
        </w:rPr>
        <w:t>oferuję realizację przedmiotu zamówienia, zgodnie z zasadami określonymi w specyfikacji warunków zamówienia.</w:t>
      </w:r>
    </w:p>
    <w:p w14:paraId="63E3F804" w14:textId="77777777" w:rsidR="009C7573" w:rsidRDefault="009C7573" w:rsidP="00404400">
      <w:pPr>
        <w:jc w:val="both"/>
        <w:rPr>
          <w:sz w:val="22"/>
          <w:szCs w:val="22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276"/>
        <w:gridCol w:w="1219"/>
        <w:gridCol w:w="1332"/>
        <w:gridCol w:w="993"/>
        <w:gridCol w:w="691"/>
        <w:gridCol w:w="2001"/>
      </w:tblGrid>
      <w:tr w:rsidR="008C5F63" w:rsidRPr="00BE127A" w14:paraId="2E615D7B" w14:textId="77777777" w:rsidTr="00BE2B2B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18C5395" w14:textId="77777777" w:rsidR="008C5F63" w:rsidRPr="00BE127A" w:rsidRDefault="008C5F63" w:rsidP="00910B37">
            <w:pPr>
              <w:jc w:val="center"/>
              <w:rPr>
                <w:sz w:val="22"/>
                <w:szCs w:val="22"/>
              </w:rPr>
            </w:pPr>
            <w:r w:rsidRPr="00BE127A">
              <w:rPr>
                <w:sz w:val="22"/>
                <w:szCs w:val="22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F6F61A2" w14:textId="77777777" w:rsidR="008C5F63" w:rsidRPr="00BE127A" w:rsidRDefault="008C5F63" w:rsidP="00910B37">
            <w:pPr>
              <w:jc w:val="center"/>
              <w:rPr>
                <w:b/>
                <w:sz w:val="22"/>
                <w:szCs w:val="22"/>
              </w:rPr>
            </w:pPr>
            <w:r w:rsidRPr="00BE127A">
              <w:rPr>
                <w:b/>
                <w:sz w:val="22"/>
                <w:szCs w:val="22"/>
              </w:rPr>
              <w:t>Nazwa elementu</w:t>
            </w:r>
          </w:p>
          <w:p w14:paraId="2F0149E9" w14:textId="77777777" w:rsidR="008C5F63" w:rsidRPr="00BE127A" w:rsidRDefault="008C5F63" w:rsidP="00910B37">
            <w:pPr>
              <w:jc w:val="center"/>
              <w:rPr>
                <w:b/>
                <w:bCs/>
                <w:sz w:val="22"/>
                <w:szCs w:val="22"/>
              </w:rPr>
            </w:pPr>
            <w:r w:rsidRPr="00BE127A">
              <w:rPr>
                <w:b/>
                <w:sz w:val="22"/>
                <w:szCs w:val="22"/>
              </w:rPr>
              <w:t>(lub usługi)</w:t>
            </w:r>
          </w:p>
          <w:p w14:paraId="5F7D431D" w14:textId="77777777" w:rsidR="008C5F63" w:rsidRPr="00BE127A" w:rsidRDefault="008C5F63" w:rsidP="00910B3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38496B6" w14:textId="77777777" w:rsidR="008C5F63" w:rsidRPr="00BE127A" w:rsidRDefault="008C5F63" w:rsidP="00910B37">
            <w:pPr>
              <w:jc w:val="center"/>
              <w:rPr>
                <w:b/>
                <w:sz w:val="22"/>
                <w:szCs w:val="22"/>
              </w:rPr>
            </w:pPr>
            <w:r w:rsidRPr="00BE127A">
              <w:rPr>
                <w:b/>
                <w:sz w:val="22"/>
                <w:szCs w:val="22"/>
              </w:rPr>
              <w:t xml:space="preserve">Producent/model </w:t>
            </w:r>
          </w:p>
        </w:tc>
        <w:tc>
          <w:tcPr>
            <w:tcW w:w="121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096A286" w14:textId="77777777" w:rsidR="008C5F63" w:rsidRPr="00BE127A" w:rsidRDefault="008C5F63" w:rsidP="00910B37">
            <w:pPr>
              <w:jc w:val="center"/>
              <w:rPr>
                <w:b/>
                <w:bCs/>
                <w:sz w:val="22"/>
                <w:szCs w:val="22"/>
              </w:rPr>
            </w:pPr>
            <w:r w:rsidRPr="00BE127A">
              <w:rPr>
                <w:b/>
                <w:bCs/>
                <w:sz w:val="22"/>
                <w:szCs w:val="22"/>
              </w:rPr>
              <w:t>Ilość</w:t>
            </w:r>
          </w:p>
          <w:p w14:paraId="5DE5E9C9" w14:textId="77777777" w:rsidR="008C5F63" w:rsidRPr="00BE127A" w:rsidRDefault="008C5F63" w:rsidP="00910B37">
            <w:pPr>
              <w:jc w:val="center"/>
              <w:rPr>
                <w:b/>
                <w:bCs/>
                <w:sz w:val="22"/>
                <w:szCs w:val="22"/>
              </w:rPr>
            </w:pPr>
            <w:r w:rsidRPr="00BE127A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33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846AEA4" w14:textId="77777777" w:rsidR="008C5F63" w:rsidRPr="00BE127A" w:rsidRDefault="008C5F63" w:rsidP="00910B37">
            <w:pPr>
              <w:jc w:val="center"/>
              <w:rPr>
                <w:b/>
                <w:bCs/>
                <w:sz w:val="22"/>
                <w:szCs w:val="22"/>
              </w:rPr>
            </w:pPr>
            <w:r w:rsidRPr="00BE127A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BE127A">
              <w:rPr>
                <w:sz w:val="22"/>
                <w:szCs w:val="22"/>
              </w:rPr>
              <w:t>[PLN]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AA6B5A0" w14:textId="77777777" w:rsidR="008C5F63" w:rsidRPr="00BE127A" w:rsidRDefault="008C5F63" w:rsidP="00910B37">
            <w:pPr>
              <w:jc w:val="center"/>
              <w:rPr>
                <w:b/>
                <w:bCs/>
                <w:sz w:val="22"/>
                <w:szCs w:val="22"/>
              </w:rPr>
            </w:pPr>
            <w:r w:rsidRPr="00BE127A">
              <w:rPr>
                <w:b/>
                <w:bCs/>
                <w:sz w:val="22"/>
                <w:szCs w:val="22"/>
              </w:rPr>
              <w:t>Wartość netto</w:t>
            </w:r>
          </w:p>
          <w:p w14:paraId="5892921E" w14:textId="77777777" w:rsidR="008C5F63" w:rsidRPr="00BE127A" w:rsidRDefault="008C5F63" w:rsidP="00910B37">
            <w:pPr>
              <w:jc w:val="center"/>
              <w:rPr>
                <w:b/>
                <w:bCs/>
                <w:sz w:val="22"/>
                <w:szCs w:val="22"/>
              </w:rPr>
            </w:pPr>
            <w:r w:rsidRPr="00BE127A">
              <w:rPr>
                <w:sz w:val="22"/>
                <w:szCs w:val="22"/>
              </w:rPr>
              <w:t>[PLN]</w:t>
            </w: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9FC5E52" w14:textId="77777777" w:rsidR="008C5F63" w:rsidRPr="00BE127A" w:rsidRDefault="008C5F63" w:rsidP="00910B37">
            <w:pPr>
              <w:jc w:val="center"/>
              <w:rPr>
                <w:b/>
                <w:bCs/>
                <w:sz w:val="22"/>
                <w:szCs w:val="22"/>
              </w:rPr>
            </w:pPr>
            <w:r w:rsidRPr="00BE127A">
              <w:rPr>
                <w:b/>
                <w:bCs/>
                <w:sz w:val="22"/>
                <w:szCs w:val="22"/>
              </w:rPr>
              <w:t>VAT</w:t>
            </w:r>
          </w:p>
          <w:p w14:paraId="31BB25F7" w14:textId="77777777" w:rsidR="008C5F63" w:rsidRPr="00BE127A" w:rsidRDefault="008C5F63" w:rsidP="00910B37">
            <w:pPr>
              <w:jc w:val="center"/>
              <w:rPr>
                <w:sz w:val="22"/>
                <w:szCs w:val="22"/>
              </w:rPr>
            </w:pPr>
            <w:r w:rsidRPr="00BE127A">
              <w:rPr>
                <w:sz w:val="22"/>
                <w:szCs w:val="22"/>
              </w:rPr>
              <w:t>[%]</w:t>
            </w:r>
          </w:p>
          <w:p w14:paraId="73AC34B7" w14:textId="77777777" w:rsidR="008C5F63" w:rsidRPr="00BE127A" w:rsidRDefault="008C5F63" w:rsidP="00910B3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06F5554" w14:textId="77777777" w:rsidR="008C5F63" w:rsidRPr="00BE127A" w:rsidRDefault="008C5F63" w:rsidP="00910B37">
            <w:pPr>
              <w:jc w:val="center"/>
              <w:rPr>
                <w:b/>
                <w:bCs/>
                <w:sz w:val="22"/>
                <w:szCs w:val="22"/>
              </w:rPr>
            </w:pPr>
            <w:r w:rsidRPr="00BE127A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3A29534E" w14:textId="77777777" w:rsidR="008C5F63" w:rsidRPr="00BE127A" w:rsidRDefault="008C5F63" w:rsidP="00910B37">
            <w:pPr>
              <w:jc w:val="center"/>
              <w:rPr>
                <w:sz w:val="22"/>
                <w:szCs w:val="22"/>
              </w:rPr>
            </w:pPr>
            <w:r w:rsidRPr="00BE127A">
              <w:rPr>
                <w:sz w:val="22"/>
                <w:szCs w:val="22"/>
              </w:rPr>
              <w:t>[PLN]</w:t>
            </w:r>
          </w:p>
          <w:p w14:paraId="5E6D9E5E" w14:textId="77777777" w:rsidR="008C5F63" w:rsidRPr="00BE127A" w:rsidRDefault="008C5F63" w:rsidP="00910B37">
            <w:pPr>
              <w:jc w:val="center"/>
              <w:rPr>
                <w:b/>
                <w:bCs/>
                <w:sz w:val="22"/>
                <w:szCs w:val="22"/>
              </w:rPr>
            </w:pPr>
            <w:r w:rsidRPr="00BE127A">
              <w:rPr>
                <w:sz w:val="22"/>
                <w:szCs w:val="22"/>
              </w:rPr>
              <w:t xml:space="preserve"> (z doliczonym </w:t>
            </w:r>
            <w:r w:rsidRPr="00BE127A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8C5F63" w:rsidRPr="00BE127A" w14:paraId="252E68C1" w14:textId="77777777" w:rsidTr="00BE2B2B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84C0FA6" w14:textId="77777777" w:rsidR="008C5F63" w:rsidRPr="00BE127A" w:rsidRDefault="008C5F63" w:rsidP="00910B37">
            <w:pPr>
              <w:jc w:val="center"/>
              <w:rPr>
                <w:b/>
                <w:bCs/>
                <w:sz w:val="22"/>
                <w:szCs w:val="22"/>
              </w:rPr>
            </w:pPr>
            <w:r w:rsidRPr="00BE127A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9013696" w14:textId="77777777" w:rsidR="008C5F63" w:rsidRPr="00BE127A" w:rsidRDefault="008C5F63" w:rsidP="00910B37">
            <w:pPr>
              <w:jc w:val="center"/>
              <w:rPr>
                <w:b/>
                <w:bCs/>
                <w:sz w:val="22"/>
                <w:szCs w:val="22"/>
              </w:rPr>
            </w:pPr>
            <w:r w:rsidRPr="00BE127A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E97E5D1" w14:textId="77777777" w:rsidR="008C5F63" w:rsidRPr="00BE127A" w:rsidRDefault="008C5F63" w:rsidP="00910B37">
            <w:pPr>
              <w:jc w:val="center"/>
              <w:rPr>
                <w:b/>
                <w:bCs/>
                <w:sz w:val="22"/>
                <w:szCs w:val="22"/>
              </w:rPr>
            </w:pPr>
            <w:r w:rsidRPr="00BE127A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4586E26" w14:textId="77777777" w:rsidR="008C5F63" w:rsidRPr="00BE127A" w:rsidRDefault="008C5F63" w:rsidP="00910B37">
            <w:pPr>
              <w:jc w:val="center"/>
              <w:rPr>
                <w:b/>
                <w:bCs/>
                <w:sz w:val="22"/>
                <w:szCs w:val="22"/>
              </w:rPr>
            </w:pPr>
            <w:r w:rsidRPr="00BE127A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F867EDF" w14:textId="77777777" w:rsidR="008C5F63" w:rsidRPr="00BE127A" w:rsidRDefault="008C5F63" w:rsidP="00910B37">
            <w:pPr>
              <w:jc w:val="center"/>
              <w:rPr>
                <w:b/>
                <w:bCs/>
                <w:sz w:val="22"/>
                <w:szCs w:val="22"/>
              </w:rPr>
            </w:pPr>
            <w:r w:rsidRPr="00BE127A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5BE0D66" w14:textId="77777777" w:rsidR="008C5F63" w:rsidRPr="00BE127A" w:rsidRDefault="008C5F63" w:rsidP="00910B37">
            <w:pPr>
              <w:jc w:val="center"/>
              <w:rPr>
                <w:b/>
                <w:bCs/>
                <w:sz w:val="22"/>
                <w:szCs w:val="22"/>
              </w:rPr>
            </w:pPr>
            <w:r w:rsidRPr="00BE127A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714DA79" w14:textId="77777777" w:rsidR="008C5F63" w:rsidRPr="00BE127A" w:rsidRDefault="008C5F63" w:rsidP="00910B37">
            <w:pPr>
              <w:jc w:val="center"/>
              <w:rPr>
                <w:b/>
                <w:bCs/>
                <w:sz w:val="22"/>
                <w:szCs w:val="22"/>
              </w:rPr>
            </w:pPr>
            <w:r w:rsidRPr="00BE127A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60E1452" w14:textId="77777777" w:rsidR="008C5F63" w:rsidRPr="00BE127A" w:rsidRDefault="008C5F63" w:rsidP="00910B37">
            <w:pPr>
              <w:jc w:val="center"/>
              <w:rPr>
                <w:b/>
                <w:bCs/>
                <w:sz w:val="22"/>
                <w:szCs w:val="22"/>
              </w:rPr>
            </w:pPr>
            <w:r w:rsidRPr="00BE127A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8C5F63" w:rsidRPr="00BE127A" w14:paraId="720990E8" w14:textId="77777777" w:rsidTr="00BE2B2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0757B39" w14:textId="77777777" w:rsidR="008C5F63" w:rsidRPr="00BE127A" w:rsidRDefault="008C5F63" w:rsidP="00910B3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E127A">
              <w:rPr>
                <w:sz w:val="22"/>
                <w:szCs w:val="22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4FBA5" w14:textId="3F935DD6" w:rsidR="008C5F63" w:rsidRPr="00BE127A" w:rsidRDefault="008C5F63" w:rsidP="00910B37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6BCC9" w14:textId="77777777" w:rsidR="008C5F63" w:rsidRPr="00BE127A" w:rsidRDefault="008C5F63" w:rsidP="00910B37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12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55A23" w14:textId="48626B2A" w:rsidR="008C5F63" w:rsidRPr="00BE127A" w:rsidRDefault="00BE127A" w:rsidP="00910B37">
            <w:pPr>
              <w:jc w:val="center"/>
              <w:rPr>
                <w:sz w:val="22"/>
                <w:szCs w:val="22"/>
              </w:rPr>
            </w:pPr>
            <w:r w:rsidRPr="00BE127A">
              <w:rPr>
                <w:sz w:val="22"/>
                <w:szCs w:val="22"/>
              </w:rPr>
              <w:t>285</w:t>
            </w:r>
            <w:r w:rsidR="009C7573" w:rsidRPr="00BE127A">
              <w:rPr>
                <w:sz w:val="22"/>
                <w:szCs w:val="22"/>
              </w:rPr>
              <w:t xml:space="preserve"> s</w:t>
            </w:r>
            <w:r w:rsidR="008C5F63" w:rsidRPr="00BE127A">
              <w:rPr>
                <w:sz w:val="22"/>
                <w:szCs w:val="22"/>
              </w:rPr>
              <w:t>zt.</w:t>
            </w:r>
          </w:p>
        </w:tc>
        <w:tc>
          <w:tcPr>
            <w:tcW w:w="133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FD8F0" w14:textId="77777777" w:rsidR="008C5F63" w:rsidRPr="00BE127A" w:rsidRDefault="008C5F63" w:rsidP="00910B37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2626D" w14:textId="77777777" w:rsidR="008C5F63" w:rsidRPr="00BE127A" w:rsidRDefault="008C5F63" w:rsidP="00910B37">
            <w:pPr>
              <w:rPr>
                <w:sz w:val="22"/>
                <w:szCs w:val="22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F06D787" w14:textId="77777777" w:rsidR="008C5F63" w:rsidRPr="00BE127A" w:rsidRDefault="008C5F63" w:rsidP="00910B37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487070B" w14:textId="77777777" w:rsidR="008C5F63" w:rsidRPr="00BE127A" w:rsidRDefault="008C5F63" w:rsidP="00910B37">
            <w:pPr>
              <w:ind w:right="425"/>
              <w:rPr>
                <w:sz w:val="22"/>
                <w:szCs w:val="22"/>
              </w:rPr>
            </w:pPr>
          </w:p>
          <w:p w14:paraId="2B262942" w14:textId="77777777" w:rsidR="008C5F63" w:rsidRPr="00BE127A" w:rsidRDefault="008C5F63" w:rsidP="00910B37">
            <w:pPr>
              <w:ind w:right="425"/>
              <w:rPr>
                <w:sz w:val="22"/>
                <w:szCs w:val="22"/>
              </w:rPr>
            </w:pPr>
          </w:p>
        </w:tc>
      </w:tr>
      <w:tr w:rsidR="008C5F63" w:rsidRPr="00BE127A" w14:paraId="374EB395" w14:textId="77777777" w:rsidTr="0091593D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FE0FAEF" w14:textId="77777777" w:rsidR="008C5F63" w:rsidRPr="00BE127A" w:rsidRDefault="008C5F63" w:rsidP="00910B37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BE127A">
              <w:rPr>
                <w:b/>
                <w:bCs/>
                <w:sz w:val="22"/>
                <w:szCs w:val="22"/>
              </w:rPr>
              <w:t>RAZEM:</w:t>
            </w:r>
          </w:p>
          <w:p w14:paraId="65076D73" w14:textId="77777777" w:rsidR="008C5F63" w:rsidRPr="00BE127A" w:rsidRDefault="008C5F63" w:rsidP="00910B37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ED1AE" w14:textId="77777777" w:rsidR="008C5F63" w:rsidRPr="00BE127A" w:rsidRDefault="008C5F63" w:rsidP="00910B37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2BEF88D" w14:textId="77777777" w:rsidR="008C5F63" w:rsidRPr="00BE127A" w:rsidRDefault="008C5F63" w:rsidP="00910B37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351E1C2" w14:textId="77777777" w:rsidR="008C5F63" w:rsidRPr="00BE127A" w:rsidRDefault="008C5F63" w:rsidP="00910B37">
            <w:pPr>
              <w:ind w:right="425"/>
              <w:rPr>
                <w:sz w:val="22"/>
                <w:szCs w:val="22"/>
              </w:rPr>
            </w:pPr>
          </w:p>
        </w:tc>
      </w:tr>
      <w:tr w:rsidR="008C5F63" w:rsidRPr="00BE127A" w14:paraId="5D433651" w14:textId="77777777" w:rsidTr="0091593D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14C2861" w14:textId="77777777" w:rsidR="008C5F63" w:rsidRPr="00BE127A" w:rsidRDefault="008C5F63" w:rsidP="00910B37">
            <w:pPr>
              <w:rPr>
                <w:sz w:val="22"/>
                <w:szCs w:val="22"/>
              </w:rPr>
            </w:pPr>
            <w:r w:rsidRPr="00BE127A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41B5F57E" w14:textId="77777777" w:rsidR="008C5F63" w:rsidRPr="00BE127A" w:rsidRDefault="008C5F63" w:rsidP="00910B37">
            <w:pPr>
              <w:rPr>
                <w:sz w:val="22"/>
                <w:szCs w:val="22"/>
              </w:rPr>
            </w:pPr>
            <w:r w:rsidRPr="00BE127A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7BDF5" w14:textId="77777777" w:rsidR="008C5F63" w:rsidRPr="00BE127A" w:rsidRDefault="008C5F63" w:rsidP="00910B37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45F6261" w14:textId="77777777" w:rsidR="008C5F63" w:rsidRPr="00BE127A" w:rsidRDefault="008C5F63" w:rsidP="00910B37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A4DFF2D" w14:textId="77777777" w:rsidR="008C5F63" w:rsidRPr="00BE127A" w:rsidRDefault="008C5F63" w:rsidP="00910B37">
            <w:pPr>
              <w:ind w:right="425"/>
              <w:rPr>
                <w:sz w:val="22"/>
                <w:szCs w:val="22"/>
              </w:rPr>
            </w:pPr>
          </w:p>
        </w:tc>
      </w:tr>
    </w:tbl>
    <w:p w14:paraId="2DA22C5A" w14:textId="77777777" w:rsidR="008C5F63" w:rsidRPr="00BE127A" w:rsidRDefault="008C5F63" w:rsidP="00404400">
      <w:pPr>
        <w:jc w:val="both"/>
        <w:rPr>
          <w:sz w:val="22"/>
          <w:szCs w:val="22"/>
        </w:rPr>
      </w:pPr>
    </w:p>
    <w:p w14:paraId="32450C5E" w14:textId="77777777" w:rsidR="009C7573" w:rsidRDefault="009C7573" w:rsidP="0003101D">
      <w:pPr>
        <w:widowControl w:val="0"/>
        <w:ind w:right="1"/>
        <w:jc w:val="both"/>
        <w:rPr>
          <w:b/>
          <w:sz w:val="22"/>
          <w:szCs w:val="22"/>
        </w:rPr>
      </w:pPr>
    </w:p>
    <w:p w14:paraId="1B1C3FDA" w14:textId="77777777" w:rsidR="00DD31FC" w:rsidRDefault="00DD31FC" w:rsidP="00DD31FC">
      <w:pPr>
        <w:widowControl w:val="0"/>
        <w:ind w:right="1"/>
        <w:jc w:val="both"/>
        <w:rPr>
          <w:b/>
          <w:sz w:val="22"/>
          <w:szCs w:val="22"/>
        </w:rPr>
      </w:pPr>
    </w:p>
    <w:p w14:paraId="416F2F0B" w14:textId="5A20E26E" w:rsidR="00DD31FC" w:rsidRPr="00DD31FC" w:rsidRDefault="00DD31FC" w:rsidP="00DD31FC">
      <w:pPr>
        <w:widowControl w:val="0"/>
        <w:ind w:right="1"/>
        <w:jc w:val="both"/>
        <w:rPr>
          <w:b/>
          <w:sz w:val="22"/>
          <w:szCs w:val="22"/>
        </w:rPr>
      </w:pPr>
      <w:r w:rsidRPr="00DD31FC">
        <w:rPr>
          <w:b/>
          <w:sz w:val="22"/>
          <w:szCs w:val="22"/>
        </w:rPr>
        <w:t xml:space="preserve">Termin realizacji </w:t>
      </w:r>
      <w:r w:rsidR="00FD4273">
        <w:rPr>
          <w:b/>
          <w:sz w:val="22"/>
          <w:szCs w:val="22"/>
        </w:rPr>
        <w:t>zamówienia</w:t>
      </w:r>
      <w:r w:rsidRPr="00DD31FC">
        <w:rPr>
          <w:b/>
          <w:sz w:val="22"/>
          <w:szCs w:val="22"/>
        </w:rPr>
        <w:t xml:space="preserve">: </w:t>
      </w:r>
      <w:r w:rsidR="00FD4273" w:rsidRPr="00FD4273">
        <w:rPr>
          <w:bCs/>
          <w:sz w:val="22"/>
          <w:szCs w:val="22"/>
        </w:rPr>
        <w:t>…</w:t>
      </w:r>
      <w:r w:rsidR="0003676D">
        <w:rPr>
          <w:bCs/>
          <w:sz w:val="22"/>
          <w:szCs w:val="22"/>
        </w:rPr>
        <w:t>…………</w:t>
      </w:r>
      <w:r w:rsidR="00FD4273" w:rsidRPr="00FD4273">
        <w:rPr>
          <w:bCs/>
          <w:sz w:val="22"/>
          <w:szCs w:val="22"/>
        </w:rPr>
        <w:t>……</w:t>
      </w:r>
      <w:r w:rsidRPr="00DD31FC">
        <w:rPr>
          <w:b/>
          <w:sz w:val="22"/>
          <w:szCs w:val="22"/>
        </w:rPr>
        <w:t xml:space="preserve"> od daty podpisania umowy</w:t>
      </w:r>
      <w:r w:rsidR="00FD4273">
        <w:rPr>
          <w:sz w:val="22"/>
          <w:szCs w:val="22"/>
        </w:rPr>
        <w:t xml:space="preserve"> </w:t>
      </w:r>
      <w:r w:rsidR="0003101D" w:rsidRPr="00FD4273">
        <w:rPr>
          <w:sz w:val="22"/>
          <w:szCs w:val="22"/>
          <w:highlight w:val="yellow"/>
        </w:rPr>
        <w:t>(kryterium oceny ofert)</w:t>
      </w:r>
    </w:p>
    <w:p w14:paraId="5F42A73E" w14:textId="77777777" w:rsidR="00DD31FC" w:rsidRDefault="00DD31FC" w:rsidP="00DD31FC">
      <w:pPr>
        <w:widowControl w:val="0"/>
        <w:ind w:right="1"/>
        <w:jc w:val="both"/>
        <w:rPr>
          <w:b/>
          <w:sz w:val="22"/>
          <w:szCs w:val="22"/>
        </w:rPr>
      </w:pPr>
    </w:p>
    <w:p w14:paraId="18172154" w14:textId="60E8C82E" w:rsidR="00404400" w:rsidRPr="0055729C" w:rsidRDefault="00404400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55729C">
        <w:rPr>
          <w:b/>
          <w:sz w:val="22"/>
          <w:szCs w:val="22"/>
        </w:rPr>
        <w:t xml:space="preserve">Termin płatności: </w:t>
      </w:r>
      <w:r w:rsidRPr="0055729C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32E13E1" w14:textId="6334BAB6" w:rsidR="00404400" w:rsidRPr="00B66A62" w:rsidRDefault="00404400" w:rsidP="00404400">
      <w:pPr>
        <w:rPr>
          <w:b/>
          <w:sz w:val="22"/>
          <w:szCs w:val="20"/>
          <w:u w:val="single"/>
        </w:rPr>
      </w:pPr>
      <w:r w:rsidRPr="00B66A62">
        <w:rPr>
          <w:b/>
          <w:sz w:val="22"/>
          <w:szCs w:val="20"/>
          <w:u w:val="single"/>
        </w:rPr>
        <w:lastRenderedPageBreak/>
        <w:t>Jednocześnie oświadczamy, że:</w:t>
      </w:r>
    </w:p>
    <w:p w14:paraId="29BD9294" w14:textId="143C0260" w:rsidR="00404400" w:rsidRPr="00B66A62" w:rsidRDefault="00404400" w:rsidP="0040440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68AD0A8F" w14:textId="4C971A57" w:rsidR="00404400" w:rsidRDefault="00404400" w:rsidP="00B66A6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</w:t>
      </w:r>
      <w:r w:rsidR="005B6047" w:rsidRPr="00B66A62"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>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14:paraId="517B0523" w14:textId="79D9D080" w:rsidR="00404400" w:rsidRPr="00B66A62" w:rsidRDefault="00404400" w:rsidP="00B66A62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780ECD9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0B3892" w14:textId="50B6F34E" w:rsidR="00404400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F1FBDA7" w14:textId="6B44B18A" w:rsidR="00F40380" w:rsidRPr="00F40380" w:rsidRDefault="00404400" w:rsidP="00F40380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4400" w:rsidRPr="00B66A62" w14:paraId="6C14668E" w14:textId="77777777" w:rsidTr="004044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440A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F5A5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14:paraId="6FE895C0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5ECA6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404400" w:rsidRPr="00B66A62" w14:paraId="618F7CEF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560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97D2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07E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  <w:tr w:rsidR="00404400" w:rsidRPr="00B66A62" w14:paraId="6324140D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8C52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F3078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34F4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7A2233B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14:paraId="0D265955" w14:textId="77777777" w:rsidR="00404400" w:rsidRPr="00B66A62" w:rsidRDefault="00404400" w:rsidP="00404400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14:paraId="133DDCBC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4749DD61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</w:p>
    <w:p w14:paraId="77BEBE35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6B93EDA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14:paraId="2510861F" w14:textId="77777777" w:rsidR="00404400" w:rsidRPr="00B66A62" w:rsidRDefault="00404400" w:rsidP="00404400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05F60924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4AC94E31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27C99CC5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……………………………………………..……………………………………………</w:t>
      </w:r>
    </w:p>
    <w:p w14:paraId="7C900BC7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..........................................................................................................................................</w:t>
      </w:r>
    </w:p>
    <w:p w14:paraId="36EF1557" w14:textId="77777777" w:rsidR="00404400" w:rsidRPr="00B66A62" w:rsidRDefault="00404400" w:rsidP="00404400">
      <w:pPr>
        <w:jc w:val="both"/>
        <w:rPr>
          <w:sz w:val="22"/>
          <w:szCs w:val="20"/>
        </w:rPr>
      </w:pPr>
    </w:p>
    <w:p w14:paraId="0D128306" w14:textId="77777777" w:rsidR="00404400" w:rsidRPr="00B66A62" w:rsidRDefault="00404400" w:rsidP="00404400">
      <w:pPr>
        <w:jc w:val="right"/>
        <w:rPr>
          <w:sz w:val="22"/>
          <w:szCs w:val="20"/>
        </w:rPr>
      </w:pPr>
    </w:p>
    <w:p w14:paraId="1D926E91" w14:textId="06D7CEEE" w:rsidR="00FE545C" w:rsidRPr="0003676D" w:rsidRDefault="00404400" w:rsidP="0003676D">
      <w:pPr>
        <w:tabs>
          <w:tab w:val="left" w:pos="0"/>
        </w:tabs>
        <w:spacing w:line="264" w:lineRule="auto"/>
        <w:ind w:left="426" w:right="1"/>
        <w:contextualSpacing/>
        <w:jc w:val="center"/>
        <w:rPr>
          <w:sz w:val="20"/>
          <w:szCs w:val="20"/>
        </w:rPr>
      </w:pPr>
      <w:r w:rsidRPr="0003676D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>ą</w:t>
      </w:r>
      <w:r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 w języku polskim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>,</w:t>
      </w:r>
      <w:r w:rsidR="008C64CC"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 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składa się, pod rygorem nieważności, </w:t>
      </w:r>
      <w:r w:rsidR="0003676D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w postaci elektronicznej </w:t>
      </w:r>
      <w:r w:rsidR="00A54218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i </w:t>
      </w:r>
      <w:r w:rsidR="00A54218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opatruje </w:t>
      </w:r>
      <w:r w:rsidR="00A54218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podpis</w:t>
      </w:r>
      <w:r w:rsidR="00A54218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em</w:t>
      </w:r>
      <w:r w:rsidR="00A54218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 </w:t>
      </w:r>
      <w:r w:rsidR="0003676D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kwalifikowanym podpisem elektronicznym lub podpisem zaufanym lub podpisem osobistym</w:t>
      </w:r>
      <w:r w:rsidR="00177518" w:rsidRPr="0003676D">
        <w:rPr>
          <w:rFonts w:eastAsia="Calibri"/>
          <w:i/>
          <w:iCs/>
          <w:sz w:val="22"/>
          <w:szCs w:val="22"/>
          <w:highlight w:val="yellow"/>
          <w:lang w:eastAsia="zh-CN"/>
        </w:rPr>
        <w:t>.</w:t>
      </w:r>
    </w:p>
    <w:sectPr w:rsidR="00FE545C" w:rsidRPr="0003676D" w:rsidSect="00AD2AA0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D30B58" w14:textId="77777777" w:rsidR="004578E3" w:rsidRDefault="004578E3">
      <w:r>
        <w:separator/>
      </w:r>
    </w:p>
  </w:endnote>
  <w:endnote w:type="continuationSeparator" w:id="0">
    <w:p w14:paraId="3C351F26" w14:textId="77777777" w:rsidR="004578E3" w:rsidRDefault="004578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D3F1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195A2B" w14:textId="77777777" w:rsidR="004578E3" w:rsidRDefault="004578E3">
      <w:r>
        <w:separator/>
      </w:r>
    </w:p>
  </w:footnote>
  <w:footnote w:type="continuationSeparator" w:id="0">
    <w:p w14:paraId="11116AC4" w14:textId="77777777" w:rsidR="004578E3" w:rsidRDefault="004578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0063125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164385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95442689">
    <w:abstractNumId w:val="1"/>
  </w:num>
  <w:num w:numId="4" w16cid:durableId="1278753848">
    <w:abstractNumId w:val="3"/>
  </w:num>
  <w:num w:numId="5" w16cid:durableId="87446320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FB"/>
    <w:rsid w:val="00012286"/>
    <w:rsid w:val="0002352F"/>
    <w:rsid w:val="0003101D"/>
    <w:rsid w:val="0003676D"/>
    <w:rsid w:val="00071CCC"/>
    <w:rsid w:val="000B731D"/>
    <w:rsid w:val="000C4FB4"/>
    <w:rsid w:val="000D6134"/>
    <w:rsid w:val="000E09C7"/>
    <w:rsid w:val="000E4C66"/>
    <w:rsid w:val="000F6589"/>
    <w:rsid w:val="00106636"/>
    <w:rsid w:val="00116EC6"/>
    <w:rsid w:val="0012467A"/>
    <w:rsid w:val="00161CD6"/>
    <w:rsid w:val="00177518"/>
    <w:rsid w:val="001801DD"/>
    <w:rsid w:val="001B44E8"/>
    <w:rsid w:val="001D4612"/>
    <w:rsid w:val="0020013C"/>
    <w:rsid w:val="00207E98"/>
    <w:rsid w:val="002723B0"/>
    <w:rsid w:val="00276FDA"/>
    <w:rsid w:val="00287CEE"/>
    <w:rsid w:val="00290074"/>
    <w:rsid w:val="002A43EC"/>
    <w:rsid w:val="002C78CE"/>
    <w:rsid w:val="002E7627"/>
    <w:rsid w:val="00315A4A"/>
    <w:rsid w:val="00357602"/>
    <w:rsid w:val="003A24EB"/>
    <w:rsid w:val="003B702B"/>
    <w:rsid w:val="003C4E23"/>
    <w:rsid w:val="003F0883"/>
    <w:rsid w:val="00404400"/>
    <w:rsid w:val="0043780D"/>
    <w:rsid w:val="004578E3"/>
    <w:rsid w:val="00475D3D"/>
    <w:rsid w:val="004968B3"/>
    <w:rsid w:val="004B7300"/>
    <w:rsid w:val="004C6753"/>
    <w:rsid w:val="0055729C"/>
    <w:rsid w:val="00595C87"/>
    <w:rsid w:val="005A61A9"/>
    <w:rsid w:val="005B51B0"/>
    <w:rsid w:val="005B6047"/>
    <w:rsid w:val="005D2C65"/>
    <w:rsid w:val="005E6D94"/>
    <w:rsid w:val="005F310C"/>
    <w:rsid w:val="00610900"/>
    <w:rsid w:val="0063384F"/>
    <w:rsid w:val="00643C6F"/>
    <w:rsid w:val="00646202"/>
    <w:rsid w:val="0065290F"/>
    <w:rsid w:val="006815F6"/>
    <w:rsid w:val="006A20EA"/>
    <w:rsid w:val="007748F0"/>
    <w:rsid w:val="007A34E8"/>
    <w:rsid w:val="007A3612"/>
    <w:rsid w:val="007A4321"/>
    <w:rsid w:val="008250A1"/>
    <w:rsid w:val="00833933"/>
    <w:rsid w:val="00853083"/>
    <w:rsid w:val="008A28B5"/>
    <w:rsid w:val="008B2F0C"/>
    <w:rsid w:val="008B4928"/>
    <w:rsid w:val="008C5F63"/>
    <w:rsid w:val="008C64CC"/>
    <w:rsid w:val="008D2AB8"/>
    <w:rsid w:val="008D5F66"/>
    <w:rsid w:val="008E1B08"/>
    <w:rsid w:val="008F1C66"/>
    <w:rsid w:val="0091593D"/>
    <w:rsid w:val="00923303"/>
    <w:rsid w:val="00931B3D"/>
    <w:rsid w:val="00932889"/>
    <w:rsid w:val="00941298"/>
    <w:rsid w:val="00970FE4"/>
    <w:rsid w:val="00993D96"/>
    <w:rsid w:val="009C66FB"/>
    <w:rsid w:val="009C7573"/>
    <w:rsid w:val="009F7580"/>
    <w:rsid w:val="00A0022B"/>
    <w:rsid w:val="00A346FE"/>
    <w:rsid w:val="00A47B4D"/>
    <w:rsid w:val="00A54218"/>
    <w:rsid w:val="00A55979"/>
    <w:rsid w:val="00A83018"/>
    <w:rsid w:val="00A83A63"/>
    <w:rsid w:val="00A94EF5"/>
    <w:rsid w:val="00AD2AA0"/>
    <w:rsid w:val="00AF6707"/>
    <w:rsid w:val="00B121A4"/>
    <w:rsid w:val="00B20410"/>
    <w:rsid w:val="00B2596E"/>
    <w:rsid w:val="00B66A62"/>
    <w:rsid w:val="00B774DC"/>
    <w:rsid w:val="00B87FF0"/>
    <w:rsid w:val="00BE127A"/>
    <w:rsid w:val="00BE2B2B"/>
    <w:rsid w:val="00C2312E"/>
    <w:rsid w:val="00C706E6"/>
    <w:rsid w:val="00C969A6"/>
    <w:rsid w:val="00CA7D36"/>
    <w:rsid w:val="00CB361B"/>
    <w:rsid w:val="00CD5D8D"/>
    <w:rsid w:val="00CD6F9D"/>
    <w:rsid w:val="00D137C9"/>
    <w:rsid w:val="00D24208"/>
    <w:rsid w:val="00D60C38"/>
    <w:rsid w:val="00D611FE"/>
    <w:rsid w:val="00D63B96"/>
    <w:rsid w:val="00D66893"/>
    <w:rsid w:val="00D90ACB"/>
    <w:rsid w:val="00DB468F"/>
    <w:rsid w:val="00DC1500"/>
    <w:rsid w:val="00DD31FC"/>
    <w:rsid w:val="00E44371"/>
    <w:rsid w:val="00E46350"/>
    <w:rsid w:val="00E6277C"/>
    <w:rsid w:val="00E949B0"/>
    <w:rsid w:val="00F00591"/>
    <w:rsid w:val="00F25375"/>
    <w:rsid w:val="00F40380"/>
    <w:rsid w:val="00F420D1"/>
    <w:rsid w:val="00F51688"/>
    <w:rsid w:val="00F53146"/>
    <w:rsid w:val="00F91018"/>
    <w:rsid w:val="00FA0F30"/>
    <w:rsid w:val="00FA51A4"/>
    <w:rsid w:val="00FD4273"/>
    <w:rsid w:val="00FE545C"/>
    <w:rsid w:val="00FF4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2836B"/>
  <w15:chartTrackingRefBased/>
  <w15:docId w15:val="{B4F12386-B593-4625-9FCF-0E4BE861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932889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932889"/>
    <w:pPr>
      <w:ind w:left="720"/>
      <w:contextualSpacing/>
    </w:pPr>
  </w:style>
  <w:style w:type="table" w:styleId="Tabela-Siatka">
    <w:name w:val="Table Grid"/>
    <w:basedOn w:val="Standardowy"/>
    <w:uiPriority w:val="39"/>
    <w:rsid w:val="003C4E23"/>
    <w:rPr>
      <w:rFonts w:ascii="Calibri" w:eastAsia="Calibri" w:hAnsi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5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2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78D73-CA35-4ADC-A101-FE035ACF3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483</Words>
  <Characters>3903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Anna Zarzycka</cp:lastModifiedBy>
  <cp:revision>2</cp:revision>
  <cp:lastPrinted>2022-08-01T11:09:00Z</cp:lastPrinted>
  <dcterms:created xsi:type="dcterms:W3CDTF">2022-08-01T11:09:00Z</dcterms:created>
  <dcterms:modified xsi:type="dcterms:W3CDTF">2022-08-01T11:09:00Z</dcterms:modified>
</cp:coreProperties>
</file>