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58D3B53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E31C1">
        <w:rPr>
          <w:b/>
        </w:rPr>
        <w:t xml:space="preserve">Organizacja  i przeprowadzenie studiów podyplomowych </w:t>
      </w:r>
      <w:proofErr w:type="spellStart"/>
      <w:r w:rsidR="006E31C1">
        <w:rPr>
          <w:b/>
        </w:rPr>
        <w:t>Executive</w:t>
      </w:r>
      <w:proofErr w:type="spellEnd"/>
      <w:r w:rsidR="006E31C1">
        <w:rPr>
          <w:b/>
        </w:rPr>
        <w:t xml:space="preserve"> MBA Master of Business Administration - KC-zp.272-</w:t>
      </w:r>
      <w:r w:rsidR="009B1B3B">
        <w:rPr>
          <w:b/>
        </w:rPr>
        <w:t>44</w:t>
      </w:r>
      <w:bookmarkStart w:id="0" w:name="_GoBack"/>
      <w:bookmarkEnd w:id="0"/>
      <w:r w:rsidR="004530A7">
        <w:rPr>
          <w:b/>
        </w:rPr>
        <w:t>8</w:t>
      </w:r>
      <w:r w:rsidR="006E31C1">
        <w:rPr>
          <w:b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19FE1" w14:textId="77777777" w:rsidR="0029296A" w:rsidRDefault="0029296A" w:rsidP="0038231F">
      <w:pPr>
        <w:spacing w:after="0" w:line="240" w:lineRule="auto"/>
      </w:pPr>
      <w:r>
        <w:separator/>
      </w:r>
    </w:p>
  </w:endnote>
  <w:endnote w:type="continuationSeparator" w:id="0">
    <w:p w14:paraId="437B4E9E" w14:textId="77777777" w:rsidR="0029296A" w:rsidRDefault="00292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30F31" w14:textId="77777777" w:rsidR="0095616C" w:rsidRDefault="00956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239F09A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85D62" w14:textId="77777777" w:rsidR="0095616C" w:rsidRDefault="00956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555AD" w14:textId="77777777" w:rsidR="0029296A" w:rsidRDefault="0029296A" w:rsidP="0038231F">
      <w:pPr>
        <w:spacing w:after="0" w:line="240" w:lineRule="auto"/>
      </w:pPr>
      <w:r>
        <w:separator/>
      </w:r>
    </w:p>
  </w:footnote>
  <w:footnote w:type="continuationSeparator" w:id="0">
    <w:p w14:paraId="5A3F856B" w14:textId="77777777" w:rsidR="0029296A" w:rsidRDefault="002929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8F5DE" w14:textId="77777777" w:rsidR="0095616C" w:rsidRDefault="00956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3544C788" w:rsidR="00AE51E4" w:rsidRPr="003D6231" w:rsidRDefault="0095616C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2AA78606" wp14:editId="7B57B456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69E18" w14:textId="77777777" w:rsidR="0095616C" w:rsidRDefault="00956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9296A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30A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E31C1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16C"/>
    <w:rsid w:val="00956C26"/>
    <w:rsid w:val="00960337"/>
    <w:rsid w:val="00975019"/>
    <w:rsid w:val="00975C49"/>
    <w:rsid w:val="00997D0F"/>
    <w:rsid w:val="009B1B3B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E551-787F-4555-9DA6-A3838A7B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DZP</cp:lastModifiedBy>
  <cp:revision>3</cp:revision>
  <cp:lastPrinted>2022-04-13T12:41:00Z</cp:lastPrinted>
  <dcterms:created xsi:type="dcterms:W3CDTF">2022-04-13T12:41:00Z</dcterms:created>
  <dcterms:modified xsi:type="dcterms:W3CDTF">2022-07-14T18:50:00Z</dcterms:modified>
</cp:coreProperties>
</file>