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9466E" w14:textId="77777777" w:rsidR="00694944" w:rsidRDefault="00694944" w:rsidP="00694944">
      <w:pPr>
        <w:rPr>
          <w:b/>
          <w:sz w:val="22"/>
          <w:szCs w:val="22"/>
        </w:rPr>
      </w:pPr>
      <w:r>
        <w:rPr>
          <w:b/>
        </w:rPr>
        <w:t>„WZÓR”</w:t>
      </w:r>
    </w:p>
    <w:p w14:paraId="4AE51EC3" w14:textId="77777777" w:rsidR="00694944" w:rsidRPr="00B43BB1" w:rsidRDefault="00694944" w:rsidP="00B43BB1">
      <w:pPr>
        <w:tabs>
          <w:tab w:val="left" w:pos="0"/>
        </w:tabs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 w:rsidRPr="00B43BB1">
        <w:rPr>
          <w:rFonts w:eastAsia="Calibri"/>
          <w:b/>
          <w:color w:val="000000"/>
          <w:sz w:val="22"/>
          <w:szCs w:val="22"/>
          <w:lang w:eastAsia="en-US"/>
        </w:rPr>
        <w:t>WYKAZ  ZREALIZOWANYCH USŁUG</w:t>
      </w:r>
    </w:p>
    <w:p w14:paraId="52D9E8DE" w14:textId="77777777" w:rsidR="00694944" w:rsidRPr="00B43BB1" w:rsidRDefault="00694944" w:rsidP="00B43BB1">
      <w:pPr>
        <w:tabs>
          <w:tab w:val="right" w:pos="9000"/>
        </w:tabs>
        <w:rPr>
          <w:sz w:val="22"/>
          <w:szCs w:val="22"/>
        </w:rPr>
      </w:pPr>
      <w:r w:rsidRPr="00B43BB1">
        <w:rPr>
          <w:sz w:val="22"/>
          <w:szCs w:val="22"/>
        </w:rPr>
        <w:t>NAZWA WYKONAWCY: …………………………………………………….</w:t>
      </w:r>
    </w:p>
    <w:p w14:paraId="0CC7782D" w14:textId="77777777" w:rsidR="00694944" w:rsidRPr="00B43BB1" w:rsidRDefault="00694944" w:rsidP="00B43BB1">
      <w:pPr>
        <w:tabs>
          <w:tab w:val="right" w:pos="9000"/>
        </w:tabs>
        <w:rPr>
          <w:sz w:val="22"/>
          <w:szCs w:val="22"/>
        </w:rPr>
      </w:pPr>
      <w:r w:rsidRPr="00B43BB1">
        <w:rPr>
          <w:sz w:val="22"/>
          <w:szCs w:val="22"/>
        </w:rPr>
        <w:t xml:space="preserve">ADRES:…………………………………………………………………………. </w:t>
      </w:r>
    </w:p>
    <w:p w14:paraId="5B59FC8F" w14:textId="7A3D958F" w:rsidR="00694944" w:rsidRDefault="00694944" w:rsidP="00B43BB1">
      <w:pPr>
        <w:tabs>
          <w:tab w:val="left" w:pos="0"/>
        </w:tabs>
        <w:jc w:val="both"/>
        <w:rPr>
          <w:b/>
          <w:bCs/>
          <w:sz w:val="22"/>
          <w:szCs w:val="22"/>
        </w:rPr>
      </w:pPr>
      <w:r w:rsidRPr="00B43BB1">
        <w:rPr>
          <w:color w:val="000000"/>
          <w:sz w:val="22"/>
          <w:szCs w:val="22"/>
        </w:rPr>
        <w:t xml:space="preserve">Dotyczy: </w:t>
      </w:r>
      <w:r w:rsidR="00D02EF3" w:rsidRPr="00D02EF3">
        <w:rPr>
          <w:b/>
          <w:bCs/>
          <w:sz w:val="22"/>
          <w:szCs w:val="22"/>
        </w:rPr>
        <w:t xml:space="preserve">Organizacja  i przeprowadzenie Studiów podyplomowych </w:t>
      </w:r>
      <w:proofErr w:type="spellStart"/>
      <w:r w:rsidR="00D02EF3" w:rsidRPr="00D02EF3">
        <w:rPr>
          <w:b/>
          <w:bCs/>
          <w:sz w:val="22"/>
          <w:szCs w:val="22"/>
        </w:rPr>
        <w:t>Executive</w:t>
      </w:r>
      <w:proofErr w:type="spellEnd"/>
      <w:r w:rsidR="00D02EF3" w:rsidRPr="00D02EF3">
        <w:rPr>
          <w:b/>
          <w:bCs/>
          <w:sz w:val="22"/>
          <w:szCs w:val="22"/>
        </w:rPr>
        <w:t xml:space="preserve"> MBA Master of Business Administration - KC-zp.272-</w:t>
      </w:r>
      <w:r w:rsidR="007A6FCE">
        <w:rPr>
          <w:b/>
          <w:bCs/>
          <w:sz w:val="22"/>
          <w:szCs w:val="22"/>
        </w:rPr>
        <w:t>448</w:t>
      </w:r>
      <w:r w:rsidR="00D02EF3" w:rsidRPr="00D02EF3">
        <w:rPr>
          <w:b/>
          <w:bCs/>
          <w:sz w:val="22"/>
          <w:szCs w:val="22"/>
        </w:rPr>
        <w:t>/22</w:t>
      </w:r>
    </w:p>
    <w:p w14:paraId="2F7BD988" w14:textId="77777777" w:rsidR="00D02EF3" w:rsidRPr="00B43BB1" w:rsidRDefault="00D02EF3" w:rsidP="00B43BB1">
      <w:pPr>
        <w:tabs>
          <w:tab w:val="left" w:pos="0"/>
        </w:tabs>
        <w:jc w:val="both"/>
        <w:rPr>
          <w:b/>
          <w:iCs/>
          <w:color w:val="000000"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"/>
        <w:gridCol w:w="2545"/>
        <w:gridCol w:w="1118"/>
        <w:gridCol w:w="1688"/>
        <w:gridCol w:w="1756"/>
      </w:tblGrid>
      <w:tr w:rsidR="005D2647" w:rsidRPr="00FB7DDE" w14:paraId="791517E8" w14:textId="77777777" w:rsidTr="00D02EF3">
        <w:trPr>
          <w:cantSplit/>
          <w:trHeight w:val="790"/>
        </w:trPr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AEC37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r w:rsidRPr="00D84D62">
              <w:rPr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4D3E5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Przedmiot usługi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1D0D5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F9283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Czas trwania usługi</w:t>
            </w:r>
          </w:p>
        </w:tc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48953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rFonts w:eastAsia="Calibri"/>
                <w:b/>
                <w:sz w:val="18"/>
                <w:szCs w:val="18"/>
                <w:lang w:eastAsia="en-US"/>
              </w:rPr>
              <w:t>Odbiorca usługi (nazwa, adres)</w:t>
            </w:r>
          </w:p>
        </w:tc>
      </w:tr>
      <w:tr w:rsidR="005D2647" w:rsidRPr="00FB7DDE" w14:paraId="1823EF4F" w14:textId="77777777" w:rsidTr="00D02EF3">
        <w:trPr>
          <w:cantSplit/>
          <w:trHeight w:hRule="exact" w:val="284"/>
        </w:trPr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308B5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1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1D11B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2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FF257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3</w:t>
            </w: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876F6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5</w:t>
            </w:r>
          </w:p>
        </w:tc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88E9D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6</w:t>
            </w:r>
          </w:p>
        </w:tc>
      </w:tr>
      <w:tr w:rsidR="005D2647" w:rsidRPr="002444FA" w14:paraId="2B18E676" w14:textId="77777777" w:rsidTr="00D02EF3">
        <w:trPr>
          <w:cantSplit/>
          <w:trHeight w:val="922"/>
        </w:trPr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06E1C" w14:textId="0F8DFB71" w:rsidR="005D2647" w:rsidRPr="002444FA" w:rsidRDefault="005D2647" w:rsidP="00D10870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6F8B2" w14:textId="77777777" w:rsidR="005D2647" w:rsidRDefault="005D2647" w:rsidP="00D10870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</w:p>
          <w:p w14:paraId="66ACFBCA" w14:textId="13CD104C" w:rsidR="005D2647" w:rsidRPr="00D84D62" w:rsidRDefault="005D2647" w:rsidP="00D10870">
            <w:pPr>
              <w:tabs>
                <w:tab w:val="left" w:pos="0"/>
              </w:tabs>
              <w:jc w:val="both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46980" w14:textId="77777777" w:rsidR="005D2647" w:rsidRPr="00761DAF" w:rsidRDefault="005D2647" w:rsidP="00D10870">
            <w:pPr>
              <w:jc w:val="both"/>
              <w:rPr>
                <w:bCs/>
                <w:iCs/>
                <w:strike/>
                <w:sz w:val="16"/>
                <w:szCs w:val="16"/>
              </w:rPr>
            </w:pP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B9CD4" w14:textId="77777777" w:rsidR="005D2647" w:rsidRPr="005F35F6" w:rsidRDefault="005D2647" w:rsidP="00D10870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731C5498" w14:textId="77777777" w:rsidR="005D2647" w:rsidRDefault="005D2647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……………..</w:t>
            </w:r>
          </w:p>
          <w:p w14:paraId="20E6346C" w14:textId="77777777" w:rsidR="005D2647" w:rsidRDefault="005D2647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  <w:p w14:paraId="3A75C79C" w14:textId="77777777" w:rsidR="005D2647" w:rsidRPr="005F35F6" w:rsidRDefault="005D2647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…………….</w:t>
            </w:r>
          </w:p>
        </w:tc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7843C" w14:textId="77777777" w:rsidR="005D2647" w:rsidRPr="002444FA" w:rsidRDefault="005D2647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  <w:highlight w:val="yellow"/>
              </w:rPr>
            </w:pPr>
          </w:p>
        </w:tc>
      </w:tr>
    </w:tbl>
    <w:p w14:paraId="6427EC94" w14:textId="77777777" w:rsidR="00D02EF3" w:rsidRDefault="00D02EF3" w:rsidP="00694944">
      <w:pPr>
        <w:suppressAutoHyphens/>
        <w:jc w:val="both"/>
        <w:rPr>
          <w:b/>
          <w:bCs/>
          <w:sz w:val="16"/>
          <w:szCs w:val="16"/>
        </w:rPr>
      </w:pPr>
    </w:p>
    <w:p w14:paraId="7A1DBA40" w14:textId="5405234C" w:rsidR="00694944" w:rsidRPr="007A6FCE" w:rsidRDefault="00D02EF3" w:rsidP="00694944">
      <w:pPr>
        <w:suppressAutoHyphens/>
        <w:jc w:val="both"/>
        <w:rPr>
          <w:rFonts w:eastAsia="Calibri"/>
          <w:bCs/>
          <w:sz w:val="16"/>
          <w:szCs w:val="16"/>
          <w:lang w:eastAsia="en-US"/>
        </w:rPr>
      </w:pPr>
      <w:r w:rsidRPr="007A6FCE">
        <w:rPr>
          <w:bCs/>
          <w:sz w:val="16"/>
          <w:szCs w:val="16"/>
        </w:rPr>
        <w:t>Zamawiający uzna wyżej wymieniony warunek za spełniony, jeżeli  Wykonawca wykaże, że</w:t>
      </w:r>
      <w:r w:rsidRPr="007A6FCE">
        <w:rPr>
          <w:bCs/>
          <w:iCs/>
          <w:sz w:val="16"/>
          <w:szCs w:val="16"/>
          <w:lang w:eastAsia="zh-CN"/>
        </w:rPr>
        <w:t xml:space="preserve"> w okresie ostatnich trzech lat przed upływem terminu składania ofert, (a jeżeli okres prowadzenia działalności jest krótszy – w tym okresie), należycie zrealizował, a w przypadku świadczeń okresowych lub ciągłych jest w trakcie realizacji przeprowadzenie studiów MBA, zakończonych możl</w:t>
      </w:r>
      <w:bookmarkStart w:id="0" w:name="_GoBack"/>
      <w:bookmarkEnd w:id="0"/>
      <w:r w:rsidRPr="007A6FCE">
        <w:rPr>
          <w:bCs/>
          <w:iCs/>
          <w:sz w:val="16"/>
          <w:szCs w:val="16"/>
          <w:lang w:eastAsia="zh-CN"/>
        </w:rPr>
        <w:t>iwością uzyskania przez uczestnika 1)</w:t>
      </w:r>
      <w:r w:rsidRPr="007A6FCE">
        <w:rPr>
          <w:bCs/>
          <w:sz w:val="16"/>
          <w:szCs w:val="16"/>
        </w:rPr>
        <w:t xml:space="preserve">Świadectwa Ukończenia „Studiów Podyplomowych </w:t>
      </w:r>
      <w:proofErr w:type="spellStart"/>
      <w:r w:rsidRPr="007A6FCE">
        <w:rPr>
          <w:bCs/>
          <w:sz w:val="16"/>
          <w:szCs w:val="16"/>
        </w:rPr>
        <w:t>Executive</w:t>
      </w:r>
      <w:proofErr w:type="spellEnd"/>
      <w:r w:rsidRPr="007A6FCE">
        <w:rPr>
          <w:bCs/>
          <w:sz w:val="16"/>
          <w:szCs w:val="16"/>
        </w:rPr>
        <w:t xml:space="preserve"> MBA MASTER OF BUSINESS ADMINISTRATION”, 2) Dyplomu „</w:t>
      </w:r>
      <w:proofErr w:type="spellStart"/>
      <w:r w:rsidRPr="007A6FCE">
        <w:rPr>
          <w:bCs/>
          <w:sz w:val="16"/>
          <w:szCs w:val="16"/>
        </w:rPr>
        <w:t>Executive</w:t>
      </w:r>
      <w:proofErr w:type="spellEnd"/>
      <w:r w:rsidRPr="007A6FCE">
        <w:rPr>
          <w:bCs/>
          <w:sz w:val="16"/>
          <w:szCs w:val="16"/>
        </w:rPr>
        <w:t xml:space="preserve"> MBA MASTER OF BUSINESS ADMINISTRATION”, 3) Uprawnień do zasiadania w radach nadzorczych spółek z udziałem Skarbu Państwa (art. 19 ust. 1 pkt 1 lit. c ustawy z dnia 16 grudnia 2016 r. – o zasadach zarządzania mieniem państwowym (Dz.U. z 2018, poz. 1182)</w:t>
      </w:r>
    </w:p>
    <w:p w14:paraId="5C889E73" w14:textId="77777777" w:rsidR="00D02EF3" w:rsidRDefault="00D02EF3" w:rsidP="00694944">
      <w:pPr>
        <w:suppressAutoHyphens/>
        <w:jc w:val="both"/>
        <w:rPr>
          <w:rFonts w:eastAsia="Calibri"/>
          <w:sz w:val="16"/>
          <w:szCs w:val="16"/>
          <w:lang w:eastAsia="en-US"/>
        </w:rPr>
      </w:pPr>
    </w:p>
    <w:p w14:paraId="617F0FAD" w14:textId="734C98A3" w:rsidR="00694944" w:rsidRDefault="00694944" w:rsidP="00694944">
      <w:pPr>
        <w:suppressAutoHyphens/>
        <w:jc w:val="both"/>
        <w:rPr>
          <w:rFonts w:eastAsia="Calibri"/>
          <w:sz w:val="16"/>
          <w:szCs w:val="16"/>
          <w:lang w:eastAsia="en-US"/>
        </w:rPr>
      </w:pPr>
      <w:r w:rsidRPr="0075589A">
        <w:rPr>
          <w:rFonts w:eastAsia="Calibri"/>
          <w:sz w:val="16"/>
          <w:szCs w:val="16"/>
          <w:lang w:eastAsia="en-US"/>
        </w:rPr>
        <w:t xml:space="preserve">Jeżeli Wykonawca powołuje się na doświadczenie w realizacji </w:t>
      </w:r>
      <w:r>
        <w:rPr>
          <w:rFonts w:eastAsia="Calibri"/>
          <w:sz w:val="16"/>
          <w:szCs w:val="16"/>
          <w:lang w:eastAsia="en-US"/>
        </w:rPr>
        <w:t xml:space="preserve">usług </w:t>
      </w:r>
      <w:r w:rsidRPr="0075589A">
        <w:rPr>
          <w:rFonts w:eastAsia="Calibri"/>
          <w:sz w:val="16"/>
          <w:szCs w:val="16"/>
          <w:lang w:eastAsia="en-US"/>
        </w:rPr>
        <w:t xml:space="preserve">wykonywanych wspólnie z innymi Wykonawcami, wykaz </w:t>
      </w:r>
      <w:r>
        <w:rPr>
          <w:rFonts w:eastAsia="Calibri"/>
          <w:sz w:val="16"/>
          <w:szCs w:val="16"/>
          <w:lang w:eastAsia="en-US"/>
        </w:rPr>
        <w:t>usług</w:t>
      </w:r>
      <w:r w:rsidRPr="0075589A">
        <w:rPr>
          <w:rFonts w:eastAsia="Calibri"/>
          <w:sz w:val="16"/>
          <w:szCs w:val="16"/>
          <w:lang w:eastAsia="en-US"/>
        </w:rPr>
        <w:t xml:space="preserve"> dotyczy </w:t>
      </w:r>
      <w:r>
        <w:rPr>
          <w:rFonts w:eastAsia="Calibri"/>
          <w:sz w:val="16"/>
          <w:szCs w:val="16"/>
          <w:lang w:eastAsia="en-US"/>
        </w:rPr>
        <w:t>usług</w:t>
      </w:r>
      <w:r w:rsidRPr="0075589A">
        <w:rPr>
          <w:rFonts w:eastAsia="Calibri"/>
          <w:sz w:val="16"/>
          <w:szCs w:val="16"/>
          <w:lang w:eastAsia="en-US"/>
        </w:rPr>
        <w:t>, w których wykonaniu Wykonawca ten bezpośrednio uczestniczył</w:t>
      </w:r>
      <w:r w:rsidRPr="00D10E37">
        <w:rPr>
          <w:rFonts w:eastAsia="Calibri"/>
          <w:sz w:val="16"/>
          <w:szCs w:val="16"/>
          <w:lang w:eastAsia="en-US"/>
        </w:rPr>
        <w:t>, a w przypadku świadczeń powtarzających się lub ciągłych, w których wykonywaniu bezpośrednio uczestniczył lub uczestniczy.</w:t>
      </w:r>
    </w:p>
    <w:p w14:paraId="62894560" w14:textId="77777777" w:rsidR="00694944" w:rsidRDefault="00694944" w:rsidP="00694944">
      <w:pPr>
        <w:spacing w:line="360" w:lineRule="auto"/>
        <w:jc w:val="both"/>
        <w:rPr>
          <w:rFonts w:eastAsia="Calibri"/>
          <w:sz w:val="16"/>
          <w:szCs w:val="16"/>
          <w:lang w:eastAsia="en-US"/>
        </w:rPr>
      </w:pPr>
    </w:p>
    <w:p w14:paraId="78936064" w14:textId="77777777" w:rsidR="00B43BB1" w:rsidRPr="00332220" w:rsidRDefault="00B43BB1" w:rsidP="00B43BB1">
      <w:pPr>
        <w:tabs>
          <w:tab w:val="left" w:pos="5040"/>
        </w:tabs>
      </w:pPr>
      <w:r w:rsidRPr="000F4A35">
        <w:rPr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0F4A35">
        <w:rPr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0624F02" w14:textId="77777777" w:rsidR="00694944" w:rsidRPr="00761DAF" w:rsidRDefault="00694944" w:rsidP="00694944">
      <w:pPr>
        <w:tabs>
          <w:tab w:val="left" w:pos="5040"/>
        </w:tabs>
        <w:ind w:left="708"/>
        <w:jc w:val="right"/>
        <w:rPr>
          <w:rFonts w:eastAsia="Calibri"/>
          <w:sz w:val="18"/>
          <w:szCs w:val="18"/>
          <w:lang w:eastAsia="en-US"/>
        </w:rPr>
      </w:pPr>
      <w:r w:rsidRPr="00F120C2">
        <w:rPr>
          <w:rFonts w:eastAsia="Calibri"/>
          <w:sz w:val="16"/>
          <w:szCs w:val="16"/>
          <w:lang w:eastAsia="en-US"/>
        </w:rPr>
        <w:t xml:space="preserve">                                                                                                 </w:t>
      </w:r>
    </w:p>
    <w:sectPr w:rsidR="00694944" w:rsidRPr="00761DAF" w:rsidSect="004D3D22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1214E" w14:textId="77777777" w:rsidR="00F24C15" w:rsidRDefault="00F24C15">
      <w:r>
        <w:separator/>
      </w:r>
    </w:p>
  </w:endnote>
  <w:endnote w:type="continuationSeparator" w:id="0">
    <w:p w14:paraId="3A808F95" w14:textId="77777777" w:rsidR="00F24C15" w:rsidRDefault="00F24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5B08F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03371E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666333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9C7C375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2FA25E8C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0311E666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A585CA" w14:textId="77777777" w:rsidR="00F24C15" w:rsidRDefault="00F24C15">
      <w:r>
        <w:separator/>
      </w:r>
    </w:p>
  </w:footnote>
  <w:footnote w:type="continuationSeparator" w:id="0">
    <w:p w14:paraId="66155A24" w14:textId="77777777" w:rsidR="00F24C15" w:rsidRDefault="00F24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E1031" w14:textId="770491AA" w:rsidR="004D3D22" w:rsidRDefault="00A108FC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9232925" wp14:editId="7F40E0FF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1014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1EA61E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7BB534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877B680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8BD2A" w14:textId="35C5FD40" w:rsidR="004D3D22" w:rsidRDefault="00A108FC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4EE7B22" wp14:editId="0CF889AA">
          <wp:extent cx="2657475" cy="1362075"/>
          <wp:effectExtent l="0" t="0" r="0" b="0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CDB54C" w14:textId="0BFF216B" w:rsidR="004D3D22" w:rsidRDefault="006224F0" w:rsidP="006224F0">
    <w:pPr>
      <w:pStyle w:val="Nagwek"/>
      <w:tabs>
        <w:tab w:val="clear" w:pos="9072"/>
        <w:tab w:val="left" w:pos="4536"/>
      </w:tabs>
      <w:ind w:hanging="1560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ab/>
    </w:r>
    <w:r>
      <w:rPr>
        <w:rFonts w:ascii="Verdana" w:hAnsi="Verdana"/>
        <w:noProof/>
        <w:sz w:val="26"/>
        <w:szCs w:val="26"/>
      </w:rPr>
      <w:tab/>
    </w:r>
  </w:p>
  <w:p w14:paraId="46B0F190" w14:textId="0A720C26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0D2FE9B2" w14:textId="5448B19F" w:rsidR="004D3D22" w:rsidRDefault="006224F0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4852992" wp14:editId="5DE7E9DB">
          <wp:simplePos x="0" y="0"/>
          <wp:positionH relativeFrom="column">
            <wp:posOffset>-1485900</wp:posOffset>
          </wp:positionH>
          <wp:positionV relativeFrom="paragraph">
            <wp:posOffset>184785</wp:posOffset>
          </wp:positionV>
          <wp:extent cx="6404610" cy="895197"/>
          <wp:effectExtent l="0" t="0" r="0" b="63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895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3D22">
      <w:rPr>
        <w:rFonts w:ascii="Verdana" w:hAnsi="Verdana"/>
        <w:sz w:val="26"/>
        <w:szCs w:val="26"/>
      </w:rPr>
      <w:t xml:space="preserve">Dział Zamówień Publicznych </w:t>
    </w:r>
  </w:p>
  <w:p w14:paraId="022516F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3EF28F8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039C1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A891C9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919AF36" w14:textId="389DE093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963578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209BC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504BF58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22D403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D05BFD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09CB17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650AAFF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FBCDC24" w14:textId="79B64D6C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B56335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4FB3C8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54F122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577C0E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E301EE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71D8A1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3473A7E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E9BDF26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4F"/>
    <w:rsid w:val="00032AD1"/>
    <w:rsid w:val="000A4A94"/>
    <w:rsid w:val="002F3980"/>
    <w:rsid w:val="00332220"/>
    <w:rsid w:val="004D3D22"/>
    <w:rsid w:val="005D2647"/>
    <w:rsid w:val="006224F0"/>
    <w:rsid w:val="00694944"/>
    <w:rsid w:val="007A62B0"/>
    <w:rsid w:val="007A6FCE"/>
    <w:rsid w:val="0081225C"/>
    <w:rsid w:val="0081645E"/>
    <w:rsid w:val="008C6A4F"/>
    <w:rsid w:val="00A108FC"/>
    <w:rsid w:val="00B43BB1"/>
    <w:rsid w:val="00B80C4D"/>
    <w:rsid w:val="00C106FC"/>
    <w:rsid w:val="00CF0DE0"/>
    <w:rsid w:val="00D02EF3"/>
    <w:rsid w:val="00D610DF"/>
    <w:rsid w:val="00E4440F"/>
    <w:rsid w:val="00F2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D497FE"/>
  <w15:chartTrackingRefBased/>
  <w15:docId w15:val="{031F37AA-D52D-413F-B046-22049D87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49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DZP</cp:lastModifiedBy>
  <cp:revision>3</cp:revision>
  <cp:lastPrinted>2022-03-24T09:47:00Z</cp:lastPrinted>
  <dcterms:created xsi:type="dcterms:W3CDTF">2022-03-24T09:48:00Z</dcterms:created>
  <dcterms:modified xsi:type="dcterms:W3CDTF">2022-07-14T18:49:00Z</dcterms:modified>
</cp:coreProperties>
</file>