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DCC1C" w14:textId="628A656F" w:rsidR="00A26581" w:rsidRPr="00A718BB" w:rsidRDefault="008D72B2" w:rsidP="004C4270">
      <w:pPr>
        <w:tabs>
          <w:tab w:val="left" w:pos="694"/>
          <w:tab w:val="right" w:pos="9000"/>
        </w:tabs>
        <w:ind w:left="-1560"/>
        <w:jc w:val="right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2623C72" wp14:editId="2CB85F99">
            <wp:extent cx="4769485" cy="6667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6581" w:rsidRPr="00A718BB">
        <w:rPr>
          <w:rFonts w:ascii="Times New Roman" w:hAnsi="Times New Roman"/>
        </w:rPr>
        <w:tab/>
      </w:r>
    </w:p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310442DA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Przedmiot postępowania:</w:t>
      </w:r>
      <w:r w:rsidRPr="00D15D6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 xml:space="preserve">Organizacja  i przeprowadzenie Studiów podyplomowych </w:t>
      </w:r>
      <w:proofErr w:type="spellStart"/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>Executive</w:t>
      </w:r>
      <w:proofErr w:type="spellEnd"/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 xml:space="preserve"> MBA Master of Business Administration - KC-zp.272-</w:t>
      </w:r>
      <w:r w:rsidR="00E9230A">
        <w:rPr>
          <w:rFonts w:ascii="Times New Roman" w:hAnsi="Times New Roman"/>
          <w:b/>
          <w:bCs/>
          <w:iCs/>
          <w:color w:val="000000"/>
          <w:lang w:eastAsia="x-none"/>
        </w:rPr>
        <w:t>44</w:t>
      </w:r>
      <w:bookmarkStart w:id="0" w:name="_GoBack"/>
      <w:bookmarkEnd w:id="0"/>
      <w:r w:rsidR="00DF66BD">
        <w:rPr>
          <w:rFonts w:ascii="Times New Roman" w:hAnsi="Times New Roman"/>
          <w:b/>
          <w:bCs/>
          <w:iCs/>
          <w:color w:val="000000"/>
          <w:lang w:eastAsia="x-none"/>
        </w:rPr>
        <w:t>8</w:t>
      </w:r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>/22</w:t>
      </w:r>
    </w:p>
    <w:p w14:paraId="5344EF5C" w14:textId="77777777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Tryb: podstawowy z możliwością negocjacji</w:t>
      </w:r>
    </w:p>
    <w:p w14:paraId="169F89AC" w14:textId="098408DB" w:rsidR="00A26581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p w14:paraId="29545FD9" w14:textId="24EDDAB4" w:rsidR="009A0130" w:rsidRDefault="009A0130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tbl>
      <w:tblPr>
        <w:tblW w:w="60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4939"/>
        <w:gridCol w:w="1364"/>
      </w:tblGrid>
      <w:tr w:rsidR="009A0130" w:rsidRPr="009A0130" w14:paraId="0F46A73E" w14:textId="77777777" w:rsidTr="008D22CC">
        <w:trPr>
          <w:trHeight w:val="777"/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6A2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22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 xml:space="preserve"> Doświadczenie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EB4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Informacja o podstawie do dysponowania osobą</w:t>
            </w:r>
            <w:r w:rsidRPr="009A013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9A0130" w:rsidRPr="009A0130" w14:paraId="59E15A03" w14:textId="77777777" w:rsidTr="008D22CC">
        <w:trPr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13E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458D4F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8C843F4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F4EE213" w14:textId="24FB478E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1FDE" w14:textId="77777777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 w:rsidR="008D22CC">
              <w:rPr>
                <w:rFonts w:ascii="Times New Roman" w:hAnsi="Times New Roman"/>
                <w:sz w:val="20"/>
                <w:szCs w:val="20"/>
              </w:rPr>
              <w:t>stopień naukowy: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31D62E5" w14:textId="15A7E41E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 w:rsidR="008D22CC">
              <w:rPr>
                <w:rFonts w:ascii="Times New Roman" w:hAnsi="Times New Roman"/>
                <w:i/>
                <w:sz w:val="20"/>
                <w:szCs w:val="20"/>
              </w:rPr>
              <w:t>stopień naukowy) w dziedzinie: ………………………… (należy wpisać dziedzinę nauki)</w:t>
            </w:r>
          </w:p>
          <w:p w14:paraId="37B4B27E" w14:textId="77777777" w:rsidR="008D22CC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5FCC3D7" w14:textId="04E4452B" w:rsidR="009A0130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posiada …………. letnie (należy wpisać ilość lat) </w:t>
            </w:r>
            <w:r w:rsidR="009A0130" w:rsidRPr="009A0130">
              <w:rPr>
                <w:rFonts w:ascii="Times New Roman" w:hAnsi="Times New Roman"/>
                <w:sz w:val="20"/>
                <w:szCs w:val="20"/>
              </w:rPr>
              <w:t xml:space="preserve">doświadczenie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prowadzeniu zajęć </w:t>
            </w:r>
            <w:r w:rsidR="009A0130" w:rsidRPr="009A0130">
              <w:rPr>
                <w:rFonts w:ascii="Times New Roman" w:hAnsi="Times New Roman"/>
                <w:sz w:val="20"/>
                <w:szCs w:val="20"/>
              </w:rPr>
              <w:t xml:space="preserve">szkoleniach z zakresu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Zarządzania jakością </w:t>
            </w:r>
          </w:p>
          <w:p w14:paraId="443E3293" w14:textId="0DE8FD7F" w:rsidR="000A03EB" w:rsidRDefault="000A03EB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47CE80" w14:textId="4B09DD15" w:rsidR="000A03EB" w:rsidRDefault="000A03EB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c/ przeprowadziła następujące szkolenia w zakresie Zarządzania jakością:</w:t>
            </w:r>
          </w:p>
          <w:p w14:paraId="54735042" w14:textId="457373F0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9339C72" w14:textId="5AF59016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15EDE98A" w14:textId="0FD6CE93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EBFA8DB" w14:textId="38D0812D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8D9D53A" w14:textId="33D7358E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7D5FB0C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70CC132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2F5C59BB" w14:textId="26499AE1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4EB281D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6E9775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49B542D0" w14:textId="2CCB4795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9D10133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7227E0FC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39C8DE76" w14:textId="3D6649F5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267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CF75A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19252692" w14:textId="77777777" w:rsidTr="008D22CC">
        <w:trPr>
          <w:trHeight w:val="712"/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16D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6F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stopień naukowy: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DEC7185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stopień naukowy) w dziedzinie: ………………………… (należy wpisać dziedzinę nauki)</w:t>
            </w:r>
          </w:p>
          <w:p w14:paraId="32CBCD97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F9ADE44" w14:textId="67A1E442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posiada …………. letnie (należy wpisać ilość lat)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doświadczenie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prowadzeniu zajęć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szkoleniach z zakresu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Komunikacji interpersonalnej i pracy zespołowej </w:t>
            </w:r>
          </w:p>
          <w:p w14:paraId="034DAA54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58C00E7" w14:textId="712CA295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c/ przeprowadziła następujące szkolenia w zakresie Komunikacji interpersonalnej i pracy zespołowej:</w:t>
            </w:r>
          </w:p>
          <w:p w14:paraId="770B7416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D715C7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50F601D9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8B1C4E4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26DB1740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E17C379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0B2CEE7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6B83481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73C328BA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0FE6F0B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BF6BC0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39954BB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545623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080C26F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815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AEC0BF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9FA936" w14:textId="77777777" w:rsidR="009A0130" w:rsidRDefault="009A0130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</w:p>
    <w:p w14:paraId="3576F036" w14:textId="77777777" w:rsidR="0077774B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ab/>
      </w:r>
    </w:p>
    <w:p w14:paraId="7FF672D9" w14:textId="7068EB85" w:rsidR="00344591" w:rsidRDefault="00344591" w:rsidP="00344591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b/>
          <w:sz w:val="18"/>
          <w:szCs w:val="18"/>
        </w:rPr>
      </w:pP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EB8A010" w14:textId="77777777" w:rsidR="00DA7039" w:rsidRPr="00DA7039" w:rsidRDefault="00DA7039" w:rsidP="00DA703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color w:val="FF0000"/>
          <w:sz w:val="20"/>
          <w:szCs w:val="20"/>
          <w:lang w:eastAsia="zh-CN"/>
        </w:rPr>
      </w:pPr>
      <w:r w:rsidRPr="00DA7039">
        <w:rPr>
          <w:b/>
          <w:color w:val="FF0000"/>
          <w:sz w:val="20"/>
          <w:szCs w:val="20"/>
          <w:lang w:eastAsia="zh-CN"/>
        </w:rPr>
        <w:t>Oferta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powinna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być sporządzona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A7039">
        <w:rPr>
          <w:color w:val="FF0000"/>
          <w:sz w:val="20"/>
          <w:szCs w:val="20"/>
          <w:lang w:eastAsia="zh-CN"/>
        </w:rPr>
        <w:t>.</w:t>
      </w:r>
    </w:p>
    <w:p w14:paraId="23875F6D" w14:textId="513F915E" w:rsidR="004D3D22" w:rsidRPr="00332220" w:rsidRDefault="004D3D22" w:rsidP="00DA7039">
      <w:pPr>
        <w:tabs>
          <w:tab w:val="left" w:pos="5040"/>
        </w:tabs>
        <w:spacing w:after="0" w:line="240" w:lineRule="auto"/>
        <w:ind w:left="-1418"/>
        <w:jc w:val="center"/>
      </w:pPr>
    </w:p>
    <w:sectPr w:rsidR="004D3D22" w:rsidRPr="00332220" w:rsidSect="009A0130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261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22378" w14:textId="77777777" w:rsidR="00FC0DA6" w:rsidRDefault="00FC0DA6">
      <w:pPr>
        <w:spacing w:after="0" w:line="240" w:lineRule="auto"/>
      </w:pPr>
      <w:r>
        <w:separator/>
      </w:r>
    </w:p>
  </w:endnote>
  <w:endnote w:type="continuationSeparator" w:id="0">
    <w:p w14:paraId="1DE80047" w14:textId="77777777" w:rsidR="00FC0DA6" w:rsidRDefault="00FC0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FA58F" w14:textId="77777777" w:rsidR="00FC0DA6" w:rsidRDefault="00FC0DA6">
      <w:pPr>
        <w:spacing w:after="0" w:line="240" w:lineRule="auto"/>
      </w:pPr>
      <w:r>
        <w:separator/>
      </w:r>
    </w:p>
  </w:footnote>
  <w:footnote w:type="continuationSeparator" w:id="0">
    <w:p w14:paraId="32E5DBDC" w14:textId="77777777" w:rsidR="00FC0DA6" w:rsidRDefault="00FC0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519C8" w14:textId="20D4F458" w:rsidR="004D3D22" w:rsidRDefault="00FE4A6B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29EF7D6" wp14:editId="303FF634">
          <wp:extent cx="523875" cy="1019175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BE8FE" w14:textId="1C1A5515" w:rsidR="004D3D22" w:rsidRDefault="00FE4A6B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796B8A3" wp14:editId="1D88971F">
          <wp:extent cx="2657475" cy="1362075"/>
          <wp:effectExtent l="0" t="0" r="0" b="0"/>
          <wp:docPr id="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60886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161FBFB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570CBD6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1ECADD9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6B5B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3A9585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FB11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28A5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75D49B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1F6F25"/>
    <w:multiLevelType w:val="hybridMultilevel"/>
    <w:tmpl w:val="F6EA1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045051"/>
    <w:rsid w:val="000A03EB"/>
    <w:rsid w:val="0026206C"/>
    <w:rsid w:val="002F3980"/>
    <w:rsid w:val="00332220"/>
    <w:rsid w:val="00344591"/>
    <w:rsid w:val="003C008D"/>
    <w:rsid w:val="00436FC1"/>
    <w:rsid w:val="004C4270"/>
    <w:rsid w:val="004D3D22"/>
    <w:rsid w:val="004E16ED"/>
    <w:rsid w:val="005A1F75"/>
    <w:rsid w:val="00626523"/>
    <w:rsid w:val="00685AD6"/>
    <w:rsid w:val="006E2A3D"/>
    <w:rsid w:val="00713DAB"/>
    <w:rsid w:val="0077774B"/>
    <w:rsid w:val="007A62B0"/>
    <w:rsid w:val="007C62CE"/>
    <w:rsid w:val="008D22CC"/>
    <w:rsid w:val="008D72B2"/>
    <w:rsid w:val="009A0130"/>
    <w:rsid w:val="00A17431"/>
    <w:rsid w:val="00A26581"/>
    <w:rsid w:val="00A527DA"/>
    <w:rsid w:val="00A52F70"/>
    <w:rsid w:val="00BC7630"/>
    <w:rsid w:val="00C32AE7"/>
    <w:rsid w:val="00D15D60"/>
    <w:rsid w:val="00D610DF"/>
    <w:rsid w:val="00DA7039"/>
    <w:rsid w:val="00DD3C4B"/>
    <w:rsid w:val="00DF66BD"/>
    <w:rsid w:val="00E4440F"/>
    <w:rsid w:val="00E9230A"/>
    <w:rsid w:val="00F138D2"/>
    <w:rsid w:val="00F81271"/>
    <w:rsid w:val="00FC0DA6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0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DZP</cp:lastModifiedBy>
  <cp:revision>3</cp:revision>
  <cp:lastPrinted>2022-04-13T12:59:00Z</cp:lastPrinted>
  <dcterms:created xsi:type="dcterms:W3CDTF">2022-04-13T12:59:00Z</dcterms:created>
  <dcterms:modified xsi:type="dcterms:W3CDTF">2022-07-14T18:49:00Z</dcterms:modified>
</cp:coreProperties>
</file>