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762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628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C3AFD">
        <w:rPr>
          <w:sz w:val="22"/>
          <w:szCs w:val="22"/>
        </w:rPr>
        <w:t>04.08.2022 r.</w:t>
      </w:r>
      <w:bookmarkStart w:id="1" w:name="_GoBack"/>
      <w:bookmarkEnd w:id="1"/>
    </w:p>
    <w:p w:rsidR="00A7628F" w:rsidRPr="00A7628F" w:rsidRDefault="00A7628F" w:rsidP="00FB7F50">
      <w:pPr>
        <w:spacing w:after="40"/>
        <w:rPr>
          <w:b/>
          <w:bCs/>
          <w:sz w:val="22"/>
          <w:szCs w:val="22"/>
        </w:rPr>
      </w:pPr>
      <w:r w:rsidRPr="00A7628F">
        <w:rPr>
          <w:b/>
          <w:bCs/>
          <w:sz w:val="22"/>
          <w:szCs w:val="22"/>
        </w:rPr>
        <w:t>Szpital Miejski Specjalistyczny</w:t>
      </w:r>
    </w:p>
    <w:p w:rsidR="00A7628F" w:rsidRPr="00A7628F" w:rsidRDefault="00A7628F" w:rsidP="00FB7F50">
      <w:pPr>
        <w:spacing w:after="40"/>
        <w:rPr>
          <w:b/>
          <w:bCs/>
          <w:sz w:val="22"/>
          <w:szCs w:val="22"/>
        </w:rPr>
      </w:pPr>
      <w:r w:rsidRPr="00A7628F">
        <w:rPr>
          <w:b/>
          <w:bCs/>
          <w:sz w:val="22"/>
          <w:szCs w:val="22"/>
        </w:rPr>
        <w:t>im. Gabriela Narutowicza w Krakowie</w:t>
      </w:r>
    </w:p>
    <w:p w:rsidR="00FB7F50" w:rsidRPr="002245BE" w:rsidRDefault="00A7628F" w:rsidP="00FB7F50">
      <w:pPr>
        <w:rPr>
          <w:sz w:val="22"/>
          <w:szCs w:val="22"/>
        </w:rPr>
      </w:pPr>
      <w:r w:rsidRPr="00A7628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7628F">
        <w:rPr>
          <w:sz w:val="22"/>
          <w:szCs w:val="22"/>
        </w:rPr>
        <w:t>35-37</w:t>
      </w:r>
    </w:p>
    <w:p w:rsidR="00FB7F50" w:rsidRPr="002245BE" w:rsidRDefault="00A7628F" w:rsidP="00FB7F50">
      <w:pPr>
        <w:rPr>
          <w:sz w:val="22"/>
          <w:szCs w:val="22"/>
        </w:rPr>
      </w:pPr>
      <w:r w:rsidRPr="00A7628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7628F">
        <w:rPr>
          <w:sz w:val="22"/>
          <w:szCs w:val="22"/>
        </w:rPr>
        <w:t>Kraków</w:t>
      </w:r>
    </w:p>
    <w:p w:rsidR="008642B3" w:rsidRDefault="00AE41A9" w:rsidP="00AE41A9">
      <w:pPr>
        <w:pStyle w:val="Nagwek1"/>
        <w:tabs>
          <w:tab w:val="left" w:pos="3281"/>
        </w:tabs>
        <w:spacing w:before="600"/>
        <w:jc w:val="left"/>
        <w:rPr>
          <w:sz w:val="28"/>
        </w:rPr>
      </w:pPr>
      <w:r>
        <w:rPr>
          <w:sz w:val="28"/>
        </w:rPr>
        <w:tab/>
      </w:r>
      <w:r w:rsidR="00836DAF"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7628F" w:rsidRPr="00607F9B" w:rsidTr="009E7930">
        <w:trPr>
          <w:trHeight w:val="638"/>
        </w:trPr>
        <w:tc>
          <w:tcPr>
            <w:tcW w:w="959" w:type="dxa"/>
            <w:shd w:val="clear" w:color="auto" w:fill="auto"/>
          </w:tcPr>
          <w:p w:rsidR="00A7628F" w:rsidRPr="00607F9B" w:rsidRDefault="00A7628F" w:rsidP="009E79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628F" w:rsidRPr="00607F9B" w:rsidRDefault="00A7628F" w:rsidP="009E79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628F">
              <w:rPr>
                <w:sz w:val="22"/>
                <w:szCs w:val="22"/>
              </w:rPr>
              <w:t>podstawowy</w:t>
            </w:r>
            <w:r w:rsidR="00AE41A9">
              <w:rPr>
                <w:sz w:val="22"/>
                <w:szCs w:val="22"/>
              </w:rPr>
              <w:t>m</w:t>
            </w:r>
            <w:r w:rsidRPr="00A7628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762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628F">
              <w:rPr>
                <w:b/>
                <w:bCs/>
                <w:sz w:val="22"/>
                <w:szCs w:val="22"/>
              </w:rPr>
              <w:t>Opieka serwisowa strategicznej aparatury medycznej w formie umów ryczałtowych: aparaty RTG Siemens, Philips, Samsung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628F">
              <w:rPr>
                <w:b/>
                <w:sz w:val="22"/>
                <w:szCs w:val="22"/>
              </w:rPr>
              <w:t>ZP/40/2022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AE41A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AE41A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A7628F" w:rsidRPr="00A7628F">
        <w:rPr>
          <w:sz w:val="22"/>
          <w:szCs w:val="22"/>
        </w:rPr>
        <w:t>(</w:t>
      </w:r>
      <w:proofErr w:type="spellStart"/>
      <w:r w:rsidR="00A7628F" w:rsidRPr="00A7628F">
        <w:rPr>
          <w:sz w:val="22"/>
          <w:szCs w:val="22"/>
        </w:rPr>
        <w:t>t.j</w:t>
      </w:r>
      <w:proofErr w:type="spellEnd"/>
      <w:r w:rsidR="00A7628F" w:rsidRPr="00A7628F">
        <w:rPr>
          <w:sz w:val="22"/>
          <w:szCs w:val="22"/>
        </w:rPr>
        <w:t>. Dz.U. z 2021</w:t>
      </w:r>
      <w:r w:rsidR="00AE41A9">
        <w:rPr>
          <w:sz w:val="22"/>
          <w:szCs w:val="22"/>
        </w:rPr>
        <w:t xml:space="preserve"> </w:t>
      </w:r>
      <w:r w:rsidR="00A7628F" w:rsidRPr="00A7628F">
        <w:rPr>
          <w:sz w:val="22"/>
          <w:szCs w:val="22"/>
        </w:rPr>
        <w:t xml:space="preserve">r. poz. 1129 z </w:t>
      </w:r>
      <w:proofErr w:type="spellStart"/>
      <w:r w:rsidR="00A7628F" w:rsidRPr="00A7628F">
        <w:rPr>
          <w:sz w:val="22"/>
          <w:szCs w:val="22"/>
        </w:rPr>
        <w:t>późn</w:t>
      </w:r>
      <w:proofErr w:type="spellEnd"/>
      <w:r w:rsidR="00A7628F" w:rsidRPr="00A7628F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7628F" w:rsidTr="00AE41A9">
        <w:trPr>
          <w:cantSplit/>
        </w:trPr>
        <w:tc>
          <w:tcPr>
            <w:tcW w:w="9072" w:type="dxa"/>
          </w:tcPr>
          <w:p w:rsidR="00A7628F" w:rsidRPr="00AE41A9" w:rsidRDefault="00A7628F" w:rsidP="009E793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41A9">
              <w:rPr>
                <w:b/>
                <w:sz w:val="22"/>
                <w:szCs w:val="22"/>
              </w:rPr>
              <w:t>Siemens Healthcare Sp. z o.o.</w:t>
            </w:r>
          </w:p>
          <w:p w:rsidR="00A7628F" w:rsidRPr="00AE41A9" w:rsidRDefault="00A7628F" w:rsidP="009E7930">
            <w:pPr>
              <w:jc w:val="both"/>
              <w:rPr>
                <w:bCs/>
                <w:sz w:val="22"/>
                <w:szCs w:val="22"/>
              </w:rPr>
            </w:pPr>
            <w:r w:rsidRPr="00AE41A9">
              <w:rPr>
                <w:bCs/>
                <w:sz w:val="22"/>
                <w:szCs w:val="22"/>
              </w:rPr>
              <w:t xml:space="preserve">ul. Żupnicza 11 </w:t>
            </w:r>
          </w:p>
          <w:p w:rsidR="00A7628F" w:rsidRPr="00AE41A9" w:rsidRDefault="00A7628F" w:rsidP="009E7930">
            <w:pPr>
              <w:jc w:val="both"/>
              <w:rPr>
                <w:bCs/>
                <w:sz w:val="22"/>
                <w:szCs w:val="22"/>
              </w:rPr>
            </w:pPr>
            <w:r w:rsidRPr="00AE41A9">
              <w:rPr>
                <w:bCs/>
                <w:sz w:val="22"/>
                <w:szCs w:val="22"/>
              </w:rPr>
              <w:t>03-821 Warszawa</w:t>
            </w:r>
          </w:p>
          <w:p w:rsidR="00A7628F" w:rsidRPr="00AE41A9" w:rsidRDefault="00A7628F" w:rsidP="009E79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na:</w:t>
            </w:r>
          </w:p>
          <w:p w:rsidR="00A7628F" w:rsidRPr="00AE41A9" w:rsidRDefault="00A7628F" w:rsidP="009E79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Pakiet nr 1 - Opieka serwisowa aparatów rentgenowskich marki SIEMENS</w:t>
            </w:r>
            <w:r w:rsidR="00AE41A9" w:rsidRPr="00AE41A9">
              <w:rPr>
                <w:sz w:val="22"/>
                <w:szCs w:val="22"/>
              </w:rPr>
              <w:t>.</w:t>
            </w:r>
            <w:r w:rsidRPr="00AE41A9">
              <w:rPr>
                <w:sz w:val="22"/>
                <w:szCs w:val="22"/>
              </w:rPr>
              <w:t xml:space="preserve"> </w:t>
            </w:r>
          </w:p>
          <w:p w:rsidR="00A7628F" w:rsidRPr="00AE41A9" w:rsidRDefault="00A7628F" w:rsidP="009E793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41A9">
              <w:rPr>
                <w:color w:val="000000"/>
                <w:sz w:val="22"/>
                <w:szCs w:val="22"/>
              </w:rPr>
              <w:t>Uzasadnienie wyboru:</w:t>
            </w:r>
          </w:p>
          <w:p w:rsidR="00A7628F" w:rsidRPr="00AE41A9" w:rsidRDefault="00A7628F" w:rsidP="009E79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A7628F" w:rsidTr="00AE41A9">
        <w:trPr>
          <w:cantSplit/>
        </w:trPr>
        <w:tc>
          <w:tcPr>
            <w:tcW w:w="9072" w:type="dxa"/>
          </w:tcPr>
          <w:p w:rsidR="00A7628F" w:rsidRPr="00AE41A9" w:rsidRDefault="00A7628F" w:rsidP="009E793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41A9">
              <w:rPr>
                <w:b/>
                <w:sz w:val="22"/>
                <w:szCs w:val="22"/>
              </w:rPr>
              <w:t>Philips Polska Sp. z o.o.</w:t>
            </w:r>
          </w:p>
          <w:p w:rsidR="00A7628F" w:rsidRPr="00AE41A9" w:rsidRDefault="00A7628F" w:rsidP="009E7930">
            <w:pPr>
              <w:jc w:val="both"/>
              <w:rPr>
                <w:bCs/>
                <w:sz w:val="22"/>
                <w:szCs w:val="22"/>
              </w:rPr>
            </w:pPr>
            <w:r w:rsidRPr="00AE41A9">
              <w:rPr>
                <w:bCs/>
                <w:sz w:val="22"/>
                <w:szCs w:val="22"/>
              </w:rPr>
              <w:t xml:space="preserve">Al. Jerozolimskie  195B </w:t>
            </w:r>
          </w:p>
          <w:p w:rsidR="00A7628F" w:rsidRPr="00AE41A9" w:rsidRDefault="00A7628F" w:rsidP="009E7930">
            <w:pPr>
              <w:jc w:val="both"/>
              <w:rPr>
                <w:bCs/>
                <w:sz w:val="22"/>
                <w:szCs w:val="22"/>
              </w:rPr>
            </w:pPr>
            <w:r w:rsidRPr="00AE41A9">
              <w:rPr>
                <w:bCs/>
                <w:sz w:val="22"/>
                <w:szCs w:val="22"/>
              </w:rPr>
              <w:t>02-222 Warszawa</w:t>
            </w:r>
          </w:p>
          <w:p w:rsidR="00A7628F" w:rsidRPr="00AE41A9" w:rsidRDefault="00A7628F" w:rsidP="009E79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na:</w:t>
            </w:r>
          </w:p>
          <w:p w:rsidR="00A7628F" w:rsidRPr="00AE41A9" w:rsidRDefault="00A7628F" w:rsidP="009E79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Pakiet nr 2 - Opieka serwisowa aparatury medycznej marki Philips</w:t>
            </w:r>
            <w:r w:rsidR="00AE41A9" w:rsidRPr="00AE41A9">
              <w:rPr>
                <w:sz w:val="22"/>
                <w:szCs w:val="22"/>
              </w:rPr>
              <w:t>.</w:t>
            </w:r>
          </w:p>
          <w:p w:rsidR="00A7628F" w:rsidRPr="00AE41A9" w:rsidRDefault="00A7628F" w:rsidP="009E793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41A9">
              <w:rPr>
                <w:color w:val="000000"/>
                <w:sz w:val="22"/>
                <w:szCs w:val="22"/>
              </w:rPr>
              <w:t>Uzasadnienie wyboru:</w:t>
            </w:r>
          </w:p>
          <w:p w:rsidR="00A7628F" w:rsidRPr="00AE41A9" w:rsidRDefault="00A7628F" w:rsidP="009E79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41A9">
              <w:rPr>
                <w:sz w:val="22"/>
                <w:szCs w:val="22"/>
              </w:rPr>
              <w:t>Jedyna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7628F" w:rsidRPr="00834EF4" w:rsidTr="009E7930">
        <w:tc>
          <w:tcPr>
            <w:tcW w:w="2169" w:type="dxa"/>
            <w:shd w:val="clear" w:color="auto" w:fill="auto"/>
          </w:tcPr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28F">
              <w:rPr>
                <w:sz w:val="20"/>
                <w:szCs w:val="20"/>
              </w:rPr>
              <w:t>Pakiet nr 1 - Opieka serwisowa aparatów rentgenowskich marki SIEMENS</w:t>
            </w:r>
          </w:p>
        </w:tc>
        <w:tc>
          <w:tcPr>
            <w:tcW w:w="2793" w:type="dxa"/>
            <w:shd w:val="clear" w:color="auto" w:fill="auto"/>
          </w:tcPr>
          <w:p w:rsidR="00AE41A9" w:rsidRDefault="00A7628F" w:rsidP="009E79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28F">
              <w:rPr>
                <w:b/>
                <w:bCs/>
                <w:sz w:val="20"/>
                <w:szCs w:val="20"/>
              </w:rPr>
              <w:t xml:space="preserve">SK-MED SYSTEMS </w:t>
            </w:r>
          </w:p>
          <w:p w:rsidR="00A7628F" w:rsidRPr="00211A34" w:rsidRDefault="00AE41A9" w:rsidP="009E79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A7628F" w:rsidRPr="00211A34" w:rsidRDefault="00A7628F" w:rsidP="009E7930">
            <w:pPr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ul. Św.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29/8</w:t>
            </w:r>
          </w:p>
          <w:p w:rsidR="00A7628F" w:rsidRPr="00211A34" w:rsidRDefault="00A7628F" w:rsidP="009E7930">
            <w:pPr>
              <w:spacing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1 - Cena - 0.00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2 - Autoryzacja - 0.00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3 - Czas reakcji serwisowej - 0.00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 xml:space="preserve">4 </w:t>
            </w:r>
            <w:r w:rsidR="00AE41A9">
              <w:rPr>
                <w:sz w:val="20"/>
                <w:szCs w:val="20"/>
              </w:rPr>
              <w:t>–</w:t>
            </w:r>
            <w:r w:rsidRPr="00A7628F">
              <w:rPr>
                <w:sz w:val="20"/>
                <w:szCs w:val="20"/>
              </w:rPr>
              <w:t xml:space="preserve"> Koszt</w:t>
            </w:r>
            <w:r w:rsidR="00AE41A9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roboczogodziny - 0.00</w:t>
            </w:r>
          </w:p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5 - Jednorazowy koszt dojazdu do siedziby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628F" w:rsidRPr="00211A34" w:rsidRDefault="00A7628F" w:rsidP="009E7930">
            <w:pPr>
              <w:jc w:val="center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 xml:space="preserve">  0,00</w:t>
            </w:r>
          </w:p>
        </w:tc>
      </w:tr>
      <w:tr w:rsidR="00A7628F" w:rsidRPr="00834EF4" w:rsidTr="009E7930">
        <w:tc>
          <w:tcPr>
            <w:tcW w:w="2169" w:type="dxa"/>
            <w:shd w:val="clear" w:color="auto" w:fill="auto"/>
          </w:tcPr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28F">
              <w:rPr>
                <w:sz w:val="20"/>
                <w:szCs w:val="20"/>
              </w:rPr>
              <w:t>Pakiet nr 1 - Opieka serwisowa aparatów rentgenowskich marki SIEMENS</w:t>
            </w:r>
          </w:p>
        </w:tc>
        <w:tc>
          <w:tcPr>
            <w:tcW w:w="2793" w:type="dxa"/>
            <w:shd w:val="clear" w:color="auto" w:fill="auto"/>
          </w:tcPr>
          <w:p w:rsidR="00A7628F" w:rsidRPr="00211A34" w:rsidRDefault="00A7628F" w:rsidP="009E79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28F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A7628F" w:rsidRPr="00211A34" w:rsidRDefault="00A7628F" w:rsidP="009E7930">
            <w:pPr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ul. 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11</w:t>
            </w:r>
          </w:p>
          <w:p w:rsidR="00A7628F" w:rsidRPr="00211A34" w:rsidRDefault="00A7628F" w:rsidP="009E7930">
            <w:pPr>
              <w:spacing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1 - Cena - 240.00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2 - Autoryzacja - 100.00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3 - Czas reakcji serwisowej - 20.00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 xml:space="preserve">4 </w:t>
            </w:r>
            <w:r w:rsidR="00AE41A9">
              <w:rPr>
                <w:sz w:val="20"/>
                <w:szCs w:val="20"/>
              </w:rPr>
              <w:t>–</w:t>
            </w:r>
            <w:r w:rsidRPr="00A7628F">
              <w:rPr>
                <w:sz w:val="20"/>
                <w:szCs w:val="20"/>
              </w:rPr>
              <w:t xml:space="preserve"> Koszt</w:t>
            </w:r>
            <w:r w:rsidR="00AE41A9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roboczogodziny - 20.00</w:t>
            </w:r>
          </w:p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5 - Jednorazowy koszt dojazdu do siedziby Zamawiającego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628F" w:rsidRPr="00211A34" w:rsidRDefault="00A7628F" w:rsidP="009E7930">
            <w:pPr>
              <w:jc w:val="center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 xml:space="preserve">  400,00</w:t>
            </w:r>
          </w:p>
        </w:tc>
      </w:tr>
      <w:tr w:rsidR="00A7628F" w:rsidRPr="00834EF4" w:rsidTr="009E7930">
        <w:tc>
          <w:tcPr>
            <w:tcW w:w="2169" w:type="dxa"/>
            <w:shd w:val="clear" w:color="auto" w:fill="auto"/>
          </w:tcPr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628F">
              <w:rPr>
                <w:sz w:val="20"/>
                <w:szCs w:val="20"/>
              </w:rPr>
              <w:t>Pakiet nr 2 - Opieka serwisowa aparatury medycznej marki Philips</w:t>
            </w:r>
          </w:p>
        </w:tc>
        <w:tc>
          <w:tcPr>
            <w:tcW w:w="2793" w:type="dxa"/>
            <w:shd w:val="clear" w:color="auto" w:fill="auto"/>
          </w:tcPr>
          <w:p w:rsidR="00A7628F" w:rsidRPr="00211A34" w:rsidRDefault="00A7628F" w:rsidP="009E79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628F">
              <w:rPr>
                <w:b/>
                <w:bCs/>
                <w:sz w:val="20"/>
                <w:szCs w:val="20"/>
              </w:rPr>
              <w:t>Philips Polska Sp. z o.o.</w:t>
            </w:r>
          </w:p>
          <w:p w:rsidR="00A7628F" w:rsidRPr="00211A34" w:rsidRDefault="00A7628F" w:rsidP="009E7930">
            <w:pPr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 xml:space="preserve"> 195B</w:t>
            </w:r>
          </w:p>
          <w:p w:rsidR="00A7628F" w:rsidRPr="00211A34" w:rsidRDefault="00A7628F" w:rsidP="009E7930">
            <w:pPr>
              <w:spacing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628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1 - Cena - 240.00</w:t>
            </w:r>
          </w:p>
          <w:p w:rsidR="00A7628F" w:rsidRPr="00A7628F" w:rsidRDefault="00A7628F" w:rsidP="009E7930">
            <w:pPr>
              <w:spacing w:before="40" w:after="40"/>
              <w:rPr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2 - Autoryzacja - 120.00</w:t>
            </w:r>
          </w:p>
          <w:p w:rsidR="00A7628F" w:rsidRPr="00211A34" w:rsidRDefault="00A7628F" w:rsidP="009E79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628F" w:rsidRPr="00211A34" w:rsidRDefault="00A7628F" w:rsidP="009E7930">
            <w:pPr>
              <w:jc w:val="center"/>
              <w:rPr>
                <w:color w:val="000000"/>
                <w:sz w:val="20"/>
                <w:szCs w:val="20"/>
              </w:rPr>
            </w:pPr>
            <w:r w:rsidRPr="00A7628F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:rsidR="008642B3" w:rsidRPr="00B464D3" w:rsidRDefault="008642B3" w:rsidP="00AE41A9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AE41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B05" w:rsidRDefault="00586B05">
      <w:r>
        <w:separator/>
      </w:r>
    </w:p>
  </w:endnote>
  <w:endnote w:type="continuationSeparator" w:id="0">
    <w:p w:rsidR="00586B05" w:rsidRDefault="00586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B05" w:rsidRDefault="00586B05">
      <w:r>
        <w:separator/>
      </w:r>
    </w:p>
  </w:footnote>
  <w:footnote w:type="continuationSeparator" w:id="0">
    <w:p w:rsidR="00586B05" w:rsidRDefault="00586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B0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B05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628F"/>
    <w:rsid w:val="00A91321"/>
    <w:rsid w:val="00AA02AC"/>
    <w:rsid w:val="00AE41A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3AF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27763"/>
  <w15:chartTrackingRefBased/>
  <w15:docId w15:val="{7811C911-0B72-4764-9D4D-3C51D728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2022-08-03T09:55:00Z</dcterms:created>
  <dcterms:modified xsi:type="dcterms:W3CDTF">2022-08-04T11:10:00Z</dcterms:modified>
</cp:coreProperties>
</file>