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ECE255C" w14:textId="77777777" w:rsidR="00FD435A" w:rsidRPr="00134B7F" w:rsidRDefault="00FD435A" w:rsidP="009606E3">
      <w:pPr>
        <w:spacing w:after="240"/>
        <w:jc w:val="right"/>
        <w:rPr>
          <w:rFonts w:ascii="Verdana" w:hAnsi="Verdana" w:cs="Arial"/>
        </w:rPr>
      </w:pPr>
    </w:p>
    <w:p w14:paraId="020ACEF8" w14:textId="095539F4" w:rsidR="0029606A" w:rsidRPr="00134B7F" w:rsidRDefault="00A5716F" w:rsidP="009606E3">
      <w:pPr>
        <w:spacing w:after="240"/>
        <w:jc w:val="right"/>
        <w:rPr>
          <w:rFonts w:ascii="Verdana" w:hAnsi="Verdana" w:cs="Arial"/>
        </w:rPr>
      </w:pPr>
      <w:r w:rsidRPr="00134B7F">
        <w:rPr>
          <w:rFonts w:ascii="Verdana" w:hAnsi="Verdana" w:cs="Arial"/>
        </w:rPr>
        <w:t>Kraków</w:t>
      </w:r>
      <w:r w:rsidR="006A5DF1" w:rsidRPr="00134B7F">
        <w:rPr>
          <w:rFonts w:ascii="Verdana" w:hAnsi="Verdana" w:cs="Arial"/>
        </w:rPr>
        <w:t xml:space="preserve"> dnia: </w:t>
      </w:r>
      <w:r w:rsidRPr="00134B7F">
        <w:rPr>
          <w:rFonts w:ascii="Verdana" w:hAnsi="Verdana" w:cs="Arial"/>
        </w:rPr>
        <w:t>2022-0</w:t>
      </w:r>
      <w:r w:rsidR="00483DD0" w:rsidRPr="00134B7F">
        <w:rPr>
          <w:rFonts w:ascii="Verdana" w:hAnsi="Verdana" w:cs="Arial"/>
        </w:rPr>
        <w:t>8</w:t>
      </w:r>
      <w:r w:rsidRPr="00134B7F">
        <w:rPr>
          <w:rFonts w:ascii="Verdana" w:hAnsi="Verdana" w:cs="Arial"/>
        </w:rPr>
        <w:t>-</w:t>
      </w:r>
      <w:r w:rsidR="00483DD0" w:rsidRPr="00134B7F">
        <w:rPr>
          <w:rFonts w:ascii="Verdana" w:hAnsi="Verdana" w:cs="Arial"/>
        </w:rPr>
        <w:t>0</w:t>
      </w:r>
      <w:r w:rsidR="00134B7F" w:rsidRPr="00134B7F">
        <w:rPr>
          <w:rFonts w:ascii="Verdana" w:hAnsi="Verdana" w:cs="Arial"/>
        </w:rPr>
        <w:t>4</w:t>
      </w:r>
    </w:p>
    <w:p w14:paraId="73B2B690" w14:textId="77777777" w:rsidR="00A5716F" w:rsidRPr="00134B7F" w:rsidRDefault="00A5716F" w:rsidP="006A5DF1">
      <w:pPr>
        <w:rPr>
          <w:rFonts w:ascii="Verdana" w:hAnsi="Verdana" w:cs="Arial"/>
          <w:b/>
          <w:bCs/>
        </w:rPr>
      </w:pPr>
      <w:r w:rsidRPr="00134B7F">
        <w:rPr>
          <w:rFonts w:ascii="Verdana" w:hAnsi="Verdana" w:cs="Arial"/>
          <w:b/>
          <w:bCs/>
        </w:rPr>
        <w:t>Akademia Górniczo - Hutnicza</w:t>
      </w:r>
    </w:p>
    <w:p w14:paraId="2A12B48B" w14:textId="77777777" w:rsidR="00A5716F" w:rsidRPr="00134B7F" w:rsidRDefault="00A5716F" w:rsidP="006A5DF1">
      <w:pPr>
        <w:rPr>
          <w:rFonts w:ascii="Verdana" w:hAnsi="Verdana" w:cs="Arial"/>
          <w:b/>
          <w:bCs/>
        </w:rPr>
      </w:pPr>
      <w:r w:rsidRPr="00134B7F">
        <w:rPr>
          <w:rFonts w:ascii="Verdana" w:hAnsi="Verdana" w:cs="Arial"/>
          <w:b/>
          <w:bCs/>
        </w:rPr>
        <w:t>im. Stanisława Staszica w Krakowie</w:t>
      </w:r>
    </w:p>
    <w:p w14:paraId="2AA4F736" w14:textId="77777777" w:rsidR="006A5DF1" w:rsidRPr="00134B7F" w:rsidRDefault="00A5716F" w:rsidP="006A5DF1">
      <w:pPr>
        <w:rPr>
          <w:rFonts w:ascii="Verdana" w:hAnsi="Verdana" w:cs="Arial"/>
          <w:b/>
          <w:bCs/>
        </w:rPr>
      </w:pPr>
      <w:r w:rsidRPr="00134B7F">
        <w:rPr>
          <w:rFonts w:ascii="Verdana" w:hAnsi="Verdana" w:cs="Arial"/>
          <w:b/>
          <w:bCs/>
        </w:rPr>
        <w:t>Dział Zamówień Publicznych</w:t>
      </w:r>
    </w:p>
    <w:p w14:paraId="15ACADBC" w14:textId="77777777" w:rsidR="006A5DF1" w:rsidRPr="00134B7F" w:rsidRDefault="00A5716F" w:rsidP="006A5DF1">
      <w:pPr>
        <w:rPr>
          <w:rFonts w:ascii="Verdana" w:hAnsi="Verdana" w:cs="Arial"/>
        </w:rPr>
      </w:pPr>
      <w:r w:rsidRPr="00134B7F">
        <w:rPr>
          <w:rFonts w:ascii="Verdana" w:hAnsi="Verdana" w:cs="Arial"/>
        </w:rPr>
        <w:t>Al. Mickiewicza</w:t>
      </w:r>
      <w:r w:rsidR="006A5DF1" w:rsidRPr="00134B7F">
        <w:rPr>
          <w:rFonts w:ascii="Verdana" w:hAnsi="Verdana" w:cs="Arial"/>
        </w:rPr>
        <w:t xml:space="preserve"> </w:t>
      </w:r>
      <w:r w:rsidRPr="00134B7F">
        <w:rPr>
          <w:rFonts w:ascii="Verdana" w:hAnsi="Verdana" w:cs="Arial"/>
        </w:rPr>
        <w:t>30</w:t>
      </w:r>
    </w:p>
    <w:p w14:paraId="1C91B3FB" w14:textId="77777777" w:rsidR="006A5DF1" w:rsidRPr="00134B7F" w:rsidRDefault="00A5716F" w:rsidP="006A5DF1">
      <w:pPr>
        <w:rPr>
          <w:rFonts w:ascii="Verdana" w:hAnsi="Verdana" w:cs="Arial"/>
        </w:rPr>
      </w:pPr>
      <w:r w:rsidRPr="00134B7F">
        <w:rPr>
          <w:rFonts w:ascii="Verdana" w:hAnsi="Verdana" w:cs="Arial"/>
        </w:rPr>
        <w:t>30-059</w:t>
      </w:r>
      <w:r w:rsidR="006A5DF1" w:rsidRPr="00134B7F">
        <w:rPr>
          <w:rFonts w:ascii="Verdana" w:hAnsi="Verdana" w:cs="Arial"/>
        </w:rPr>
        <w:t xml:space="preserve"> </w:t>
      </w:r>
      <w:r w:rsidRPr="00134B7F">
        <w:rPr>
          <w:rFonts w:ascii="Verdana" w:hAnsi="Verdana" w:cs="Arial"/>
        </w:rPr>
        <w:t>Kraków</w:t>
      </w:r>
    </w:p>
    <w:p w14:paraId="782DFABB" w14:textId="77777777" w:rsidR="006A5DF1" w:rsidRPr="00134B7F" w:rsidRDefault="006A5DF1" w:rsidP="006A5DF1">
      <w:pPr>
        <w:pStyle w:val="Nagwek"/>
        <w:tabs>
          <w:tab w:val="clear" w:pos="4536"/>
        </w:tabs>
        <w:rPr>
          <w:rFonts w:ascii="Verdana" w:hAnsi="Verdana" w:cs="Arial"/>
        </w:rPr>
      </w:pPr>
      <w:r w:rsidRPr="00134B7F">
        <w:rPr>
          <w:rFonts w:ascii="Verdana" w:hAnsi="Verdana" w:cs="Arial"/>
        </w:rPr>
        <w:tab/>
        <w:t xml:space="preserve"> </w:t>
      </w:r>
    </w:p>
    <w:p w14:paraId="16F8C94E" w14:textId="77777777" w:rsidR="006A5DF1" w:rsidRPr="00134B7F" w:rsidRDefault="006A5DF1" w:rsidP="006A5DF1">
      <w:pPr>
        <w:pStyle w:val="Nagwek"/>
        <w:tabs>
          <w:tab w:val="clear" w:pos="4536"/>
          <w:tab w:val="clear" w:pos="9072"/>
        </w:tabs>
        <w:rPr>
          <w:rFonts w:ascii="Verdana" w:hAnsi="Verdana" w:cs="Arial"/>
        </w:rPr>
      </w:pPr>
    </w:p>
    <w:p w14:paraId="614F6211" w14:textId="77777777" w:rsidR="006A5DF1" w:rsidRPr="00134B7F" w:rsidRDefault="006A5DF1" w:rsidP="009003D1">
      <w:pPr>
        <w:tabs>
          <w:tab w:val="left" w:pos="708"/>
          <w:tab w:val="center" w:pos="4536"/>
          <w:tab w:val="right" w:pos="9072"/>
        </w:tabs>
        <w:spacing w:after="20"/>
        <w:ind w:left="4820"/>
        <w:rPr>
          <w:rFonts w:ascii="Verdana" w:hAnsi="Verdana" w:cs="Arial"/>
          <w:b/>
        </w:rPr>
      </w:pPr>
      <w:r w:rsidRPr="00134B7F">
        <w:rPr>
          <w:rFonts w:ascii="Verdana" w:hAnsi="Verdana" w:cs="Arial"/>
          <w:b/>
        </w:rPr>
        <w:t>WYKONAWCY</w:t>
      </w:r>
    </w:p>
    <w:p w14:paraId="3D7210E0" w14:textId="77777777" w:rsidR="006A5DF1" w:rsidRPr="00134B7F" w:rsidRDefault="006A5DF1" w:rsidP="009003D1">
      <w:pPr>
        <w:tabs>
          <w:tab w:val="left" w:pos="708"/>
          <w:tab w:val="center" w:pos="4536"/>
          <w:tab w:val="right" w:pos="9072"/>
        </w:tabs>
        <w:spacing w:after="20"/>
        <w:ind w:left="4820"/>
        <w:rPr>
          <w:rFonts w:ascii="Verdana" w:hAnsi="Verdana" w:cs="Arial"/>
        </w:rPr>
      </w:pPr>
      <w:r w:rsidRPr="00134B7F">
        <w:rPr>
          <w:rFonts w:ascii="Verdana" w:hAnsi="Verdana" w:cs="Arial"/>
        </w:rPr>
        <w:t>ubiegający się o zamówienie publiczne</w:t>
      </w:r>
    </w:p>
    <w:p w14:paraId="5BFE2E06" w14:textId="77777777" w:rsidR="006D4AB3" w:rsidRPr="00134B7F" w:rsidRDefault="006D4AB3">
      <w:pPr>
        <w:pStyle w:val="Nagwek"/>
        <w:tabs>
          <w:tab w:val="clear" w:pos="4536"/>
        </w:tabs>
        <w:rPr>
          <w:rFonts w:ascii="Verdana" w:hAnsi="Verdana" w:cs="Arial"/>
        </w:rPr>
      </w:pPr>
    </w:p>
    <w:p w14:paraId="32C8D94D" w14:textId="77777777" w:rsidR="006D4AB3" w:rsidRPr="009606E3" w:rsidRDefault="006D4AB3">
      <w:pPr>
        <w:pStyle w:val="Nagwek"/>
        <w:tabs>
          <w:tab w:val="clear" w:pos="4536"/>
          <w:tab w:val="clear" w:pos="9072"/>
        </w:tabs>
        <w:rPr>
          <w:rFonts w:ascii="Verdana" w:hAnsi="Verdana" w:cs="Arial"/>
          <w:sz w:val="22"/>
          <w:szCs w:val="22"/>
        </w:rPr>
      </w:pPr>
    </w:p>
    <w:p w14:paraId="5E4537FC" w14:textId="48A50DAA" w:rsidR="00632C3C" w:rsidRPr="009606E3" w:rsidRDefault="00E21B49" w:rsidP="0029606A">
      <w:pPr>
        <w:pStyle w:val="Nagwek1"/>
        <w:spacing w:after="480" w:line="276" w:lineRule="auto"/>
        <w:jc w:val="center"/>
        <w:rPr>
          <w:rFonts w:ascii="Verdana" w:hAnsi="Verdana" w:cs="Arial"/>
          <w:sz w:val="22"/>
          <w:szCs w:val="22"/>
        </w:rPr>
      </w:pPr>
      <w:r w:rsidRPr="009606E3">
        <w:rPr>
          <w:rFonts w:ascii="Verdana" w:hAnsi="Verdana" w:cs="Arial"/>
          <w:sz w:val="22"/>
          <w:szCs w:val="22"/>
        </w:rPr>
        <w:t>WYJAŚNIENI</w:t>
      </w:r>
      <w:r w:rsidR="00520165" w:rsidRPr="009606E3">
        <w:rPr>
          <w:rFonts w:ascii="Verdana" w:hAnsi="Verdana" w:cs="Arial"/>
          <w:sz w:val="22"/>
          <w:szCs w:val="22"/>
        </w:rPr>
        <w:t>A</w:t>
      </w:r>
      <w:r w:rsidR="00632C3C" w:rsidRPr="009606E3">
        <w:rPr>
          <w:rFonts w:ascii="Verdana" w:hAnsi="Verdana" w:cs="Arial"/>
          <w:sz w:val="22"/>
          <w:szCs w:val="22"/>
        </w:rPr>
        <w:t xml:space="preserve"> TREŚCI</w:t>
      </w:r>
      <w:r w:rsidR="0029606A" w:rsidRPr="009606E3">
        <w:rPr>
          <w:rFonts w:ascii="Verdana" w:hAnsi="Verdana" w:cs="Arial"/>
          <w:sz w:val="22"/>
          <w:szCs w:val="22"/>
        </w:rPr>
        <w:t xml:space="preserve"> SWZ</w:t>
      </w:r>
      <w:r w:rsidR="00C94DA2" w:rsidRPr="009606E3">
        <w:rPr>
          <w:rFonts w:ascii="Verdana" w:hAnsi="Verdana" w:cs="Arial"/>
          <w:sz w:val="22"/>
          <w:szCs w:val="22"/>
        </w:rPr>
        <w:t xml:space="preserve"> i ZMIANA SWZ</w:t>
      </w:r>
    </w:p>
    <w:p w14:paraId="2081B6A9" w14:textId="33C90F2B" w:rsidR="006D4AB3" w:rsidRPr="00283513" w:rsidRDefault="00632C3C" w:rsidP="008D5AAA">
      <w:pPr>
        <w:spacing w:after="360" w:line="276" w:lineRule="auto"/>
        <w:jc w:val="both"/>
        <w:rPr>
          <w:rFonts w:ascii="Verdana" w:hAnsi="Verdana" w:cs="Arial"/>
          <w:bCs/>
        </w:rPr>
      </w:pPr>
      <w:r w:rsidRPr="009606E3">
        <w:rPr>
          <w:rFonts w:ascii="Verdana" w:hAnsi="Verdana" w:cs="Arial"/>
        </w:rPr>
        <w:t xml:space="preserve">Dotyczy: </w:t>
      </w:r>
      <w:r w:rsidR="006A5DF1" w:rsidRPr="009606E3">
        <w:rPr>
          <w:rFonts w:ascii="Verdana" w:hAnsi="Verdana" w:cs="Arial"/>
        </w:rPr>
        <w:t>p</w:t>
      </w:r>
      <w:r w:rsidRPr="009606E3">
        <w:rPr>
          <w:rFonts w:ascii="Verdana" w:hAnsi="Verdana" w:cs="Arial"/>
        </w:rPr>
        <w:t>ostępowani</w:t>
      </w:r>
      <w:r w:rsidR="006A5DF1" w:rsidRPr="009606E3">
        <w:rPr>
          <w:rFonts w:ascii="Verdana" w:hAnsi="Verdana" w:cs="Arial"/>
        </w:rPr>
        <w:t>a</w:t>
      </w:r>
      <w:r w:rsidRPr="009606E3">
        <w:rPr>
          <w:rFonts w:ascii="Verdana" w:hAnsi="Verdana" w:cs="Arial"/>
        </w:rPr>
        <w:t xml:space="preserve"> o udzielenie zamówienia publicznego, prowadzone</w:t>
      </w:r>
      <w:r w:rsidR="006A5DF1" w:rsidRPr="009606E3">
        <w:rPr>
          <w:rFonts w:ascii="Verdana" w:hAnsi="Verdana" w:cs="Arial"/>
        </w:rPr>
        <w:t>go</w:t>
      </w:r>
      <w:r w:rsidRPr="009606E3">
        <w:rPr>
          <w:rFonts w:ascii="Verdana" w:hAnsi="Verdana" w:cs="Arial"/>
        </w:rPr>
        <w:t xml:space="preserve"> w trybie </w:t>
      </w:r>
      <w:r w:rsidR="00A5716F" w:rsidRPr="009606E3">
        <w:rPr>
          <w:rFonts w:ascii="Verdana" w:hAnsi="Verdana" w:cs="Arial"/>
        </w:rPr>
        <w:t>przetarg nieograniczony</w:t>
      </w:r>
      <w:r w:rsidRPr="009606E3">
        <w:rPr>
          <w:rFonts w:ascii="Verdana" w:hAnsi="Verdana" w:cs="Arial"/>
          <w:b/>
        </w:rPr>
        <w:t xml:space="preserve"> </w:t>
      </w:r>
      <w:r w:rsidRPr="009606E3">
        <w:rPr>
          <w:rFonts w:ascii="Verdana" w:hAnsi="Verdana" w:cs="Arial"/>
          <w:bCs/>
        </w:rPr>
        <w:t>na</w:t>
      </w:r>
      <w:r w:rsidRPr="009606E3">
        <w:rPr>
          <w:rFonts w:ascii="Verdana" w:hAnsi="Verdana" w:cs="Arial"/>
          <w:b/>
        </w:rPr>
        <w:t xml:space="preserve"> </w:t>
      </w:r>
      <w:r w:rsidR="00E72428" w:rsidRPr="009606E3">
        <w:rPr>
          <w:rFonts w:ascii="Verdana" w:hAnsi="Verdana" w:cs="Arial"/>
          <w:bCs/>
        </w:rPr>
        <w:t>”</w:t>
      </w:r>
      <w:r w:rsidR="008D5AAA" w:rsidRPr="00C24DE1">
        <w:rPr>
          <w:rFonts w:ascii="Verdana" w:hAnsi="Verdana" w:cs="Arial"/>
          <w:b/>
        </w:rPr>
        <w:t>Dostawę i wdrożenie modułów Systemu ERP (System Planowania Zasobów Przedsiębiorstwa) dla Data-centrycznego Systemu Informatycznego (DSI) na Akademii Górniczo Hutniczej im. Stanisława Staszica w Krakowie</w:t>
      </w:r>
      <w:r w:rsidR="008D5AAA" w:rsidRPr="008D5AAA">
        <w:rPr>
          <w:rFonts w:ascii="Verdana" w:hAnsi="Verdana" w:cs="Arial"/>
          <w:bCs/>
        </w:rPr>
        <w:t>”</w:t>
      </w:r>
      <w:r w:rsidR="006633AF">
        <w:rPr>
          <w:rFonts w:ascii="Verdana" w:hAnsi="Verdana" w:cs="Arial"/>
          <w:bCs/>
        </w:rPr>
        <w:t xml:space="preserve"> – znak sprawy</w:t>
      </w:r>
      <w:r w:rsidR="003F354C">
        <w:rPr>
          <w:rFonts w:ascii="Verdana" w:hAnsi="Verdana" w:cs="Arial"/>
          <w:bCs/>
        </w:rPr>
        <w:t>:</w:t>
      </w:r>
      <w:r w:rsidR="006633AF">
        <w:rPr>
          <w:rFonts w:ascii="Verdana" w:hAnsi="Verdana" w:cs="Arial"/>
          <w:bCs/>
        </w:rPr>
        <w:t xml:space="preserve"> </w:t>
      </w:r>
      <w:r w:rsidR="008D5AAA" w:rsidRPr="003F354C">
        <w:rPr>
          <w:rFonts w:ascii="Verdana" w:hAnsi="Verdana" w:cs="Arial"/>
          <w:b/>
        </w:rPr>
        <w:t>KC-zp.272-430/22</w:t>
      </w:r>
    </w:p>
    <w:p w14:paraId="29CA1F74" w14:textId="4B5226AD" w:rsidR="0012774F" w:rsidRPr="009606E3" w:rsidRDefault="00520165" w:rsidP="00D8461B">
      <w:pPr>
        <w:spacing w:after="240" w:line="276" w:lineRule="auto"/>
        <w:jc w:val="both"/>
        <w:rPr>
          <w:rFonts w:ascii="Verdana" w:hAnsi="Verdana" w:cs="Arial"/>
          <w:b/>
        </w:rPr>
      </w:pPr>
      <w:r w:rsidRPr="009606E3">
        <w:rPr>
          <w:rFonts w:ascii="Verdana" w:hAnsi="Verdana" w:cs="Arial"/>
        </w:rPr>
        <w:t xml:space="preserve">Zamawiający, </w:t>
      </w:r>
      <w:r w:rsidR="00A5716F" w:rsidRPr="009606E3">
        <w:rPr>
          <w:rFonts w:ascii="Verdana" w:hAnsi="Verdana" w:cs="Arial"/>
          <w:b/>
        </w:rPr>
        <w:t xml:space="preserve">Akademia Górniczo </w:t>
      </w:r>
      <w:r w:rsidR="00C94DA2" w:rsidRPr="009606E3">
        <w:rPr>
          <w:rFonts w:ascii="Verdana" w:hAnsi="Verdana" w:cs="Arial"/>
          <w:b/>
        </w:rPr>
        <w:t>–</w:t>
      </w:r>
      <w:r w:rsidR="00A5716F" w:rsidRPr="009606E3">
        <w:rPr>
          <w:rFonts w:ascii="Verdana" w:hAnsi="Verdana" w:cs="Arial"/>
          <w:b/>
        </w:rPr>
        <w:t xml:space="preserve"> Hutnicza</w:t>
      </w:r>
      <w:r w:rsidR="00C94DA2" w:rsidRPr="009606E3">
        <w:rPr>
          <w:rFonts w:ascii="Verdana" w:hAnsi="Verdana" w:cs="Arial"/>
          <w:b/>
        </w:rPr>
        <w:t xml:space="preserve"> </w:t>
      </w:r>
      <w:r w:rsidR="00A5716F" w:rsidRPr="009606E3">
        <w:rPr>
          <w:rFonts w:ascii="Verdana" w:hAnsi="Verdana" w:cs="Arial"/>
          <w:b/>
        </w:rPr>
        <w:t>im. Stanisława Staszica w Krakowie</w:t>
      </w:r>
      <w:r w:rsidRPr="009606E3">
        <w:rPr>
          <w:rFonts w:ascii="Verdana" w:hAnsi="Verdana" w:cs="Arial"/>
        </w:rPr>
        <w:t xml:space="preserve">, działając na podstawie art. </w:t>
      </w:r>
      <w:r w:rsidR="0029606A" w:rsidRPr="009606E3">
        <w:rPr>
          <w:rFonts w:ascii="Verdana" w:hAnsi="Verdana" w:cs="Arial"/>
        </w:rPr>
        <w:t>1</w:t>
      </w:r>
      <w:r w:rsidRPr="009606E3">
        <w:rPr>
          <w:rFonts w:ascii="Verdana" w:hAnsi="Verdana" w:cs="Arial"/>
        </w:rPr>
        <w:t>3</w:t>
      </w:r>
      <w:r w:rsidR="0029606A" w:rsidRPr="009606E3">
        <w:rPr>
          <w:rFonts w:ascii="Verdana" w:hAnsi="Verdana" w:cs="Arial"/>
        </w:rPr>
        <w:t>5</w:t>
      </w:r>
      <w:r w:rsidRPr="009606E3">
        <w:rPr>
          <w:rFonts w:ascii="Verdana" w:hAnsi="Verdana" w:cs="Arial"/>
        </w:rPr>
        <w:t xml:space="preserve"> ust</w:t>
      </w:r>
      <w:r w:rsidR="00D9049C" w:rsidRPr="009606E3">
        <w:rPr>
          <w:rFonts w:ascii="Verdana" w:hAnsi="Verdana" w:cs="Arial"/>
        </w:rPr>
        <w:t xml:space="preserve">. </w:t>
      </w:r>
      <w:r w:rsidR="0029606A" w:rsidRPr="009606E3">
        <w:rPr>
          <w:rFonts w:ascii="Verdana" w:hAnsi="Verdana" w:cs="Arial"/>
        </w:rPr>
        <w:t>6</w:t>
      </w:r>
      <w:r w:rsidRPr="009606E3">
        <w:rPr>
          <w:rFonts w:ascii="Verdana" w:hAnsi="Verdana" w:cs="Arial"/>
        </w:rPr>
        <w:t xml:space="preserve"> ustawy z dnia </w:t>
      </w:r>
      <w:r w:rsidR="0029606A" w:rsidRPr="009606E3">
        <w:rPr>
          <w:rFonts w:ascii="Verdana" w:hAnsi="Verdana" w:cs="Arial"/>
        </w:rPr>
        <w:t>11</w:t>
      </w:r>
      <w:r w:rsidRPr="009606E3">
        <w:rPr>
          <w:rFonts w:ascii="Verdana" w:hAnsi="Verdana" w:cs="Arial"/>
        </w:rPr>
        <w:t xml:space="preserve"> </w:t>
      </w:r>
      <w:r w:rsidR="0029606A" w:rsidRPr="009606E3">
        <w:rPr>
          <w:rFonts w:ascii="Verdana" w:hAnsi="Verdana" w:cs="Arial"/>
        </w:rPr>
        <w:t xml:space="preserve">września </w:t>
      </w:r>
      <w:r w:rsidRPr="009606E3">
        <w:rPr>
          <w:rFonts w:ascii="Verdana" w:hAnsi="Verdana" w:cs="Arial"/>
        </w:rPr>
        <w:t>20</w:t>
      </w:r>
      <w:r w:rsidR="0029606A" w:rsidRPr="009606E3">
        <w:rPr>
          <w:rFonts w:ascii="Verdana" w:hAnsi="Verdana" w:cs="Arial"/>
        </w:rPr>
        <w:t>19</w:t>
      </w:r>
      <w:r w:rsidRPr="009606E3">
        <w:rPr>
          <w:rFonts w:ascii="Verdana" w:hAnsi="Verdana" w:cs="Arial"/>
        </w:rPr>
        <w:t xml:space="preserve"> r</w:t>
      </w:r>
      <w:r w:rsidR="0029606A" w:rsidRPr="009606E3">
        <w:rPr>
          <w:rFonts w:ascii="Verdana" w:hAnsi="Verdana" w:cs="Arial"/>
        </w:rPr>
        <w:t>.</w:t>
      </w:r>
      <w:r w:rsidRPr="009606E3">
        <w:rPr>
          <w:rFonts w:ascii="Verdana" w:hAnsi="Verdana" w:cs="Arial"/>
        </w:rPr>
        <w:t xml:space="preserve"> Prawo </w:t>
      </w:r>
      <w:r w:rsidR="0029606A" w:rsidRPr="009606E3">
        <w:rPr>
          <w:rFonts w:ascii="Verdana" w:hAnsi="Verdana" w:cs="Arial"/>
        </w:rPr>
        <w:t>z</w:t>
      </w:r>
      <w:r w:rsidRPr="009606E3">
        <w:rPr>
          <w:rFonts w:ascii="Verdana" w:hAnsi="Verdana" w:cs="Arial"/>
        </w:rPr>
        <w:t xml:space="preserve">amówień </w:t>
      </w:r>
      <w:r w:rsidR="0029606A" w:rsidRPr="009606E3">
        <w:rPr>
          <w:rFonts w:ascii="Verdana" w:hAnsi="Verdana" w:cs="Arial"/>
        </w:rPr>
        <w:t>p</w:t>
      </w:r>
      <w:r w:rsidRPr="009606E3">
        <w:rPr>
          <w:rFonts w:ascii="Verdana" w:hAnsi="Verdana" w:cs="Arial"/>
        </w:rPr>
        <w:t xml:space="preserve">ublicznych </w:t>
      </w:r>
      <w:r w:rsidR="00A5716F" w:rsidRPr="009606E3">
        <w:rPr>
          <w:rFonts w:ascii="Verdana" w:hAnsi="Verdana" w:cs="Arial"/>
        </w:rPr>
        <w:t>(</w:t>
      </w:r>
      <w:proofErr w:type="spellStart"/>
      <w:r w:rsidR="00A5716F" w:rsidRPr="009606E3">
        <w:rPr>
          <w:rFonts w:ascii="Verdana" w:hAnsi="Verdana" w:cs="Arial"/>
        </w:rPr>
        <w:t>t.j</w:t>
      </w:r>
      <w:proofErr w:type="spellEnd"/>
      <w:r w:rsidR="00A5716F" w:rsidRPr="009606E3">
        <w:rPr>
          <w:rFonts w:ascii="Verdana" w:hAnsi="Verdana" w:cs="Arial"/>
        </w:rPr>
        <w:t>. Dz.U. z 2021r. poz. 1129)</w:t>
      </w:r>
      <w:r w:rsidR="00BE7BFD" w:rsidRPr="009606E3">
        <w:rPr>
          <w:rFonts w:ascii="Verdana" w:hAnsi="Verdana" w:cs="Arial"/>
        </w:rPr>
        <w:t xml:space="preserve">, </w:t>
      </w:r>
      <w:r w:rsidR="00D9049C" w:rsidRPr="009606E3">
        <w:rPr>
          <w:rFonts w:ascii="Verdana" w:hAnsi="Verdana" w:cs="Arial"/>
        </w:rPr>
        <w:t>udostępnia</w:t>
      </w:r>
      <w:r w:rsidR="00BE7BFD" w:rsidRPr="009606E3">
        <w:rPr>
          <w:rFonts w:ascii="Verdana" w:hAnsi="Verdana" w:cs="Arial"/>
        </w:rPr>
        <w:t xml:space="preserve"> poniżej treść zapytań do S</w:t>
      </w:r>
      <w:r w:rsidR="0012774F" w:rsidRPr="009606E3">
        <w:rPr>
          <w:rFonts w:ascii="Verdana" w:hAnsi="Verdana" w:cs="Arial"/>
        </w:rPr>
        <w:t>pecyfikacji Warunków Zamówienia (</w:t>
      </w:r>
      <w:r w:rsidR="0012774F" w:rsidRPr="009606E3">
        <w:rPr>
          <w:rFonts w:ascii="Verdana" w:hAnsi="Verdana" w:cs="Arial"/>
          <w:lang w:eastAsia="ar-SA"/>
        </w:rPr>
        <w:t>zwanej dalej</w:t>
      </w:r>
      <w:r w:rsidR="0012774F" w:rsidRPr="009606E3">
        <w:rPr>
          <w:rFonts w:ascii="Verdana" w:hAnsi="Verdana" w:cs="Arial"/>
          <w:b/>
          <w:lang w:eastAsia="ar-SA"/>
        </w:rPr>
        <w:t xml:space="preserve"> </w:t>
      </w:r>
      <w:r w:rsidR="0012774F" w:rsidRPr="009606E3">
        <w:rPr>
          <w:rFonts w:ascii="Verdana" w:hAnsi="Verdana" w:cs="Arial"/>
          <w:bCs/>
          <w:lang w:eastAsia="ar-SA"/>
        </w:rPr>
        <w:t>”SWZ”)</w:t>
      </w:r>
      <w:r w:rsidR="00D9049C" w:rsidRPr="009606E3">
        <w:rPr>
          <w:rFonts w:ascii="Verdana" w:hAnsi="Verdana" w:cs="Arial"/>
          <w:bCs/>
          <w:lang w:eastAsia="ar-SA"/>
        </w:rPr>
        <w:t xml:space="preserve"> </w:t>
      </w:r>
      <w:r w:rsidR="00D9049C" w:rsidRPr="009606E3">
        <w:rPr>
          <w:rFonts w:ascii="Verdana" w:hAnsi="Verdana" w:cs="Arial"/>
        </w:rPr>
        <w:t>wraz z wyjaśnieniami</w:t>
      </w:r>
      <w:r w:rsidR="0012774F" w:rsidRPr="009606E3">
        <w:rPr>
          <w:rFonts w:ascii="Verdana" w:hAnsi="Verdana" w:cs="Arial"/>
          <w:bCs/>
          <w:lang w:eastAsia="ar-SA"/>
        </w:rPr>
        <w:t>:</w:t>
      </w:r>
    </w:p>
    <w:tbl>
      <w:tblPr>
        <w:tblW w:w="9356" w:type="dxa"/>
        <w:tblInd w:w="-34" w:type="dxa"/>
        <w:tblLook w:val="04A0" w:firstRow="1" w:lastRow="0" w:firstColumn="1" w:lastColumn="0" w:noHBand="0" w:noVBand="1"/>
      </w:tblPr>
      <w:tblGrid>
        <w:gridCol w:w="9356"/>
      </w:tblGrid>
      <w:tr w:rsidR="00A5716F" w:rsidRPr="009606E3" w14:paraId="2224C903" w14:textId="77777777" w:rsidTr="0239F96E">
        <w:trPr>
          <w:trHeight w:val="411"/>
        </w:trPr>
        <w:tc>
          <w:tcPr>
            <w:tcW w:w="9356" w:type="dxa"/>
            <w:shd w:val="clear" w:color="auto" w:fill="auto"/>
          </w:tcPr>
          <w:p w14:paraId="753C0035" w14:textId="73EF93A2" w:rsidR="009606E3" w:rsidRDefault="009606E3" w:rsidP="009606E3">
            <w:pPr>
              <w:jc w:val="both"/>
              <w:rPr>
                <w:rFonts w:ascii="Verdana" w:hAnsi="Verdana"/>
              </w:rPr>
            </w:pPr>
            <w:r w:rsidRPr="009606E3">
              <w:rPr>
                <w:rFonts w:ascii="Verdana" w:hAnsi="Verdana"/>
              </w:rPr>
              <w:t>Pytania i odpowiedzi w ramach wniosku o udzielenie wyjaśnień do Specyfikacji Warunków Zamówienia dla post</w:t>
            </w:r>
            <w:r w:rsidR="00F377B8">
              <w:rPr>
                <w:rFonts w:ascii="Verdana" w:hAnsi="Verdana"/>
              </w:rPr>
              <w:t>ę</w:t>
            </w:r>
            <w:r w:rsidRPr="009606E3">
              <w:rPr>
                <w:rFonts w:ascii="Verdana" w:hAnsi="Verdana"/>
              </w:rPr>
              <w:t>powania</w:t>
            </w:r>
            <w:r w:rsidR="00F377B8">
              <w:rPr>
                <w:rFonts w:ascii="Verdana" w:hAnsi="Verdana"/>
              </w:rPr>
              <w:t xml:space="preserve"> nr</w:t>
            </w:r>
            <w:r w:rsidRPr="009606E3">
              <w:rPr>
                <w:rFonts w:ascii="Verdana" w:hAnsi="Verdana"/>
              </w:rPr>
              <w:t>: KC-zp.272-</w:t>
            </w:r>
            <w:r w:rsidR="00F377B8">
              <w:rPr>
                <w:rFonts w:ascii="Verdana" w:hAnsi="Verdana"/>
              </w:rPr>
              <w:t>4</w:t>
            </w:r>
            <w:r w:rsidRPr="009606E3">
              <w:rPr>
                <w:rFonts w:ascii="Verdana" w:hAnsi="Verdana"/>
              </w:rPr>
              <w:t>30/22</w:t>
            </w:r>
            <w:r w:rsidR="00D4588D">
              <w:rPr>
                <w:rFonts w:ascii="Verdana" w:hAnsi="Verdana"/>
              </w:rPr>
              <w:t xml:space="preserve"> </w:t>
            </w:r>
            <w:r w:rsidR="00D4588D" w:rsidRPr="00982C38">
              <w:rPr>
                <w:rFonts w:ascii="Verdana" w:hAnsi="Verdana"/>
              </w:rPr>
              <w:t xml:space="preserve">z dnia </w:t>
            </w:r>
            <w:r w:rsidR="00A205F3" w:rsidRPr="00982C38">
              <w:rPr>
                <w:rFonts w:ascii="Verdana" w:hAnsi="Verdana"/>
              </w:rPr>
              <w:t>24/07/2022r.</w:t>
            </w:r>
            <w:r w:rsidR="00A205F3">
              <w:rPr>
                <w:rFonts w:ascii="Verdana" w:hAnsi="Verdana"/>
              </w:rPr>
              <w:t xml:space="preserve"> </w:t>
            </w:r>
          </w:p>
          <w:p w14:paraId="1DB32409" w14:textId="7C7A40E3" w:rsidR="00F377B8" w:rsidRDefault="00F377B8" w:rsidP="009606E3">
            <w:pPr>
              <w:jc w:val="both"/>
              <w:rPr>
                <w:rFonts w:ascii="Verdana" w:hAnsi="Verdana"/>
              </w:rPr>
            </w:pPr>
          </w:p>
          <w:p w14:paraId="26FFE3A3" w14:textId="77777777" w:rsidR="00704289" w:rsidRPr="00704289" w:rsidRDefault="00704289" w:rsidP="00704289">
            <w:pPr>
              <w:jc w:val="both"/>
              <w:rPr>
                <w:rFonts w:ascii="Verdana" w:hAnsi="Verdana"/>
              </w:rPr>
            </w:pPr>
            <w:r w:rsidRPr="00704289">
              <w:rPr>
                <w:rFonts w:ascii="Verdana" w:hAnsi="Verdana"/>
              </w:rPr>
              <w:t>1.</w:t>
            </w:r>
            <w:r w:rsidRPr="00704289">
              <w:rPr>
                <w:rFonts w:ascii="Verdana" w:hAnsi="Verdana"/>
              </w:rPr>
              <w:tab/>
            </w:r>
            <w:r w:rsidRPr="005A2C05">
              <w:rPr>
                <w:rFonts w:ascii="Verdana" w:hAnsi="Verdana"/>
                <w:b/>
                <w:bCs/>
              </w:rPr>
              <w:t>Zapytanie dot. Załącznika nr 8 - Wzór Umowy - pkt. 2.6 -</w:t>
            </w:r>
            <w:r w:rsidRPr="00704289">
              <w:rPr>
                <w:rFonts w:ascii="Verdana" w:hAnsi="Verdana"/>
              </w:rPr>
              <w:t xml:space="preserve"> Wykonawca wnosi dodanie następującej treści: "Strony ustalają, że obowiązek wskazany w tym punkcie będzie głównie realizowany przez: </w:t>
            </w:r>
          </w:p>
          <w:p w14:paraId="41CCA9D3" w14:textId="77777777" w:rsidR="00704289" w:rsidRPr="00704289" w:rsidRDefault="00704289" w:rsidP="00704289">
            <w:pPr>
              <w:jc w:val="both"/>
              <w:rPr>
                <w:rFonts w:ascii="Verdana" w:hAnsi="Verdana"/>
              </w:rPr>
            </w:pPr>
            <w:r w:rsidRPr="00704289">
              <w:rPr>
                <w:rFonts w:ascii="Verdana" w:hAnsi="Verdana"/>
              </w:rPr>
              <w:t>- instalację aktualizacji przygotowanych i dostarczonych przez producenta Systemu, bądź</w:t>
            </w:r>
          </w:p>
          <w:p w14:paraId="639BD3AD" w14:textId="77777777" w:rsidR="00704289" w:rsidRPr="00704289" w:rsidRDefault="00704289" w:rsidP="00704289">
            <w:pPr>
              <w:jc w:val="both"/>
              <w:rPr>
                <w:rFonts w:ascii="Verdana" w:hAnsi="Verdana"/>
              </w:rPr>
            </w:pPr>
            <w:r w:rsidRPr="00704289">
              <w:rPr>
                <w:rFonts w:ascii="Verdana" w:hAnsi="Verdana"/>
              </w:rPr>
              <w:t xml:space="preserve">- przygotowanie, realizację i wdrożenie zmian przez Wykonawcę </w:t>
            </w:r>
          </w:p>
          <w:p w14:paraId="6C146D62" w14:textId="77777777" w:rsidR="00704289" w:rsidRPr="00704289" w:rsidRDefault="00704289" w:rsidP="00704289">
            <w:pPr>
              <w:jc w:val="both"/>
              <w:rPr>
                <w:rFonts w:ascii="Verdana" w:hAnsi="Verdana"/>
              </w:rPr>
            </w:pPr>
            <w:r w:rsidRPr="00704289">
              <w:rPr>
                <w:rFonts w:ascii="Verdana" w:hAnsi="Verdana"/>
              </w:rPr>
              <w:t>realizowane w oparciu o zapisy Część B, Punkt 9.2b i zgodnie z procedurą zamawiania prac opisaną w punktach 9.3 do 9.6 oraz Procedurą Zmian opisaną w punkcie 10 Umowy".</w:t>
            </w:r>
          </w:p>
          <w:p w14:paraId="66B54B20" w14:textId="77777777" w:rsidR="00704289" w:rsidRPr="00704289" w:rsidRDefault="00704289" w:rsidP="00704289">
            <w:pPr>
              <w:jc w:val="both"/>
              <w:rPr>
                <w:rFonts w:ascii="Verdana" w:hAnsi="Verdana"/>
              </w:rPr>
            </w:pPr>
          </w:p>
          <w:p w14:paraId="540FF4A6" w14:textId="3A612E5E" w:rsidR="00704289" w:rsidRPr="00704289" w:rsidRDefault="00704289" w:rsidP="00704289">
            <w:pPr>
              <w:jc w:val="both"/>
              <w:rPr>
                <w:rFonts w:ascii="Verdana" w:hAnsi="Verdana"/>
              </w:rPr>
            </w:pPr>
            <w:r w:rsidRPr="00381F93">
              <w:rPr>
                <w:rFonts w:ascii="Verdana" w:hAnsi="Verdana"/>
                <w:b/>
                <w:bCs/>
              </w:rPr>
              <w:t>Odp.:</w:t>
            </w:r>
            <w:r w:rsidRPr="00704289">
              <w:rPr>
                <w:rFonts w:ascii="Verdana" w:hAnsi="Verdana"/>
              </w:rPr>
              <w:t xml:space="preserve"> Zamawiający podtrzymuje zapisy SWZ (Zamawiający nie wyraża zgody, konieczne aktualizacje Systemu z uwagi na zmiany prawa pozostają całkowicie po stronie Wykonawcy i zmiany te nie mogą pociągać </w:t>
            </w:r>
            <w:r w:rsidR="00381F93">
              <w:rPr>
                <w:rFonts w:ascii="Verdana" w:hAnsi="Verdana"/>
              </w:rPr>
              <w:t xml:space="preserve">za sobą </w:t>
            </w:r>
            <w:r w:rsidRPr="00704289">
              <w:rPr>
                <w:rFonts w:ascii="Verdana" w:hAnsi="Verdana"/>
              </w:rPr>
              <w:t>żadnych dodatkowych kosztów po stronie Zamawiającego.)</w:t>
            </w:r>
          </w:p>
          <w:p w14:paraId="03295EF9" w14:textId="77777777" w:rsidR="00704289" w:rsidRPr="00704289" w:rsidRDefault="00704289" w:rsidP="00704289">
            <w:pPr>
              <w:jc w:val="both"/>
              <w:rPr>
                <w:rFonts w:ascii="Verdana" w:hAnsi="Verdana"/>
              </w:rPr>
            </w:pPr>
          </w:p>
          <w:p w14:paraId="652D21B0" w14:textId="77777777" w:rsidR="00704289" w:rsidRPr="00704289" w:rsidRDefault="00704289" w:rsidP="00704289">
            <w:pPr>
              <w:jc w:val="both"/>
              <w:rPr>
                <w:rFonts w:ascii="Verdana" w:hAnsi="Verdana"/>
              </w:rPr>
            </w:pPr>
            <w:r w:rsidRPr="00704289">
              <w:rPr>
                <w:rFonts w:ascii="Verdana" w:hAnsi="Verdana"/>
              </w:rPr>
              <w:t>2.</w:t>
            </w:r>
            <w:r w:rsidRPr="00704289">
              <w:rPr>
                <w:rFonts w:ascii="Verdana" w:hAnsi="Verdana"/>
              </w:rPr>
              <w:tab/>
            </w:r>
            <w:r w:rsidRPr="005A2C05">
              <w:rPr>
                <w:rFonts w:ascii="Verdana" w:hAnsi="Verdana"/>
                <w:b/>
                <w:bCs/>
              </w:rPr>
              <w:t>Zapytanie dot. Załącznika nr 8 - Wzór Umowy - pkt. 9.9 –</w:t>
            </w:r>
            <w:r w:rsidRPr="00704289">
              <w:rPr>
                <w:rFonts w:ascii="Verdana" w:hAnsi="Verdana"/>
              </w:rPr>
              <w:t xml:space="preserve"> Wykonawca przygotowując wycenę prac wdrożeniowych przyjmuje określone założenia odnośnie sposobu realizacji wymagań przedstawionych w Zapytaniu Ofertowym, które przenoszą się bezpośrednio na ostateczną wycenę prac i ofertę przedstawioną Zamawiającemu.  W punkcie 9.9 Umowy czytamy, że „Ostatecznego wyboru sposobu realizacji Prac i narzędzi informatycznych zastosowanych do Wdrożenia Systemu dokona Kierownik Projektu Zamawiającego”. Taki zapis umowy stanowi duże ryzyko niepowodzenia projektu związany z sytuacją, kiedy Kierownik Projektu Zamawiającego narzuci Wykonawcy realizację wymagań w sposób, którego pracochłonność, koszty realizacji bądź koszty licencji w formie </w:t>
            </w:r>
            <w:r w:rsidRPr="00704289">
              <w:rPr>
                <w:rFonts w:ascii="Verdana" w:hAnsi="Verdana"/>
              </w:rPr>
              <w:lastRenderedPageBreak/>
              <w:t xml:space="preserve">subskrypcji w znaczny sposób będą odbiegały od kalkulacji kosztów rozwiązania zaplanowanych i zabudżetowanych w przedstawionej ofercie. Wykonawca powinien mieć prawo, przynajmniej do współdecydowania przy użyciu jakich narzędzi, metod i standardów projektowych zaplanował i będzie realizował wykonanie przedmiotu umowy. </w:t>
            </w:r>
          </w:p>
          <w:p w14:paraId="0F7255BA" w14:textId="77777777" w:rsidR="00704289" w:rsidRPr="00704289" w:rsidRDefault="00704289" w:rsidP="00704289">
            <w:pPr>
              <w:jc w:val="both"/>
              <w:rPr>
                <w:rFonts w:ascii="Verdana" w:hAnsi="Verdana"/>
              </w:rPr>
            </w:pPr>
            <w:r w:rsidRPr="00704289">
              <w:rPr>
                <w:rFonts w:ascii="Verdana" w:hAnsi="Verdana"/>
              </w:rPr>
              <w:t>W związku z powyższym prosimy o zmianę zapisu punktu 9.9 zgodnie poniższym brzmieniem:</w:t>
            </w:r>
          </w:p>
          <w:p w14:paraId="304F838F" w14:textId="77777777" w:rsidR="00704289" w:rsidRPr="00704289" w:rsidRDefault="00704289" w:rsidP="00704289">
            <w:pPr>
              <w:jc w:val="both"/>
              <w:rPr>
                <w:rFonts w:ascii="Verdana" w:hAnsi="Verdana"/>
              </w:rPr>
            </w:pPr>
            <w:r w:rsidRPr="00704289">
              <w:rPr>
                <w:rFonts w:ascii="Verdana" w:hAnsi="Verdana"/>
              </w:rPr>
              <w:t>„W celu Wdrożenia Systemu, Wykonawca we współpracy z Zamawiającym zrealizuje Prace, działając zgodnie z zasadą staranności wymaganej od podmiotów profesjonalnie zajmujących się wdrażaniem systemów IT. Wykonawca w ramach dobrych standardów rynkowych i posiadanych wieloletnich doświadczeń, odzwierciedlonych w przyjętej Metodyce, zaproponuje Zamawiającemu sposób realizacji Prac oraz narzędzia informatyczne, które pozwolą na Wdrożenie Systemu w sposób optymalny dla Zamawiającego z punktu widzenia jego kosztów i efektywności Prac wdrożeniowych oraz uwzględniający przyjętą przez Zamawiającego Metodykę. Ostatecznego wyboru sposobu realizacji Prac i narzędzi informatycznych zastosowanych do Wdrożenia Systemu ustalą wspólnie Kierownik Projektu Zamawiającego wraz z Menadżerem Projektu Wykonawcy.”</w:t>
            </w:r>
          </w:p>
          <w:p w14:paraId="7576C742" w14:textId="77777777" w:rsidR="00704289" w:rsidRPr="00704289" w:rsidRDefault="00704289" w:rsidP="00704289">
            <w:pPr>
              <w:jc w:val="both"/>
              <w:rPr>
                <w:rFonts w:ascii="Verdana" w:hAnsi="Verdana"/>
              </w:rPr>
            </w:pPr>
          </w:p>
          <w:p w14:paraId="68C725A9" w14:textId="399D75B7" w:rsidR="00704289" w:rsidRPr="00704289" w:rsidRDefault="00704289" w:rsidP="00704289">
            <w:pPr>
              <w:jc w:val="both"/>
              <w:rPr>
                <w:rFonts w:ascii="Verdana" w:hAnsi="Verdana"/>
              </w:rPr>
            </w:pPr>
            <w:r w:rsidRPr="00CD059B">
              <w:rPr>
                <w:rFonts w:ascii="Verdana" w:hAnsi="Verdana"/>
                <w:b/>
                <w:bCs/>
              </w:rPr>
              <w:t>Odp.:</w:t>
            </w:r>
            <w:r w:rsidRPr="00704289">
              <w:rPr>
                <w:rFonts w:ascii="Verdana" w:hAnsi="Verdana"/>
              </w:rPr>
              <w:t xml:space="preserve"> Zamawiający podtrzymuje </w:t>
            </w:r>
            <w:r w:rsidR="00CD059B">
              <w:rPr>
                <w:rFonts w:ascii="Verdana" w:hAnsi="Verdana"/>
              </w:rPr>
              <w:t xml:space="preserve">zapisy </w:t>
            </w:r>
            <w:r w:rsidRPr="00704289">
              <w:rPr>
                <w:rFonts w:ascii="Verdana" w:hAnsi="Verdana"/>
              </w:rPr>
              <w:t>SWZ.</w:t>
            </w:r>
          </w:p>
          <w:p w14:paraId="3AFCB9CF" w14:textId="77777777" w:rsidR="00704289" w:rsidRPr="00704289" w:rsidRDefault="00704289" w:rsidP="00704289">
            <w:pPr>
              <w:jc w:val="both"/>
              <w:rPr>
                <w:rFonts w:ascii="Verdana" w:hAnsi="Verdana"/>
              </w:rPr>
            </w:pPr>
          </w:p>
          <w:p w14:paraId="0C7105E1" w14:textId="77777777" w:rsidR="00704289" w:rsidRPr="00704289" w:rsidRDefault="00704289" w:rsidP="00704289">
            <w:pPr>
              <w:jc w:val="both"/>
              <w:rPr>
                <w:rFonts w:ascii="Verdana" w:hAnsi="Verdana"/>
              </w:rPr>
            </w:pPr>
            <w:r w:rsidRPr="00935AA9">
              <w:rPr>
                <w:rFonts w:ascii="Verdana" w:hAnsi="Verdana"/>
                <w:b/>
                <w:bCs/>
              </w:rPr>
              <w:t>3.</w:t>
            </w:r>
            <w:r w:rsidRPr="00935AA9">
              <w:rPr>
                <w:rFonts w:ascii="Verdana" w:hAnsi="Verdana"/>
                <w:b/>
                <w:bCs/>
              </w:rPr>
              <w:tab/>
              <w:t>Zapytanie dot. Załącznika nr 8 - Wzór Umowy - pkt. 3.4 -</w:t>
            </w:r>
            <w:r w:rsidRPr="00704289">
              <w:rPr>
                <w:rFonts w:ascii="Verdana" w:hAnsi="Verdana"/>
              </w:rPr>
              <w:t xml:space="preserve"> Wykonawca wnosi o zmianę treści tego punktu i zastąpienie jej następującą treści: "3.4 Wykonawca oświadcza, że realizacja Zamówienia będzie odbywała się przy wykorzystaniu posiadanej przez Wykonawcę wiedzy i doświadczenia, z uwzględnieniem obowiązującego w Rzeczpospolitej Polskiej systemu prawnego"</w:t>
            </w:r>
          </w:p>
          <w:p w14:paraId="66FB4DBF" w14:textId="77777777" w:rsidR="00704289" w:rsidRPr="00704289" w:rsidRDefault="00704289" w:rsidP="00704289">
            <w:pPr>
              <w:jc w:val="both"/>
              <w:rPr>
                <w:rFonts w:ascii="Verdana" w:hAnsi="Verdana"/>
              </w:rPr>
            </w:pPr>
          </w:p>
          <w:p w14:paraId="51E27D64" w14:textId="17D5D3A9" w:rsidR="00704289" w:rsidRPr="00704289" w:rsidRDefault="006100F2" w:rsidP="00704289">
            <w:pPr>
              <w:jc w:val="both"/>
              <w:rPr>
                <w:rFonts w:ascii="Verdana" w:hAnsi="Verdana"/>
              </w:rPr>
            </w:pPr>
            <w:r w:rsidRPr="00CD059B">
              <w:rPr>
                <w:rFonts w:ascii="Verdana" w:hAnsi="Verdana"/>
                <w:b/>
                <w:bCs/>
              </w:rPr>
              <w:t>Odp.:</w:t>
            </w:r>
            <w:r w:rsidRPr="00704289">
              <w:rPr>
                <w:rFonts w:ascii="Verdana" w:hAnsi="Verdana"/>
              </w:rPr>
              <w:t xml:space="preserve"> Zamawiający podtrzymuje </w:t>
            </w:r>
            <w:r>
              <w:rPr>
                <w:rFonts w:ascii="Verdana" w:hAnsi="Verdana"/>
              </w:rPr>
              <w:t xml:space="preserve">zapisy </w:t>
            </w:r>
            <w:r w:rsidRPr="00704289">
              <w:rPr>
                <w:rFonts w:ascii="Verdana" w:hAnsi="Verdana"/>
              </w:rPr>
              <w:t>SWZ.</w:t>
            </w:r>
          </w:p>
          <w:p w14:paraId="78F13978" w14:textId="77777777" w:rsidR="00704289" w:rsidRPr="00704289" w:rsidRDefault="00704289" w:rsidP="00704289">
            <w:pPr>
              <w:jc w:val="both"/>
              <w:rPr>
                <w:rFonts w:ascii="Verdana" w:hAnsi="Verdana"/>
              </w:rPr>
            </w:pPr>
          </w:p>
          <w:p w14:paraId="5936B01F" w14:textId="77777777" w:rsidR="00704289" w:rsidRPr="00704289" w:rsidRDefault="00704289" w:rsidP="00704289">
            <w:pPr>
              <w:jc w:val="both"/>
              <w:rPr>
                <w:rFonts w:ascii="Verdana" w:hAnsi="Verdana"/>
              </w:rPr>
            </w:pPr>
            <w:r w:rsidRPr="00180B0F">
              <w:rPr>
                <w:rFonts w:ascii="Verdana" w:hAnsi="Verdana"/>
                <w:b/>
                <w:bCs/>
              </w:rPr>
              <w:t>4.</w:t>
            </w:r>
            <w:r w:rsidRPr="00180B0F">
              <w:rPr>
                <w:rFonts w:ascii="Verdana" w:hAnsi="Verdana"/>
                <w:b/>
                <w:bCs/>
              </w:rPr>
              <w:tab/>
              <w:t>Zapytanie dot. Załącznika nr 8 - Wzór Umowy - pkt. 3.4 -</w:t>
            </w:r>
            <w:r w:rsidRPr="00704289">
              <w:rPr>
                <w:rFonts w:ascii="Verdana" w:hAnsi="Verdana"/>
              </w:rPr>
              <w:t xml:space="preserve"> Wykonawca wnosi o zmianę treści tego punktu i zastąpienie jej następującą treści: "3.4 Wykonawca oświadcza, że jako podmiot zawodowo wykonujący prace związane z dostarczaniem systemów informatycznych dołoży najwyższej staranności wymaganej dla prawidłowego wykonania zobowiązań wynikających z Umowy, dążąc do docelowego eksploatowania przez Zamawiającego rozwiązania informatycznego zgodnego z wymaganiami określonymi w Załączniku nr 1 do Umowy (Opis Przedmiotu Zamówienia)."</w:t>
            </w:r>
          </w:p>
          <w:p w14:paraId="220F7519" w14:textId="77777777" w:rsidR="00704289" w:rsidRPr="00704289" w:rsidRDefault="00704289" w:rsidP="00704289">
            <w:pPr>
              <w:jc w:val="both"/>
              <w:rPr>
                <w:rFonts w:ascii="Verdana" w:hAnsi="Verdana"/>
              </w:rPr>
            </w:pPr>
          </w:p>
          <w:p w14:paraId="460BFFC5" w14:textId="0D547BC2" w:rsidR="00704289" w:rsidRPr="00704289" w:rsidRDefault="00180B0F" w:rsidP="00704289">
            <w:pPr>
              <w:jc w:val="both"/>
              <w:rPr>
                <w:rFonts w:ascii="Verdana" w:hAnsi="Verdana"/>
              </w:rPr>
            </w:pPr>
            <w:r w:rsidRPr="00CD059B">
              <w:rPr>
                <w:rFonts w:ascii="Verdana" w:hAnsi="Verdana"/>
                <w:b/>
                <w:bCs/>
              </w:rPr>
              <w:t>Odp.:</w:t>
            </w:r>
            <w:r w:rsidRPr="00704289">
              <w:rPr>
                <w:rFonts w:ascii="Verdana" w:hAnsi="Verdana"/>
              </w:rPr>
              <w:t xml:space="preserve"> Zamawiający podtrzymuje </w:t>
            </w:r>
            <w:r>
              <w:rPr>
                <w:rFonts w:ascii="Verdana" w:hAnsi="Verdana"/>
              </w:rPr>
              <w:t xml:space="preserve">zapisy </w:t>
            </w:r>
            <w:r w:rsidRPr="00704289">
              <w:rPr>
                <w:rFonts w:ascii="Verdana" w:hAnsi="Verdana"/>
              </w:rPr>
              <w:t>SWZ.</w:t>
            </w:r>
          </w:p>
          <w:p w14:paraId="5560118A" w14:textId="77777777" w:rsidR="00704289" w:rsidRPr="00704289" w:rsidRDefault="00704289" w:rsidP="00704289">
            <w:pPr>
              <w:jc w:val="both"/>
              <w:rPr>
                <w:rFonts w:ascii="Verdana" w:hAnsi="Verdana"/>
              </w:rPr>
            </w:pPr>
          </w:p>
          <w:p w14:paraId="618DC754" w14:textId="77777777" w:rsidR="00704289" w:rsidRPr="00704289" w:rsidRDefault="00704289" w:rsidP="00704289">
            <w:pPr>
              <w:jc w:val="both"/>
              <w:rPr>
                <w:rFonts w:ascii="Verdana" w:hAnsi="Verdana"/>
              </w:rPr>
            </w:pPr>
            <w:r w:rsidRPr="00A97F2A">
              <w:rPr>
                <w:rFonts w:ascii="Verdana" w:hAnsi="Verdana"/>
                <w:b/>
                <w:bCs/>
              </w:rPr>
              <w:t>5.</w:t>
            </w:r>
            <w:r w:rsidRPr="00A97F2A">
              <w:rPr>
                <w:rFonts w:ascii="Verdana" w:hAnsi="Verdana"/>
                <w:b/>
                <w:bCs/>
              </w:rPr>
              <w:tab/>
              <w:t>Zapytanie dot. Załącznika nr 8 - Wzór Umowy - pkt. 3.7 i pkt 12.8 –</w:t>
            </w:r>
            <w:r w:rsidRPr="00704289">
              <w:rPr>
                <w:rFonts w:ascii="Verdana" w:hAnsi="Verdana"/>
              </w:rPr>
              <w:t xml:space="preserve"> Zamawiający planuje dopuścić do udziału w realizacji Umowy strony trzecie działające na rzecz Zamawiającego. Prosimy o dołączenie do umowy zapisu i załącznika z wykazem podmiotów konkurencyjnych w stosunku do Wykonawcy, na udział których Wykonawca będzie miał prawo nie zgodzić się na dopuszczenie do udziału w realizacji przedmiotu umowy. </w:t>
            </w:r>
          </w:p>
          <w:p w14:paraId="1724C672" w14:textId="77777777" w:rsidR="00704289" w:rsidRPr="00704289" w:rsidRDefault="00704289" w:rsidP="00704289">
            <w:pPr>
              <w:jc w:val="both"/>
              <w:rPr>
                <w:rFonts w:ascii="Verdana" w:hAnsi="Verdana"/>
              </w:rPr>
            </w:pPr>
          </w:p>
          <w:p w14:paraId="78DDD096" w14:textId="1A9019F0" w:rsidR="00704289" w:rsidRPr="00704289" w:rsidRDefault="00C4739E" w:rsidP="00704289">
            <w:pPr>
              <w:jc w:val="both"/>
              <w:rPr>
                <w:rFonts w:ascii="Verdana" w:hAnsi="Verdana"/>
              </w:rPr>
            </w:pPr>
            <w:r w:rsidRPr="00CD059B">
              <w:rPr>
                <w:rFonts w:ascii="Verdana" w:hAnsi="Verdana"/>
                <w:b/>
                <w:bCs/>
              </w:rPr>
              <w:t>Odp.:</w:t>
            </w:r>
            <w:r w:rsidRPr="00704289">
              <w:rPr>
                <w:rFonts w:ascii="Verdana" w:hAnsi="Verdana"/>
              </w:rPr>
              <w:t xml:space="preserve"> Zamawiający podtrzymuje </w:t>
            </w:r>
            <w:r>
              <w:rPr>
                <w:rFonts w:ascii="Verdana" w:hAnsi="Verdana"/>
              </w:rPr>
              <w:t xml:space="preserve">zapisy </w:t>
            </w:r>
            <w:r w:rsidRPr="00704289">
              <w:rPr>
                <w:rFonts w:ascii="Verdana" w:hAnsi="Verdana"/>
              </w:rPr>
              <w:t>SWZ.</w:t>
            </w:r>
            <w:r>
              <w:rPr>
                <w:rFonts w:ascii="Verdana" w:hAnsi="Verdana"/>
              </w:rPr>
              <w:t xml:space="preserve"> (</w:t>
            </w:r>
            <w:r w:rsidR="00704289" w:rsidRPr="00704289">
              <w:rPr>
                <w:rFonts w:ascii="Verdana" w:hAnsi="Verdana"/>
              </w:rPr>
              <w:t>Zamawiający jest podmiotem publicznym i nie będzie korzystał z podmiotów konkurencyjnych w realizacji tego zamówienia, gdyż całość obowiązków spoczywa po stronie Wykonawcy</w:t>
            </w:r>
            <w:r>
              <w:rPr>
                <w:rFonts w:ascii="Verdana" w:hAnsi="Verdana"/>
              </w:rPr>
              <w:t>)</w:t>
            </w:r>
            <w:r w:rsidR="00704289" w:rsidRPr="00704289">
              <w:rPr>
                <w:rFonts w:ascii="Verdana" w:hAnsi="Verdana"/>
              </w:rPr>
              <w:t>.</w:t>
            </w:r>
          </w:p>
          <w:p w14:paraId="70980E23" w14:textId="77777777" w:rsidR="00704289" w:rsidRPr="00704289" w:rsidRDefault="00704289" w:rsidP="00704289">
            <w:pPr>
              <w:jc w:val="both"/>
              <w:rPr>
                <w:rFonts w:ascii="Verdana" w:hAnsi="Verdana"/>
              </w:rPr>
            </w:pPr>
          </w:p>
          <w:p w14:paraId="14635A77" w14:textId="77777777" w:rsidR="00704289" w:rsidRPr="00704289" w:rsidRDefault="00704289" w:rsidP="00704289">
            <w:pPr>
              <w:jc w:val="both"/>
              <w:rPr>
                <w:rFonts w:ascii="Verdana" w:hAnsi="Verdana"/>
              </w:rPr>
            </w:pPr>
            <w:r w:rsidRPr="00C4739E">
              <w:rPr>
                <w:rFonts w:ascii="Verdana" w:hAnsi="Verdana"/>
                <w:b/>
                <w:bCs/>
              </w:rPr>
              <w:t>6.</w:t>
            </w:r>
            <w:r w:rsidRPr="00C4739E">
              <w:rPr>
                <w:rFonts w:ascii="Verdana" w:hAnsi="Verdana"/>
                <w:b/>
                <w:bCs/>
              </w:rPr>
              <w:tab/>
              <w:t>Zapytanie dot. Załącznika nr 8 - Wzór Umowy - pkt. 3.8 -</w:t>
            </w:r>
            <w:r w:rsidRPr="00704289">
              <w:rPr>
                <w:rFonts w:ascii="Verdana" w:hAnsi="Verdana"/>
              </w:rPr>
              <w:t xml:space="preserve"> Wykonawca wnosi o zmianę treści tego punktu i zastąpienie jej następującą treści: "3.8. Wykonawca zobowiązuje się, że on sam, jak i podmiot, za który Wykonawca ponosi odpowiedzialność nie będzie naruszał praw, warunków licencji, warunków gwarancji lub serwisu jakiegokolwiek programu komputerowego eksploatowanego przez Zamawiającego na dzień zawarcia Umowy, wchodzącego w zakres jego Infrastruktury z zastrzeżeniem że Wykonawca zostanie zapoznany z treścią praw, warunków licencji, warunków gwarancji lub serwisu i wyrazi zgodę na jego przestrzeganie w terminie 14 dni od tego zapoznania."</w:t>
            </w:r>
          </w:p>
          <w:p w14:paraId="4292438C" w14:textId="77777777" w:rsidR="00704289" w:rsidRPr="00704289" w:rsidRDefault="00704289" w:rsidP="00704289">
            <w:pPr>
              <w:jc w:val="both"/>
              <w:rPr>
                <w:rFonts w:ascii="Verdana" w:hAnsi="Verdana"/>
              </w:rPr>
            </w:pPr>
          </w:p>
          <w:p w14:paraId="0036342B" w14:textId="3F288F82" w:rsidR="00704289" w:rsidRPr="00704289" w:rsidRDefault="00C4739E" w:rsidP="00704289">
            <w:pPr>
              <w:jc w:val="both"/>
              <w:rPr>
                <w:rFonts w:ascii="Verdana" w:hAnsi="Verdana"/>
              </w:rPr>
            </w:pPr>
            <w:r w:rsidRPr="00CD059B">
              <w:rPr>
                <w:rFonts w:ascii="Verdana" w:hAnsi="Verdana"/>
                <w:b/>
                <w:bCs/>
              </w:rPr>
              <w:lastRenderedPageBreak/>
              <w:t>Odp.:</w:t>
            </w:r>
            <w:r w:rsidRPr="00704289">
              <w:rPr>
                <w:rFonts w:ascii="Verdana" w:hAnsi="Verdana"/>
              </w:rPr>
              <w:t xml:space="preserve"> Zamawiający podtrzymuje </w:t>
            </w:r>
            <w:r>
              <w:rPr>
                <w:rFonts w:ascii="Verdana" w:hAnsi="Verdana"/>
              </w:rPr>
              <w:t xml:space="preserve">zapisy </w:t>
            </w:r>
            <w:r w:rsidRPr="00704289">
              <w:rPr>
                <w:rFonts w:ascii="Verdana" w:hAnsi="Verdana"/>
              </w:rPr>
              <w:t>SWZ.</w:t>
            </w:r>
          </w:p>
          <w:p w14:paraId="3A7C1516" w14:textId="77777777" w:rsidR="00704289" w:rsidRPr="00704289" w:rsidRDefault="00704289" w:rsidP="00704289">
            <w:pPr>
              <w:jc w:val="both"/>
              <w:rPr>
                <w:rFonts w:ascii="Verdana" w:hAnsi="Verdana"/>
              </w:rPr>
            </w:pPr>
          </w:p>
          <w:p w14:paraId="4541C110" w14:textId="77777777" w:rsidR="00704289" w:rsidRPr="00704289" w:rsidRDefault="00704289" w:rsidP="00704289">
            <w:pPr>
              <w:jc w:val="both"/>
              <w:rPr>
                <w:rFonts w:ascii="Verdana" w:hAnsi="Verdana"/>
              </w:rPr>
            </w:pPr>
            <w:r w:rsidRPr="00606C8F">
              <w:rPr>
                <w:rFonts w:ascii="Verdana" w:hAnsi="Verdana"/>
                <w:b/>
                <w:bCs/>
              </w:rPr>
              <w:t>7.</w:t>
            </w:r>
            <w:r w:rsidRPr="00606C8F">
              <w:rPr>
                <w:rFonts w:ascii="Verdana" w:hAnsi="Verdana"/>
                <w:b/>
                <w:bCs/>
              </w:rPr>
              <w:tab/>
              <w:t>Zapytanie dot. Załącznika nr 8 - Wzór Umowy - pkt. 3.9 -</w:t>
            </w:r>
            <w:r w:rsidRPr="00704289">
              <w:rPr>
                <w:rFonts w:ascii="Verdana" w:hAnsi="Verdana"/>
              </w:rPr>
              <w:t xml:space="preserve"> Wykonawca wnosi o zmianę treści tego punktu i zastąpienia jej następującą treścią: "9. W razie powstania w trakcie wykonywania Umowy lub po wykonaniu Umowy roszczeń osób trzecich z tytułu praw autorskich, Wykonawca oświadcza, że ponosi odpowiedzialność za roszczenia osób trzecich z tytułu szkód materialnych lub na osobie, wynikłych z wykonania Umowy przez Wykonawcę, Podwykonawcę i ich pracowników. W przypadku sporu sądowego w sytuacji gdy Zamawiający byłby pozwany, Wykonawca wstąpi w jego miejsce i zwolni go ze wszelkich roszczeń, a w przypadku gdyby sąd nie wyraził zgody na jego zwolnienie to przystąpi do niego".</w:t>
            </w:r>
          </w:p>
          <w:p w14:paraId="06986366" w14:textId="77777777" w:rsidR="00704289" w:rsidRPr="00704289" w:rsidRDefault="00704289" w:rsidP="00704289">
            <w:pPr>
              <w:jc w:val="both"/>
              <w:rPr>
                <w:rFonts w:ascii="Verdana" w:hAnsi="Verdana"/>
              </w:rPr>
            </w:pPr>
          </w:p>
          <w:p w14:paraId="1F29F8B4" w14:textId="0D32A333" w:rsidR="00704289" w:rsidRPr="00704289" w:rsidRDefault="00606C8F" w:rsidP="00704289">
            <w:pPr>
              <w:jc w:val="both"/>
              <w:rPr>
                <w:rFonts w:ascii="Verdana" w:hAnsi="Verdana"/>
              </w:rPr>
            </w:pPr>
            <w:r w:rsidRPr="00CD059B">
              <w:rPr>
                <w:rFonts w:ascii="Verdana" w:hAnsi="Verdana"/>
                <w:b/>
                <w:bCs/>
              </w:rPr>
              <w:t>Odp.:</w:t>
            </w:r>
            <w:r w:rsidRPr="00704289">
              <w:rPr>
                <w:rFonts w:ascii="Verdana" w:hAnsi="Verdana"/>
              </w:rPr>
              <w:t xml:space="preserve"> Zamawiający podtrzymuje </w:t>
            </w:r>
            <w:r>
              <w:rPr>
                <w:rFonts w:ascii="Verdana" w:hAnsi="Verdana"/>
              </w:rPr>
              <w:t xml:space="preserve">zapisy </w:t>
            </w:r>
            <w:r w:rsidRPr="00704289">
              <w:rPr>
                <w:rFonts w:ascii="Verdana" w:hAnsi="Verdana"/>
              </w:rPr>
              <w:t>SWZ.</w:t>
            </w:r>
          </w:p>
          <w:p w14:paraId="2836D128" w14:textId="77777777" w:rsidR="00704289" w:rsidRPr="00704289" w:rsidRDefault="00704289" w:rsidP="00704289">
            <w:pPr>
              <w:jc w:val="both"/>
              <w:rPr>
                <w:rFonts w:ascii="Verdana" w:hAnsi="Verdana"/>
              </w:rPr>
            </w:pPr>
          </w:p>
          <w:p w14:paraId="5A02B51C" w14:textId="77777777" w:rsidR="00704289" w:rsidRPr="00704289" w:rsidRDefault="00704289" w:rsidP="00704289">
            <w:pPr>
              <w:jc w:val="both"/>
              <w:rPr>
                <w:rFonts w:ascii="Verdana" w:hAnsi="Verdana"/>
              </w:rPr>
            </w:pPr>
            <w:r w:rsidRPr="00A359B9">
              <w:rPr>
                <w:rFonts w:ascii="Verdana" w:hAnsi="Verdana"/>
                <w:b/>
                <w:bCs/>
              </w:rPr>
              <w:t>8.</w:t>
            </w:r>
            <w:r w:rsidRPr="00A359B9">
              <w:rPr>
                <w:rFonts w:ascii="Verdana" w:hAnsi="Verdana"/>
                <w:b/>
                <w:bCs/>
              </w:rPr>
              <w:tab/>
              <w:t xml:space="preserve">Zapytanie dot. Załącznika nr 8 - Wzór Umowy - pkt. 3.10 - </w:t>
            </w:r>
            <w:r w:rsidRPr="00A359B9">
              <w:rPr>
                <w:rFonts w:ascii="Verdana" w:hAnsi="Verdana"/>
              </w:rPr>
              <w:t>Wykonawca</w:t>
            </w:r>
            <w:r w:rsidRPr="00704289">
              <w:rPr>
                <w:rFonts w:ascii="Verdana" w:hAnsi="Verdana"/>
              </w:rPr>
              <w:t xml:space="preserve"> wnosi o zmianę treści tego punktu i zastąpienia jej następującą treścią: Wykonawca jest odpowiedzialny względem Zamawiającego za wszelkie wady przedmiotu Umowy z wyłączeniem wad oprogramowania Producenta.</w:t>
            </w:r>
          </w:p>
          <w:p w14:paraId="34EADB40" w14:textId="77777777" w:rsidR="00704289" w:rsidRPr="00704289" w:rsidRDefault="00704289" w:rsidP="00704289">
            <w:pPr>
              <w:jc w:val="both"/>
              <w:rPr>
                <w:rFonts w:ascii="Verdana" w:hAnsi="Verdana"/>
              </w:rPr>
            </w:pPr>
          </w:p>
          <w:p w14:paraId="30E9E531" w14:textId="39B1E179" w:rsidR="00704289" w:rsidRPr="00704289" w:rsidRDefault="00A359B9" w:rsidP="00704289">
            <w:pPr>
              <w:jc w:val="both"/>
              <w:rPr>
                <w:rFonts w:ascii="Verdana" w:hAnsi="Verdana"/>
              </w:rPr>
            </w:pPr>
            <w:r w:rsidRPr="00CD059B">
              <w:rPr>
                <w:rFonts w:ascii="Verdana" w:hAnsi="Verdana"/>
                <w:b/>
                <w:bCs/>
              </w:rPr>
              <w:t>Odp.:</w:t>
            </w:r>
            <w:r w:rsidRPr="00704289">
              <w:rPr>
                <w:rFonts w:ascii="Verdana" w:hAnsi="Verdana"/>
              </w:rPr>
              <w:t xml:space="preserve"> Zamawiający podtrzymuje </w:t>
            </w:r>
            <w:r>
              <w:rPr>
                <w:rFonts w:ascii="Verdana" w:hAnsi="Verdana"/>
              </w:rPr>
              <w:t xml:space="preserve">zapisy </w:t>
            </w:r>
            <w:r w:rsidRPr="00704289">
              <w:rPr>
                <w:rFonts w:ascii="Verdana" w:hAnsi="Verdana"/>
              </w:rPr>
              <w:t>SWZ.</w:t>
            </w:r>
            <w:r>
              <w:rPr>
                <w:rFonts w:ascii="Verdana" w:hAnsi="Verdana"/>
              </w:rPr>
              <w:t xml:space="preserve"> </w:t>
            </w:r>
            <w:r w:rsidR="00704289" w:rsidRPr="00704289">
              <w:rPr>
                <w:rFonts w:ascii="Verdana" w:hAnsi="Verdana"/>
              </w:rPr>
              <w:t>Stroną umowy dla Zamawiającego jest Wykonawca, tym samym nie istnieje bezpośredni stosunek prawny pomiędzy Zamawiającym a Producentem i z uwagi na powyższe Wykonawca odpowiada za zaoferowane oprogramowanie Producenta, jak za własne działanie. Tym samym nie istnieje bezpośrednia podstawa prawna do wysuwania roszczeń przez Zamawiającego wobec Producenta i dlatego też ograniczenie odpowiedzialności o jakim mowa w zapytaniu jest nie tylko niekorzystne dla Zamawiającego, ale i niedopuszczalna.</w:t>
            </w:r>
          </w:p>
          <w:p w14:paraId="180A5275" w14:textId="77777777" w:rsidR="00704289" w:rsidRPr="00704289" w:rsidRDefault="00704289" w:rsidP="00704289">
            <w:pPr>
              <w:jc w:val="both"/>
              <w:rPr>
                <w:rFonts w:ascii="Verdana" w:hAnsi="Verdana"/>
              </w:rPr>
            </w:pPr>
          </w:p>
          <w:p w14:paraId="5F0A1B2F" w14:textId="77777777" w:rsidR="00704289" w:rsidRPr="00704289" w:rsidRDefault="00704289" w:rsidP="00704289">
            <w:pPr>
              <w:jc w:val="both"/>
              <w:rPr>
                <w:rFonts w:ascii="Verdana" w:hAnsi="Verdana"/>
              </w:rPr>
            </w:pPr>
            <w:r w:rsidRPr="00BB2EA8">
              <w:rPr>
                <w:rFonts w:ascii="Verdana" w:hAnsi="Verdana"/>
                <w:b/>
                <w:bCs/>
              </w:rPr>
              <w:t>9.</w:t>
            </w:r>
            <w:r w:rsidRPr="00BB2EA8">
              <w:rPr>
                <w:rFonts w:ascii="Verdana" w:hAnsi="Verdana"/>
                <w:b/>
                <w:bCs/>
              </w:rPr>
              <w:tab/>
              <w:t>Zapytanie dot. Załącznika nr 8 - Wzór Umowy - pkt. 7.1 -</w:t>
            </w:r>
            <w:r w:rsidRPr="00704289">
              <w:rPr>
                <w:rFonts w:ascii="Verdana" w:hAnsi="Verdana"/>
              </w:rPr>
              <w:t xml:space="preserve"> wykonawca wnosi o wyjaśnienie treści postanowienia wskazującego, że udzielona licencja jest nieodpłatna z uwagi na to że wynagrodzenie umowne w części A obejmuje właśnie udzielenie takiej licencji. Wykonawca wnosi o wskazanie o zakresu stosowania tego punktu. </w:t>
            </w:r>
          </w:p>
          <w:p w14:paraId="21C1BB42" w14:textId="77777777" w:rsidR="00704289" w:rsidRPr="00704289" w:rsidRDefault="00704289" w:rsidP="00704289">
            <w:pPr>
              <w:jc w:val="both"/>
              <w:rPr>
                <w:rFonts w:ascii="Verdana" w:hAnsi="Verdana"/>
              </w:rPr>
            </w:pPr>
          </w:p>
          <w:p w14:paraId="20399D02" w14:textId="740E04AA" w:rsidR="00704289" w:rsidRPr="00704289" w:rsidRDefault="00704289" w:rsidP="00704289">
            <w:pPr>
              <w:jc w:val="both"/>
              <w:rPr>
                <w:rFonts w:ascii="Verdana" w:hAnsi="Verdana"/>
              </w:rPr>
            </w:pPr>
            <w:r w:rsidRPr="00BB2EA8">
              <w:rPr>
                <w:rFonts w:ascii="Verdana" w:hAnsi="Verdana"/>
                <w:b/>
                <w:bCs/>
              </w:rPr>
              <w:t>Odp.:</w:t>
            </w:r>
            <w:r w:rsidRPr="00704289">
              <w:rPr>
                <w:rFonts w:ascii="Verdana" w:hAnsi="Verdana"/>
              </w:rPr>
              <w:t xml:space="preserve">  Zapis ten dotyczy utworów, które powstaną „po stronie” Wykonawcy, z tym, że będzie to miało miejsce przy realizacji zasadniczego przedmiotu zamówienia. Wtedy Zamawiający nabywa licencję do każdego tego rodzaju utworu nieodpłatnie. Bez znaczenia jest to czy jest to utwór samoistny, inspirowany czy zależny etc. Zakres licencji wynika z pkt 7.2. [bez wpływu na okres trwania postępowania]</w:t>
            </w:r>
            <w:r w:rsidR="00B65DCB">
              <w:rPr>
                <w:rFonts w:ascii="Verdana" w:hAnsi="Verdana"/>
              </w:rPr>
              <w:t>.</w:t>
            </w:r>
          </w:p>
          <w:p w14:paraId="5D491AE2" w14:textId="77777777" w:rsidR="00704289" w:rsidRPr="00704289" w:rsidRDefault="00704289" w:rsidP="00704289">
            <w:pPr>
              <w:jc w:val="both"/>
              <w:rPr>
                <w:rFonts w:ascii="Verdana" w:hAnsi="Verdana"/>
              </w:rPr>
            </w:pPr>
          </w:p>
          <w:p w14:paraId="5899430A" w14:textId="77777777" w:rsidR="00704289" w:rsidRPr="00704289" w:rsidRDefault="00704289" w:rsidP="00704289">
            <w:pPr>
              <w:jc w:val="both"/>
              <w:rPr>
                <w:rFonts w:ascii="Verdana" w:hAnsi="Verdana"/>
              </w:rPr>
            </w:pPr>
            <w:r w:rsidRPr="00B65DCB">
              <w:rPr>
                <w:rFonts w:ascii="Verdana" w:hAnsi="Verdana"/>
                <w:b/>
                <w:bCs/>
              </w:rPr>
              <w:t>10.</w:t>
            </w:r>
            <w:r w:rsidRPr="00B65DCB">
              <w:rPr>
                <w:rFonts w:ascii="Verdana" w:hAnsi="Verdana"/>
                <w:b/>
                <w:bCs/>
              </w:rPr>
              <w:tab/>
              <w:t>Zapytanie dot. Załącznika nr 8 - Wzór Umowy -</w:t>
            </w:r>
            <w:r w:rsidRPr="00704289">
              <w:rPr>
                <w:rFonts w:ascii="Verdana" w:hAnsi="Verdana"/>
              </w:rPr>
              <w:t xml:space="preserve"> Wykonawca wnosi o wykreślenie w art. 5 pkt. 4, 5, 6 jak sprzecznego z pojęciem subskrypcji licencji. W ocenie Wykonawcy wszystkie uprawnienia zamawiającego związane z subskrypcją zostały wyczerpująco określone w ust. 5.3 tego artykułu.</w:t>
            </w:r>
          </w:p>
          <w:p w14:paraId="0AADC8E7" w14:textId="77777777" w:rsidR="00704289" w:rsidRPr="00704289" w:rsidRDefault="00704289" w:rsidP="00704289">
            <w:pPr>
              <w:jc w:val="both"/>
              <w:rPr>
                <w:rFonts w:ascii="Verdana" w:hAnsi="Verdana"/>
              </w:rPr>
            </w:pPr>
          </w:p>
          <w:p w14:paraId="58D5E498" w14:textId="5148F13B" w:rsidR="00B65DCB" w:rsidRPr="00704289" w:rsidRDefault="00B65DCB" w:rsidP="00B65DCB">
            <w:pPr>
              <w:jc w:val="both"/>
              <w:rPr>
                <w:rFonts w:ascii="Verdana" w:hAnsi="Verdana"/>
              </w:rPr>
            </w:pPr>
            <w:r w:rsidRPr="00CD059B">
              <w:rPr>
                <w:rFonts w:ascii="Verdana" w:hAnsi="Verdana"/>
                <w:b/>
                <w:bCs/>
              </w:rPr>
              <w:t>Odp.:</w:t>
            </w:r>
            <w:r w:rsidRPr="00704289">
              <w:rPr>
                <w:rFonts w:ascii="Verdana" w:hAnsi="Verdana"/>
              </w:rPr>
              <w:t xml:space="preserve"> Zamawiający podtrzymuje </w:t>
            </w:r>
            <w:r>
              <w:rPr>
                <w:rFonts w:ascii="Verdana" w:hAnsi="Verdana"/>
              </w:rPr>
              <w:t xml:space="preserve">zapisy </w:t>
            </w:r>
            <w:r w:rsidRPr="00704289">
              <w:rPr>
                <w:rFonts w:ascii="Verdana" w:hAnsi="Verdana"/>
              </w:rPr>
              <w:t>SWZ.</w:t>
            </w:r>
          </w:p>
          <w:p w14:paraId="686F493B" w14:textId="77777777" w:rsidR="00704289" w:rsidRPr="00704289" w:rsidRDefault="00704289" w:rsidP="00704289">
            <w:pPr>
              <w:jc w:val="both"/>
              <w:rPr>
                <w:rFonts w:ascii="Verdana" w:hAnsi="Verdana"/>
              </w:rPr>
            </w:pPr>
          </w:p>
          <w:p w14:paraId="10595812" w14:textId="77777777" w:rsidR="00704289" w:rsidRPr="00704289" w:rsidRDefault="00704289" w:rsidP="00704289">
            <w:pPr>
              <w:jc w:val="both"/>
              <w:rPr>
                <w:rFonts w:ascii="Verdana" w:hAnsi="Verdana"/>
              </w:rPr>
            </w:pPr>
            <w:r w:rsidRPr="00441787">
              <w:rPr>
                <w:rFonts w:ascii="Verdana" w:hAnsi="Verdana"/>
                <w:b/>
                <w:bCs/>
              </w:rPr>
              <w:t>11.</w:t>
            </w:r>
            <w:r w:rsidRPr="00441787">
              <w:rPr>
                <w:rFonts w:ascii="Verdana" w:hAnsi="Verdana"/>
                <w:b/>
                <w:bCs/>
              </w:rPr>
              <w:tab/>
              <w:t>Zapytanie dot. Załącznika nr 8 - Wzór Umowy -</w:t>
            </w:r>
            <w:r w:rsidRPr="00704289">
              <w:rPr>
                <w:rFonts w:ascii="Verdana" w:hAnsi="Verdana"/>
              </w:rPr>
              <w:t xml:space="preserve"> Wykonawca wnosi o wykreślenie w art. 7 pkt. 3 jak sprzecznego z pozostałą treścią tego artykułu.</w:t>
            </w:r>
          </w:p>
          <w:p w14:paraId="4E9452C6" w14:textId="77777777" w:rsidR="00704289" w:rsidRPr="00704289" w:rsidRDefault="00704289" w:rsidP="00704289">
            <w:pPr>
              <w:jc w:val="both"/>
              <w:rPr>
                <w:rFonts w:ascii="Verdana" w:hAnsi="Verdana"/>
              </w:rPr>
            </w:pPr>
          </w:p>
          <w:p w14:paraId="2B386487" w14:textId="7B95A5EC" w:rsidR="00704289" w:rsidRPr="00704289" w:rsidRDefault="00704289" w:rsidP="00704289">
            <w:pPr>
              <w:jc w:val="both"/>
              <w:rPr>
                <w:rFonts w:ascii="Verdana" w:hAnsi="Verdana"/>
              </w:rPr>
            </w:pPr>
            <w:r w:rsidRPr="006668A3">
              <w:rPr>
                <w:rFonts w:ascii="Verdana" w:hAnsi="Verdana"/>
                <w:b/>
                <w:bCs/>
              </w:rPr>
              <w:t>Odp.:</w:t>
            </w:r>
            <w:r w:rsidRPr="00704289">
              <w:rPr>
                <w:rFonts w:ascii="Verdana" w:hAnsi="Verdana"/>
              </w:rPr>
              <w:t xml:space="preserve"> Zamawiający wyraża zgodę na wykreślenie</w:t>
            </w:r>
            <w:r w:rsidR="00D56B8D">
              <w:rPr>
                <w:rFonts w:ascii="Verdana" w:hAnsi="Verdana"/>
              </w:rPr>
              <w:t xml:space="preserve"> art. 7 pkt. 3 – Wzór Umowy</w:t>
            </w:r>
            <w:r w:rsidR="006668A3">
              <w:rPr>
                <w:rFonts w:ascii="Verdana" w:hAnsi="Verdana"/>
              </w:rPr>
              <w:t>.</w:t>
            </w:r>
          </w:p>
          <w:p w14:paraId="2D75466B" w14:textId="77777777" w:rsidR="00704289" w:rsidRPr="00704289" w:rsidRDefault="00704289" w:rsidP="00704289">
            <w:pPr>
              <w:jc w:val="both"/>
              <w:rPr>
                <w:rFonts w:ascii="Verdana" w:hAnsi="Verdana"/>
              </w:rPr>
            </w:pPr>
          </w:p>
          <w:p w14:paraId="625431F3" w14:textId="08CF30A3" w:rsidR="00704289" w:rsidRPr="00704289" w:rsidRDefault="00704289" w:rsidP="00704289">
            <w:pPr>
              <w:jc w:val="both"/>
              <w:rPr>
                <w:rFonts w:ascii="Verdana" w:hAnsi="Verdana"/>
              </w:rPr>
            </w:pPr>
            <w:r w:rsidRPr="006668A3">
              <w:rPr>
                <w:rFonts w:ascii="Verdana" w:hAnsi="Verdana"/>
                <w:b/>
                <w:bCs/>
              </w:rPr>
              <w:t>12.</w:t>
            </w:r>
            <w:r w:rsidRPr="006668A3">
              <w:rPr>
                <w:rFonts w:ascii="Verdana" w:hAnsi="Verdana"/>
                <w:b/>
                <w:bCs/>
              </w:rPr>
              <w:tab/>
              <w:t>Zapytanie dot. Załącznika nr 8 - Wzór Umowy - pkt. 11.1 oraz Załącznik Nr 6 do Umowy Podział Odpowiedzialności Stron</w:t>
            </w:r>
            <w:r w:rsidRPr="00704289">
              <w:rPr>
                <w:rFonts w:ascii="Verdana" w:hAnsi="Verdana"/>
              </w:rPr>
              <w:t xml:space="preserve"> </w:t>
            </w:r>
            <w:r w:rsidRPr="00E15148">
              <w:rPr>
                <w:rFonts w:ascii="Verdana" w:hAnsi="Verdana"/>
                <w:b/>
                <w:bCs/>
              </w:rPr>
              <w:t>–</w:t>
            </w:r>
            <w:r w:rsidRPr="00704289">
              <w:rPr>
                <w:rFonts w:ascii="Verdana" w:hAnsi="Verdana"/>
              </w:rPr>
              <w:t xml:space="preserve"> Zamawiający przedstawił Załącznik nr 6 do Umowy, który określać ma podział odpowiedzialności Stron za realizację prac zgodnie z którym w punktach:</w:t>
            </w:r>
          </w:p>
          <w:p w14:paraId="530D0FB1" w14:textId="77777777" w:rsidR="00704289" w:rsidRPr="00704289" w:rsidRDefault="00704289" w:rsidP="00704289">
            <w:pPr>
              <w:jc w:val="both"/>
              <w:rPr>
                <w:rFonts w:ascii="Verdana" w:hAnsi="Verdana"/>
              </w:rPr>
            </w:pPr>
            <w:r w:rsidRPr="00704289">
              <w:rPr>
                <w:rFonts w:ascii="Verdana" w:hAnsi="Verdana"/>
              </w:rPr>
              <w:t xml:space="preserve">II.1. Szczegółowy podział zadań i odpowiedzialności stron / struktur opisanych powyżej będzie dokonany w terminie 35 dni od podpisania Umowy i zostanie przygotowany na bazie przyjętej przez strony Umowy Metodyki oraz najlepszych praktyk wdrożeniowych. </w:t>
            </w:r>
          </w:p>
          <w:p w14:paraId="371FE007" w14:textId="77777777" w:rsidR="00704289" w:rsidRPr="00704289" w:rsidRDefault="00704289" w:rsidP="00704289">
            <w:pPr>
              <w:jc w:val="both"/>
              <w:rPr>
                <w:rFonts w:ascii="Verdana" w:hAnsi="Verdana"/>
              </w:rPr>
            </w:pPr>
            <w:r w:rsidRPr="00704289">
              <w:rPr>
                <w:rFonts w:ascii="Verdana" w:hAnsi="Verdana"/>
              </w:rPr>
              <w:lastRenderedPageBreak/>
              <w:t>II.2. Zadania i odpowiedzialność stron / struktur opisanych powyżej odzwierciedlać będą produkty, kamienie milowe i działania wynikające z cyklu życia Projektu, zgodnego z przyjętą przez strony Umowy Metodyką.</w:t>
            </w:r>
          </w:p>
          <w:p w14:paraId="5CE24781" w14:textId="77777777" w:rsidR="00704289" w:rsidRPr="00704289" w:rsidRDefault="00704289" w:rsidP="00704289">
            <w:pPr>
              <w:jc w:val="both"/>
              <w:rPr>
                <w:rFonts w:ascii="Verdana" w:hAnsi="Verdana"/>
              </w:rPr>
            </w:pPr>
            <w:r w:rsidRPr="00704289">
              <w:rPr>
                <w:rFonts w:ascii="Verdana" w:hAnsi="Verdana"/>
              </w:rPr>
              <w:t>II.3. Szczegółowego podziału zadań i odpowiedzialności stron / struktur opisanych powyżej dokona Kierownik Projektu Zamawiającego w porozumieniu z Menedżerem Projektu Wykonawcy, a zatwierdzi drogą uchwały Komitet Sterujący.</w:t>
            </w:r>
          </w:p>
          <w:p w14:paraId="6FDE0D55" w14:textId="77777777" w:rsidR="00704289" w:rsidRPr="00704289" w:rsidRDefault="00704289" w:rsidP="00704289">
            <w:pPr>
              <w:jc w:val="both"/>
              <w:rPr>
                <w:rFonts w:ascii="Verdana" w:hAnsi="Verdana"/>
              </w:rPr>
            </w:pPr>
            <w:r w:rsidRPr="00704289">
              <w:rPr>
                <w:rFonts w:ascii="Verdana" w:hAnsi="Verdana"/>
              </w:rPr>
              <w:t>II. 4. Ostateczne decyzje rozstrzygające wszystkie sprawy objęte umową wdrożeniową (w tym niniejszy podział odpowiedzialności), a w szczególności związane z przyjętej przez strony Umowy Kartą Projektu, podejmuje Kierownik Projektu Zamawiającego.</w:t>
            </w:r>
          </w:p>
          <w:p w14:paraId="34B25E2E" w14:textId="77777777" w:rsidR="00704289" w:rsidRPr="00704289" w:rsidRDefault="00704289" w:rsidP="00704289">
            <w:pPr>
              <w:jc w:val="both"/>
              <w:rPr>
                <w:rFonts w:ascii="Verdana" w:hAnsi="Verdana"/>
              </w:rPr>
            </w:pPr>
            <w:r w:rsidRPr="00704289">
              <w:rPr>
                <w:rFonts w:ascii="Verdana" w:hAnsi="Verdana"/>
              </w:rPr>
              <w:t xml:space="preserve">Kluczowymi elementami każdej Umowy wdrożeniowej jest określenie między stronami produktów dostarczanych w trakcie realizacji projektu oraz podział odpowiedzialności za ich przygotowanie rozdzielony pomiędzy Zamawiającego i Wykonawcę. Brak szczegółowej informacji o produktach, za których dostarczenie odpowiedzialny jest Wykonawca uniemożliwia Wykonawcy przedstawienie wiarygodnej oferty cenowej. Doprowadzić to może do sytuacji, że Wykonawca nie doszacuje kosztów realizacji projektu, bądź ją przeszacuje . W obu przypadkach mamy do czynienia ze zwiększeniem się ryzyka niepowodzenia projektu. </w:t>
            </w:r>
          </w:p>
          <w:p w14:paraId="39D3DE8E" w14:textId="77777777" w:rsidR="00704289" w:rsidRPr="00704289" w:rsidRDefault="00704289" w:rsidP="00704289">
            <w:pPr>
              <w:jc w:val="both"/>
              <w:rPr>
                <w:rFonts w:ascii="Verdana" w:hAnsi="Verdana"/>
              </w:rPr>
            </w:pPr>
            <w:r w:rsidRPr="00704289">
              <w:rPr>
                <w:rFonts w:ascii="Verdana" w:hAnsi="Verdana"/>
              </w:rPr>
              <w:t>Ryzykiem projektowym jest już również sam brak jasnego zdefiniowania produktów, które mają być dostarczone w ramach realizacji projektu przez Wykonawcę. Tym bardziej, iż czytamy w punkcie II.4, że jednostronnie Kierownik Projektu Zamawiającego będzie podejmował, bez żadnej możliwości odwołania się od tej decyzji przez Wykonawcę, decyzję o dostarczanych przez Wykonawcę w ramach Projektu Produktach, których konieczności realizacji Wykonawca nie był świadomy, nie uwzględnił ich w swojej wycenie oraz nie miał możliwości oceny ich wykonalności w zaproponowanym przez Zamawiającego harmonogramie realizacji prac.</w:t>
            </w:r>
          </w:p>
          <w:p w14:paraId="100DD13E" w14:textId="77777777" w:rsidR="00704289" w:rsidRPr="00704289" w:rsidRDefault="00704289" w:rsidP="00704289">
            <w:pPr>
              <w:jc w:val="both"/>
              <w:rPr>
                <w:rFonts w:ascii="Verdana" w:hAnsi="Verdana"/>
              </w:rPr>
            </w:pPr>
            <w:r w:rsidRPr="00704289">
              <w:rPr>
                <w:rFonts w:ascii="Verdana" w:hAnsi="Verdana"/>
              </w:rPr>
              <w:t>W związku z powyższym prosimy Zamawiającego o:</w:t>
            </w:r>
          </w:p>
          <w:p w14:paraId="7D210153" w14:textId="77777777" w:rsidR="00704289" w:rsidRPr="00704289" w:rsidRDefault="00704289" w:rsidP="00704289">
            <w:pPr>
              <w:jc w:val="both"/>
              <w:rPr>
                <w:rFonts w:ascii="Verdana" w:hAnsi="Verdana"/>
              </w:rPr>
            </w:pPr>
            <w:r w:rsidRPr="00704289">
              <w:rPr>
                <w:rFonts w:ascii="Verdana" w:hAnsi="Verdana"/>
              </w:rPr>
              <w:t>A.</w:t>
            </w:r>
            <w:r w:rsidRPr="00704289">
              <w:rPr>
                <w:rFonts w:ascii="Verdana" w:hAnsi="Verdana"/>
              </w:rPr>
              <w:tab/>
              <w:t>Akceptację załączonego wykazu dostarczanych w ramach projektu produktów: „WykazProduktów.docx”.</w:t>
            </w:r>
          </w:p>
          <w:p w14:paraId="763CCA21" w14:textId="548F414B" w:rsidR="00704289" w:rsidRPr="00704289" w:rsidRDefault="00704289" w:rsidP="00704289">
            <w:pPr>
              <w:jc w:val="both"/>
              <w:rPr>
                <w:rFonts w:ascii="Verdana" w:hAnsi="Verdana"/>
              </w:rPr>
            </w:pPr>
            <w:r w:rsidRPr="00704289">
              <w:rPr>
                <w:rFonts w:ascii="Verdana" w:hAnsi="Verdana"/>
              </w:rPr>
              <w:t>B.</w:t>
            </w:r>
            <w:r w:rsidRPr="00704289">
              <w:rPr>
                <w:rFonts w:ascii="Verdana" w:hAnsi="Verdana"/>
              </w:rPr>
              <w:tab/>
              <w:t>Akceptację załączony podziału odpowiedzialności Stron umieszczonego w załączonym dokumencie: „</w:t>
            </w:r>
            <w:r w:rsidR="00B95D5F" w:rsidRPr="00704289">
              <w:rPr>
                <w:rFonts w:ascii="Verdana" w:hAnsi="Verdana"/>
              </w:rPr>
              <w:t>Podział</w:t>
            </w:r>
            <w:r w:rsidRPr="00704289">
              <w:rPr>
                <w:rFonts w:ascii="Verdana" w:hAnsi="Verdana"/>
              </w:rPr>
              <w:t xml:space="preserve"> Odpowiedzialnosci.docx”.</w:t>
            </w:r>
          </w:p>
          <w:p w14:paraId="1523534B" w14:textId="77777777" w:rsidR="00704289" w:rsidRPr="00704289" w:rsidRDefault="00704289" w:rsidP="00704289">
            <w:pPr>
              <w:jc w:val="both"/>
              <w:rPr>
                <w:rFonts w:ascii="Verdana" w:hAnsi="Verdana"/>
              </w:rPr>
            </w:pPr>
            <w:r w:rsidRPr="00704289">
              <w:rPr>
                <w:rFonts w:ascii="Verdana" w:hAnsi="Verdana"/>
              </w:rPr>
              <w:t>C.</w:t>
            </w:r>
            <w:r w:rsidRPr="00704289">
              <w:rPr>
                <w:rFonts w:ascii="Verdana" w:hAnsi="Verdana"/>
              </w:rPr>
              <w:tab/>
              <w:t>Zmanię zapisów punktów II.1 do II.3 w sposób następujący</w:t>
            </w:r>
          </w:p>
          <w:p w14:paraId="073F2F1A" w14:textId="77777777" w:rsidR="00704289" w:rsidRPr="00704289" w:rsidRDefault="00704289" w:rsidP="00704289">
            <w:pPr>
              <w:jc w:val="both"/>
              <w:rPr>
                <w:rFonts w:ascii="Verdana" w:hAnsi="Verdana"/>
              </w:rPr>
            </w:pPr>
            <w:r w:rsidRPr="00704289">
              <w:rPr>
                <w:rFonts w:ascii="Verdana" w:hAnsi="Verdana"/>
              </w:rPr>
              <w:t xml:space="preserve">II.1. Szczegółowy wykaz produktów, podział zadań i odpowiedzialności Stron / struktur opisanych powyżej będzie dokonany w terminie 35 dni od podpisania Umowy i zostanie przygotowany na bazie przyjętej przez strony Umowy Metodyki oraz najlepszych praktyk wdrożeniowych. </w:t>
            </w:r>
          </w:p>
          <w:p w14:paraId="1DFEBD88" w14:textId="77777777" w:rsidR="00704289" w:rsidRPr="00704289" w:rsidRDefault="00704289" w:rsidP="00704289">
            <w:pPr>
              <w:jc w:val="both"/>
              <w:rPr>
                <w:rFonts w:ascii="Verdana" w:hAnsi="Verdana"/>
              </w:rPr>
            </w:pPr>
            <w:r w:rsidRPr="00704289">
              <w:rPr>
                <w:rFonts w:ascii="Verdana" w:hAnsi="Verdana"/>
              </w:rPr>
              <w:t>II.2. Produkty, Zadania i odpowiedzialność stron / struktur opisanych powyżej odzwierciedlać będą produkty, kamienie milowe i działania wynikające z cyklu życia Projektu, zgodnego z przyjętą przez strony Umowy Metodyką.</w:t>
            </w:r>
          </w:p>
          <w:p w14:paraId="50B9D004" w14:textId="77777777" w:rsidR="00704289" w:rsidRPr="00704289" w:rsidRDefault="00704289" w:rsidP="00704289">
            <w:pPr>
              <w:jc w:val="both"/>
              <w:rPr>
                <w:rFonts w:ascii="Verdana" w:hAnsi="Verdana"/>
              </w:rPr>
            </w:pPr>
            <w:r w:rsidRPr="00704289">
              <w:rPr>
                <w:rFonts w:ascii="Verdana" w:hAnsi="Verdana"/>
              </w:rPr>
              <w:t>II.3. Szczegółowego podziału Produktów, Zadań i odpowiedzialności stron / struktur opisanych za ich realizację dokonają wspólnie Kierownik Projektu Zamawiającego i Menedżerem Projektu Wykonawcy, a zatwierdzi drogą uchwały Komitet Sterujący.</w:t>
            </w:r>
          </w:p>
          <w:p w14:paraId="036DF97B" w14:textId="287B297F" w:rsidR="00704289" w:rsidRDefault="00704289" w:rsidP="00704289">
            <w:pPr>
              <w:jc w:val="both"/>
              <w:rPr>
                <w:rFonts w:ascii="Verdana" w:hAnsi="Verdana"/>
              </w:rPr>
            </w:pPr>
            <w:r w:rsidRPr="00704289">
              <w:rPr>
                <w:rFonts w:ascii="Verdana" w:hAnsi="Verdana"/>
              </w:rPr>
              <w:t>D.</w:t>
            </w:r>
            <w:r w:rsidRPr="00704289">
              <w:rPr>
                <w:rFonts w:ascii="Verdana" w:hAnsi="Verdana"/>
              </w:rPr>
              <w:tab/>
              <w:t>Usunięcie punktu II.4 z Umowy (z załącznika nr 6).”</w:t>
            </w:r>
          </w:p>
          <w:p w14:paraId="17F3BC44" w14:textId="7C8A28FB" w:rsidR="00D60423" w:rsidRDefault="00D60423" w:rsidP="00704289">
            <w:pPr>
              <w:jc w:val="both"/>
              <w:rPr>
                <w:rFonts w:ascii="Verdana" w:hAnsi="Verdana"/>
              </w:rPr>
            </w:pPr>
          </w:p>
          <w:p w14:paraId="75DA2CF2" w14:textId="77777777" w:rsidR="000C02A8" w:rsidRDefault="00D60423" w:rsidP="00704289">
            <w:pPr>
              <w:jc w:val="both"/>
              <w:rPr>
                <w:rFonts w:ascii="Verdana" w:hAnsi="Verdana"/>
              </w:rPr>
            </w:pPr>
            <w:r w:rsidRPr="00D60423">
              <w:rPr>
                <w:rFonts w:ascii="Verdana" w:hAnsi="Verdana"/>
                <w:b/>
                <w:bCs/>
              </w:rPr>
              <w:t>Odp.:</w:t>
            </w:r>
            <w:r w:rsidRPr="00D60423">
              <w:rPr>
                <w:rFonts w:ascii="Verdana" w:hAnsi="Verdana"/>
              </w:rPr>
              <w:t xml:space="preserve"> Zamawiający zaakceptuje przedłożone przez Wykonawcę zasady podziału odpowiedzialności i wykaz produktów pod warunkiem, że nie będą one sprzeczne z zapisami umowy zasadniczej. </w:t>
            </w:r>
            <w:r w:rsidR="006C4415">
              <w:rPr>
                <w:rFonts w:ascii="Verdana" w:hAnsi="Verdana"/>
              </w:rPr>
              <w:t xml:space="preserve">Jednocześnie </w:t>
            </w:r>
            <w:r w:rsidRPr="00D60423">
              <w:rPr>
                <w:rFonts w:ascii="Verdana" w:hAnsi="Verdana"/>
              </w:rPr>
              <w:t xml:space="preserve">Zamawiający zmienia proponowaną treść </w:t>
            </w:r>
            <w:r w:rsidR="006C4415">
              <w:rPr>
                <w:rFonts w:ascii="Verdana" w:hAnsi="Verdana"/>
              </w:rPr>
              <w:t xml:space="preserve">ww. </w:t>
            </w:r>
            <w:r w:rsidRPr="00D60423">
              <w:rPr>
                <w:rFonts w:ascii="Verdana" w:hAnsi="Verdana"/>
              </w:rPr>
              <w:t xml:space="preserve">zapisu </w:t>
            </w:r>
            <w:r w:rsidR="00ED6D23">
              <w:rPr>
                <w:rFonts w:ascii="Verdana" w:hAnsi="Verdana"/>
              </w:rPr>
              <w:t>w punkcie II. 3 oraz dodaje punkt II.4</w:t>
            </w:r>
            <w:r w:rsidR="000C02A8">
              <w:rPr>
                <w:rFonts w:ascii="Verdana" w:hAnsi="Verdana"/>
              </w:rPr>
              <w:t>:</w:t>
            </w:r>
          </w:p>
          <w:p w14:paraId="157216EC" w14:textId="1CA57FB4" w:rsidR="00340BCD" w:rsidRPr="00340BCD" w:rsidRDefault="00340BCD" w:rsidP="00340BCD">
            <w:pPr>
              <w:jc w:val="both"/>
              <w:rPr>
                <w:rFonts w:ascii="Verdana" w:hAnsi="Verdana"/>
              </w:rPr>
            </w:pPr>
            <w:r w:rsidRPr="00340BCD">
              <w:rPr>
                <w:rFonts w:ascii="Verdana" w:hAnsi="Verdana"/>
              </w:rPr>
              <w:t>II.3. Szczegółowego podziału Produktów, Zadań i odpowiedzialności stron / struktur opisanych za ich realizację dokonają Kierownik Projektu Zamawiającego z Menedżerem Projektu Wykonawcy, a zatwierdzi drogą uchwały Komitet Sterujący.</w:t>
            </w:r>
          </w:p>
          <w:p w14:paraId="3D905216" w14:textId="2680EFC5" w:rsidR="00704289" w:rsidRPr="00704289" w:rsidRDefault="00340BCD" w:rsidP="00704289">
            <w:pPr>
              <w:jc w:val="both"/>
              <w:rPr>
                <w:rFonts w:ascii="Verdana" w:hAnsi="Verdana"/>
              </w:rPr>
            </w:pPr>
            <w:r w:rsidRPr="00340BCD">
              <w:rPr>
                <w:rFonts w:ascii="Verdana" w:hAnsi="Verdana"/>
              </w:rPr>
              <w:t>II.4 W trakcie fazy realizacyjnej ostateczne decyzje rozstrzygające wszystkie sprawy objęte umową wdrożeniową (w tym niniejszy podział odpowiedzialności), a w szczególności związane z przyjętą przez strony Umowy Kartą Projektu podejmuje Kierownik Projektu Zamawiającego</w:t>
            </w:r>
            <w:r>
              <w:rPr>
                <w:rFonts w:ascii="Verdana" w:hAnsi="Verdana"/>
              </w:rPr>
              <w:t>.</w:t>
            </w:r>
          </w:p>
          <w:p w14:paraId="64A9D980" w14:textId="77777777" w:rsidR="00704289" w:rsidRPr="00704289" w:rsidRDefault="00704289" w:rsidP="00704289">
            <w:pPr>
              <w:jc w:val="both"/>
              <w:rPr>
                <w:rFonts w:ascii="Verdana" w:hAnsi="Verdana"/>
              </w:rPr>
            </w:pPr>
            <w:r w:rsidRPr="00D5348C">
              <w:rPr>
                <w:rFonts w:ascii="Verdana" w:hAnsi="Verdana"/>
                <w:b/>
                <w:bCs/>
              </w:rPr>
              <w:t>13.</w:t>
            </w:r>
            <w:r w:rsidRPr="00D5348C">
              <w:rPr>
                <w:rFonts w:ascii="Verdana" w:hAnsi="Verdana"/>
                <w:b/>
                <w:bCs/>
              </w:rPr>
              <w:tab/>
              <w:t>Zapytanie dot. Załącznika nr 8 - Wzór Umowy - pkt. 9.8 –</w:t>
            </w:r>
            <w:r w:rsidRPr="00704289">
              <w:rPr>
                <w:rFonts w:ascii="Verdana" w:hAnsi="Verdana"/>
              </w:rPr>
              <w:t xml:space="preserve"> Wykonawca nie będzie w stanie w terminie 30 dni od daty podpisania umowy dostarczyć Koncepcji Wdrożenia oraz Harmonogramu Szczegółowego Projektu. W okresie 30 (35 dni?) od daty </w:t>
            </w:r>
            <w:r w:rsidRPr="00704289">
              <w:rPr>
                <w:rFonts w:ascii="Verdana" w:hAnsi="Verdana"/>
              </w:rPr>
              <w:lastRenderedPageBreak/>
              <w:t xml:space="preserve">podpisanie Umowy Wykonawca będzie w stanie wspólnie z Zamawiającym przygotować i ustalić Kartę Projektu oraz uszczegółowić Harmonogram Ramowy. </w:t>
            </w:r>
          </w:p>
          <w:p w14:paraId="6309F697" w14:textId="77777777" w:rsidR="00704289" w:rsidRPr="00704289" w:rsidRDefault="00704289" w:rsidP="00704289">
            <w:pPr>
              <w:jc w:val="both"/>
              <w:rPr>
                <w:rFonts w:ascii="Verdana" w:hAnsi="Verdana"/>
              </w:rPr>
            </w:pPr>
            <w:r w:rsidRPr="00704289">
              <w:rPr>
                <w:rFonts w:ascii="Verdana" w:hAnsi="Verdana"/>
              </w:rPr>
              <w:t xml:space="preserve">Harmonogram Szczegółowy zostanie przygotowany każdorazowo na potrzeby realizacji poszczególnego Etapu Projektu. Głównym elementem Harmonogramu Szczegółowego zgodnie z przyjętą przez Zamawiającego zwinną metodyką pomocniczą będzie </w:t>
            </w:r>
            <w:proofErr w:type="spellStart"/>
            <w:r w:rsidRPr="00704289">
              <w:rPr>
                <w:rFonts w:ascii="Verdana" w:hAnsi="Verdana"/>
              </w:rPr>
              <w:t>backlog</w:t>
            </w:r>
            <w:proofErr w:type="spellEnd"/>
            <w:r w:rsidRPr="00704289">
              <w:rPr>
                <w:rFonts w:ascii="Verdana" w:hAnsi="Verdana"/>
              </w:rPr>
              <w:t>, który po odbiorze Koncepcji Wdrożenia w ramach Każdego Etapu i Obszaru będzie definiował szczegółowy harmonogram realizacji prac w ramach danego Etapu. Jedną ze standardowych faz realizacji projektu wdrożeniowego jest faza koncepcyjna, która zazwyczaj trwa od 3 do nawet ponad 6 miesięcy od daty zakończenia fazy przygotowania projektu. Wcześniej Wykonawca nie będzie w stanie przygotować i uzgodnić z Zamawiającym Koncepcji Wdrożenia. Stąd prosimy o zmianę treści zapisu punktu 9.8 na poniższy:</w:t>
            </w:r>
          </w:p>
          <w:p w14:paraId="1045D8B3" w14:textId="77777777" w:rsidR="00704289" w:rsidRPr="00704289" w:rsidRDefault="00704289" w:rsidP="00704289">
            <w:pPr>
              <w:jc w:val="both"/>
              <w:rPr>
                <w:rFonts w:ascii="Verdana" w:hAnsi="Verdana"/>
              </w:rPr>
            </w:pPr>
            <w:r w:rsidRPr="00704289">
              <w:rPr>
                <w:rFonts w:ascii="Verdana" w:hAnsi="Verdana"/>
              </w:rPr>
              <w:t xml:space="preserve">„9.8. Wykonawca we współpracy z Zamawiającym przygotuje w maksymalnym terminie 35 dni od podpisania umowy uszczegółowiony Harmonogram Ramowy Projektu oraz Kartę Projektu, na podstawie Załącznika nr 1 do Umowy. </w:t>
            </w:r>
          </w:p>
          <w:p w14:paraId="6296F656" w14:textId="77777777" w:rsidR="00704289" w:rsidRPr="00704289" w:rsidRDefault="00704289" w:rsidP="00704289">
            <w:pPr>
              <w:jc w:val="both"/>
              <w:rPr>
                <w:rFonts w:ascii="Verdana" w:hAnsi="Verdana"/>
              </w:rPr>
            </w:pPr>
            <w:r w:rsidRPr="00704289">
              <w:rPr>
                <w:rFonts w:ascii="Verdana" w:hAnsi="Verdana"/>
              </w:rPr>
              <w:t>Koncepcja Wdrożenia zostanie zrealizowana przez Wykonawcę przy współudziale Zamawiającego w ramach fazy koncepcyjnej zgodnie z przyjętą metodyką wdrożenia i będzie podlegała odbiorowi przez Zamawiającego w terminie 5 Dni roboczych. Odebrana przez Zamawiającego Koncepcja Wdrożenia będzie stanowiła wyłączną podstawę dalszych Prac (będzie wyznaczała zakres szczegółowy Projektu), uzupełniając Załącznik nr 1 do Umowy.”</w:t>
            </w:r>
          </w:p>
          <w:p w14:paraId="54751AA1" w14:textId="77777777" w:rsidR="00704289" w:rsidRPr="00704289" w:rsidRDefault="00704289" w:rsidP="00704289">
            <w:pPr>
              <w:jc w:val="both"/>
              <w:rPr>
                <w:rFonts w:ascii="Verdana" w:hAnsi="Verdana"/>
              </w:rPr>
            </w:pPr>
          </w:p>
          <w:p w14:paraId="2B8B8714" w14:textId="7FD46AF7" w:rsidR="00704289" w:rsidRPr="00704289" w:rsidRDefault="00704289" w:rsidP="00704289">
            <w:pPr>
              <w:jc w:val="both"/>
              <w:rPr>
                <w:rFonts w:ascii="Verdana" w:hAnsi="Verdana"/>
              </w:rPr>
            </w:pPr>
            <w:r w:rsidRPr="006549C0">
              <w:rPr>
                <w:rFonts w:ascii="Verdana" w:hAnsi="Verdana"/>
                <w:b/>
                <w:bCs/>
              </w:rPr>
              <w:t>Odp.:</w:t>
            </w:r>
            <w:r w:rsidRPr="00704289">
              <w:rPr>
                <w:rFonts w:ascii="Verdana" w:hAnsi="Verdana"/>
              </w:rPr>
              <w:t xml:space="preserve"> Zamawiający akceptuje zmianę treści zapisu punktu 9.8. </w:t>
            </w:r>
          </w:p>
          <w:p w14:paraId="22C9D605" w14:textId="77777777" w:rsidR="00704289" w:rsidRPr="00704289" w:rsidRDefault="00704289" w:rsidP="00704289">
            <w:pPr>
              <w:jc w:val="both"/>
              <w:rPr>
                <w:rFonts w:ascii="Verdana" w:hAnsi="Verdana"/>
              </w:rPr>
            </w:pPr>
          </w:p>
          <w:p w14:paraId="342449CB" w14:textId="77777777" w:rsidR="00704289" w:rsidRPr="00704289" w:rsidRDefault="00704289" w:rsidP="00704289">
            <w:pPr>
              <w:jc w:val="both"/>
              <w:rPr>
                <w:rFonts w:ascii="Verdana" w:hAnsi="Verdana"/>
              </w:rPr>
            </w:pPr>
            <w:r w:rsidRPr="002C2FED">
              <w:rPr>
                <w:rFonts w:ascii="Verdana" w:hAnsi="Verdana"/>
                <w:b/>
                <w:bCs/>
              </w:rPr>
              <w:t>14.</w:t>
            </w:r>
            <w:r w:rsidRPr="002C2FED">
              <w:rPr>
                <w:rFonts w:ascii="Verdana" w:hAnsi="Verdana"/>
                <w:b/>
                <w:bCs/>
              </w:rPr>
              <w:tab/>
              <w:t>Zapytanie dot. Załącznika nr 8 - Wzór Umowy - pkt. 12.17 -</w:t>
            </w:r>
            <w:r w:rsidRPr="00704289">
              <w:rPr>
                <w:rFonts w:ascii="Verdana" w:hAnsi="Verdana"/>
              </w:rPr>
              <w:t xml:space="preserve"> Wykonawca wnosi o zmianę treści tego punktu i zastąpienia jej następującą treścią: "12.17. Wykonawca zobowiązuje się na wniosek Zamawiającego dopuścić do udziału we Wdrożeniu Osoby Trzecie działające na rzecz Zamawiającego, wspomagające Zamawiającego szczególnie podczas realizacji procedur odbiorów oraz z nimi współpracować z zastrzeżeniem braku możliwości korzystania z podmiotów znajdujących się na liście podmiotów wyłączonych znajdujących się w załącznik nr [....] do Umowy. Zamawiający ponosi odpowiedzialność za działania lub Zaniechania Osób Trzecich. W takim przypadku, wpływ dopuszczenia Osób Trzecich do udziału we Wdrożeniu będzie uwzględniony na wniosek Stron w Załączniku nr 7 (Zespół Projektowy). </w:t>
            </w:r>
          </w:p>
          <w:p w14:paraId="6F2FD1A0" w14:textId="77777777" w:rsidR="00704289" w:rsidRPr="00704289" w:rsidRDefault="00704289" w:rsidP="00704289">
            <w:pPr>
              <w:jc w:val="both"/>
              <w:rPr>
                <w:rFonts w:ascii="Verdana" w:hAnsi="Verdana"/>
              </w:rPr>
            </w:pPr>
          </w:p>
          <w:p w14:paraId="336ED5BD" w14:textId="60C1CB72" w:rsidR="002C2FED" w:rsidRPr="00704289" w:rsidRDefault="002C2FED" w:rsidP="002C2FED">
            <w:pPr>
              <w:jc w:val="both"/>
              <w:rPr>
                <w:rFonts w:ascii="Verdana" w:hAnsi="Verdana"/>
              </w:rPr>
            </w:pPr>
            <w:r w:rsidRPr="00CD059B">
              <w:rPr>
                <w:rFonts w:ascii="Verdana" w:hAnsi="Verdana"/>
                <w:b/>
                <w:bCs/>
              </w:rPr>
              <w:t>Odp.:</w:t>
            </w:r>
            <w:r w:rsidRPr="00704289">
              <w:rPr>
                <w:rFonts w:ascii="Verdana" w:hAnsi="Verdana"/>
              </w:rPr>
              <w:t xml:space="preserve"> Zamawiający podtrzymuje </w:t>
            </w:r>
            <w:r>
              <w:rPr>
                <w:rFonts w:ascii="Verdana" w:hAnsi="Verdana"/>
              </w:rPr>
              <w:t xml:space="preserve">zapisy </w:t>
            </w:r>
            <w:r w:rsidRPr="00704289">
              <w:rPr>
                <w:rFonts w:ascii="Verdana" w:hAnsi="Verdana"/>
              </w:rPr>
              <w:t>SWZ.</w:t>
            </w:r>
          </w:p>
          <w:p w14:paraId="7CB03C5E" w14:textId="77777777" w:rsidR="00704289" w:rsidRPr="00704289" w:rsidRDefault="00704289" w:rsidP="00704289">
            <w:pPr>
              <w:jc w:val="both"/>
              <w:rPr>
                <w:rFonts w:ascii="Verdana" w:hAnsi="Verdana"/>
              </w:rPr>
            </w:pPr>
          </w:p>
          <w:p w14:paraId="1008D398" w14:textId="77777777" w:rsidR="00704289" w:rsidRPr="00704289" w:rsidRDefault="00704289" w:rsidP="00704289">
            <w:pPr>
              <w:jc w:val="both"/>
              <w:rPr>
                <w:rFonts w:ascii="Verdana" w:hAnsi="Verdana"/>
              </w:rPr>
            </w:pPr>
            <w:r w:rsidRPr="002C2FED">
              <w:rPr>
                <w:rFonts w:ascii="Verdana" w:hAnsi="Verdana"/>
                <w:b/>
                <w:bCs/>
              </w:rPr>
              <w:t>15.</w:t>
            </w:r>
            <w:r w:rsidRPr="002C2FED">
              <w:rPr>
                <w:rFonts w:ascii="Verdana" w:hAnsi="Verdana"/>
                <w:b/>
                <w:bCs/>
              </w:rPr>
              <w:tab/>
              <w:t>Zapytanie dot. Załącznika nr 8 - Wzór Umowy - pkt. 12.19 -</w:t>
            </w:r>
            <w:r w:rsidRPr="00704289">
              <w:rPr>
                <w:rFonts w:ascii="Verdana" w:hAnsi="Verdana"/>
              </w:rPr>
              <w:t xml:space="preserve"> Wykonawca wnosi o zmianę treści tego punktu i zastąpienia jej następującą treścią: "12.19 W razie powstania w trakcie wykonywania Umowy lub po wykonaniu Umowy roszczeń Osób Trzecich, Wykonawca oświadcza, że ponosi odpowiedzialność za roszczenia Osób Trzecich z tytułu szkód materialnych lub na osobie, wynikłych z wykonania Umowy przez Wykonawcę, podwykonawcę i ich pracowników zgodnie z warunkami odpowiedzialności Wykonawcy określonymi w Umowie z zastrzeżeniem że Wykonawca i osoby za które Wykonawca ponoszą odpowiedzialność ponoszą winę za działania wywołujące roszczenia Osób Trzecich."</w:t>
            </w:r>
          </w:p>
          <w:p w14:paraId="7F1E6FAE" w14:textId="77777777" w:rsidR="002C2FED" w:rsidRDefault="002C2FED" w:rsidP="002C2FED">
            <w:pPr>
              <w:jc w:val="both"/>
              <w:rPr>
                <w:rFonts w:ascii="Verdana" w:hAnsi="Verdana"/>
              </w:rPr>
            </w:pPr>
          </w:p>
          <w:p w14:paraId="315FB926" w14:textId="0B0CA4E4" w:rsidR="002C2FED" w:rsidRPr="00704289" w:rsidRDefault="002C2FED" w:rsidP="002C2FED">
            <w:pPr>
              <w:jc w:val="both"/>
              <w:rPr>
                <w:rFonts w:ascii="Verdana" w:hAnsi="Verdana"/>
              </w:rPr>
            </w:pPr>
            <w:r w:rsidRPr="00CD059B">
              <w:rPr>
                <w:rFonts w:ascii="Verdana" w:hAnsi="Verdana"/>
                <w:b/>
                <w:bCs/>
              </w:rPr>
              <w:t>Odp.:</w:t>
            </w:r>
            <w:r w:rsidRPr="00704289">
              <w:rPr>
                <w:rFonts w:ascii="Verdana" w:hAnsi="Verdana"/>
              </w:rPr>
              <w:t xml:space="preserve"> Zamawiający podtrzymuje </w:t>
            </w:r>
            <w:r>
              <w:rPr>
                <w:rFonts w:ascii="Verdana" w:hAnsi="Verdana"/>
              </w:rPr>
              <w:t xml:space="preserve">zapisy </w:t>
            </w:r>
            <w:r w:rsidRPr="00704289">
              <w:rPr>
                <w:rFonts w:ascii="Verdana" w:hAnsi="Verdana"/>
              </w:rPr>
              <w:t>SWZ.</w:t>
            </w:r>
          </w:p>
          <w:p w14:paraId="32311332" w14:textId="77777777" w:rsidR="00704289" w:rsidRPr="00704289" w:rsidRDefault="00704289" w:rsidP="00704289">
            <w:pPr>
              <w:jc w:val="both"/>
              <w:rPr>
                <w:rFonts w:ascii="Verdana" w:hAnsi="Verdana"/>
              </w:rPr>
            </w:pPr>
          </w:p>
          <w:p w14:paraId="1FBA34E4" w14:textId="77777777" w:rsidR="00704289" w:rsidRPr="00704289" w:rsidRDefault="00704289" w:rsidP="00704289">
            <w:pPr>
              <w:jc w:val="both"/>
              <w:rPr>
                <w:rFonts w:ascii="Verdana" w:hAnsi="Verdana"/>
              </w:rPr>
            </w:pPr>
            <w:r w:rsidRPr="002C2FED">
              <w:rPr>
                <w:rFonts w:ascii="Verdana" w:hAnsi="Verdana"/>
                <w:b/>
                <w:bCs/>
              </w:rPr>
              <w:t>16.</w:t>
            </w:r>
            <w:r w:rsidRPr="002C2FED">
              <w:rPr>
                <w:rFonts w:ascii="Verdana" w:hAnsi="Verdana"/>
                <w:b/>
                <w:bCs/>
              </w:rPr>
              <w:tab/>
              <w:t>Zapytanie dot. Załącznika nr 8 - Wzór Umowy - pkt. 14.4 -</w:t>
            </w:r>
            <w:r w:rsidRPr="00704289">
              <w:rPr>
                <w:rFonts w:ascii="Verdana" w:hAnsi="Verdana"/>
              </w:rPr>
              <w:t xml:space="preserve"> Wykonawca wnosi o zmianę treści tego punktu i zastąpienia jej następującą treścią:" 14.4 Wykonawca będzie uprawniony do zmiany terminów wykonania poszczególnych prac określonych w Harmonogramie Ramowym Projektu, o ile wykonanie opóźnia się z przyczyny nieleżącej po stronie Wykonawcy albo z powodu zaistnienia Siły Wyższej. O okolicznościach uprawniających Wykonawcę do zmiany Harmonogramu Ramowego Projektu, zobowiązany jest poinformować Zamawiającego w formie korespondencji e-mail skierowanej na adres Kierownika Projektu Zamawiającego. "</w:t>
            </w:r>
          </w:p>
          <w:p w14:paraId="458BCC7E" w14:textId="77777777" w:rsidR="00704289" w:rsidRPr="00704289" w:rsidRDefault="00704289" w:rsidP="00704289">
            <w:pPr>
              <w:jc w:val="both"/>
              <w:rPr>
                <w:rFonts w:ascii="Verdana" w:hAnsi="Verdana"/>
              </w:rPr>
            </w:pPr>
          </w:p>
          <w:p w14:paraId="05F04FE7" w14:textId="77777777" w:rsidR="002C2FED" w:rsidRPr="00704289" w:rsidRDefault="002C2FED" w:rsidP="002C2FED">
            <w:pPr>
              <w:jc w:val="both"/>
              <w:rPr>
                <w:rFonts w:ascii="Verdana" w:hAnsi="Verdana"/>
              </w:rPr>
            </w:pPr>
            <w:r w:rsidRPr="00CD059B">
              <w:rPr>
                <w:rFonts w:ascii="Verdana" w:hAnsi="Verdana"/>
                <w:b/>
                <w:bCs/>
              </w:rPr>
              <w:t>Odp.:</w:t>
            </w:r>
            <w:r w:rsidRPr="00704289">
              <w:rPr>
                <w:rFonts w:ascii="Verdana" w:hAnsi="Verdana"/>
              </w:rPr>
              <w:t xml:space="preserve"> Zamawiający podtrzymuje </w:t>
            </w:r>
            <w:r>
              <w:rPr>
                <w:rFonts w:ascii="Verdana" w:hAnsi="Verdana"/>
              </w:rPr>
              <w:t xml:space="preserve">zapisy </w:t>
            </w:r>
            <w:r w:rsidRPr="00704289">
              <w:rPr>
                <w:rFonts w:ascii="Verdana" w:hAnsi="Verdana"/>
              </w:rPr>
              <w:t>SWZ.</w:t>
            </w:r>
          </w:p>
          <w:p w14:paraId="329DF33F" w14:textId="77777777" w:rsidR="00704289" w:rsidRPr="00704289" w:rsidRDefault="00704289" w:rsidP="00704289">
            <w:pPr>
              <w:jc w:val="both"/>
              <w:rPr>
                <w:rFonts w:ascii="Verdana" w:hAnsi="Verdana"/>
              </w:rPr>
            </w:pPr>
          </w:p>
          <w:p w14:paraId="708992B2" w14:textId="77777777" w:rsidR="00704289" w:rsidRPr="00704289" w:rsidRDefault="00704289" w:rsidP="00704289">
            <w:pPr>
              <w:jc w:val="both"/>
              <w:rPr>
                <w:rFonts w:ascii="Verdana" w:hAnsi="Verdana"/>
              </w:rPr>
            </w:pPr>
            <w:r w:rsidRPr="002C2FED">
              <w:rPr>
                <w:rFonts w:ascii="Verdana" w:hAnsi="Verdana"/>
                <w:b/>
                <w:bCs/>
              </w:rPr>
              <w:t>17.</w:t>
            </w:r>
            <w:r w:rsidRPr="002C2FED">
              <w:rPr>
                <w:rFonts w:ascii="Verdana" w:hAnsi="Verdana"/>
                <w:b/>
                <w:bCs/>
              </w:rPr>
              <w:tab/>
              <w:t>Zapytanie dot. Załącznika nr 8 - Wzór Umowy - pkt. 14.4 -</w:t>
            </w:r>
            <w:r w:rsidRPr="00704289">
              <w:rPr>
                <w:rFonts w:ascii="Verdana" w:hAnsi="Verdana"/>
              </w:rPr>
              <w:t xml:space="preserve"> Wykonawca wnosi o usunięcie następującej treści: chyba że przy ponownym odbiorze stwierdzone zostaną nowe Wady, których Zamawiający przy dochowaniu należytej staranności nie mógł wykryć przy wcześniejszych odbiorach. W razie, gdy usunięcie Wad nie jest możliwe, Zamawiający ma prawo do obniżenia wynagrodzenia Wykonawcy z tytułu realizacji danej Fazy projektu w odpowiednim stosunku".</w:t>
            </w:r>
          </w:p>
          <w:p w14:paraId="68CDBC8F" w14:textId="77777777" w:rsidR="00704289" w:rsidRPr="00704289" w:rsidRDefault="00704289" w:rsidP="00704289">
            <w:pPr>
              <w:jc w:val="both"/>
              <w:rPr>
                <w:rFonts w:ascii="Verdana" w:hAnsi="Verdana"/>
              </w:rPr>
            </w:pPr>
          </w:p>
          <w:p w14:paraId="37C7AA91" w14:textId="5B5D3E70" w:rsidR="00704289" w:rsidRPr="00704289" w:rsidRDefault="00D16BBC" w:rsidP="00704289">
            <w:pPr>
              <w:jc w:val="both"/>
              <w:rPr>
                <w:rFonts w:ascii="Verdana" w:hAnsi="Verdana"/>
              </w:rPr>
            </w:pPr>
            <w:r w:rsidRPr="005A7950">
              <w:rPr>
                <w:rFonts w:ascii="Verdana" w:hAnsi="Verdana"/>
                <w:b/>
                <w:bCs/>
              </w:rPr>
              <w:t>Odp.:</w:t>
            </w:r>
            <w:r w:rsidRPr="005A7950">
              <w:rPr>
                <w:rFonts w:ascii="Verdana" w:hAnsi="Verdana"/>
              </w:rPr>
              <w:t xml:space="preserve"> Zamawiający podtrzymuje zapisy SWZ. </w:t>
            </w:r>
            <w:r w:rsidR="004D307F" w:rsidRPr="005A7950">
              <w:rPr>
                <w:rFonts w:ascii="Verdana" w:hAnsi="Verdana"/>
              </w:rPr>
              <w:t>Jednocześnie informuje, że</w:t>
            </w:r>
            <w:r w:rsidR="00704289" w:rsidRPr="005A7950">
              <w:rPr>
                <w:rFonts w:ascii="Verdana" w:hAnsi="Verdana"/>
              </w:rPr>
              <w:t xml:space="preserve"> </w:t>
            </w:r>
            <w:r w:rsidR="00012074" w:rsidRPr="005A7950">
              <w:rPr>
                <w:rFonts w:ascii="Verdana" w:hAnsi="Verdana"/>
              </w:rPr>
              <w:t xml:space="preserve">ww. </w:t>
            </w:r>
            <w:r w:rsidR="004D307F" w:rsidRPr="005A7950">
              <w:rPr>
                <w:rFonts w:ascii="Verdana" w:hAnsi="Verdana"/>
              </w:rPr>
              <w:t>p</w:t>
            </w:r>
            <w:r w:rsidR="00704289" w:rsidRPr="005A7950">
              <w:rPr>
                <w:rFonts w:ascii="Verdana" w:hAnsi="Verdana"/>
              </w:rPr>
              <w:t>ytanie nie dotyczy punktu 14.4 albowiem w punkcie tym nie ma treści usunięcia</w:t>
            </w:r>
            <w:r w:rsidR="004D307F" w:rsidRPr="005A7950">
              <w:rPr>
                <w:rFonts w:ascii="Verdana" w:hAnsi="Verdana"/>
              </w:rPr>
              <w:t>,</w:t>
            </w:r>
            <w:r w:rsidR="00704289" w:rsidRPr="005A7950">
              <w:rPr>
                <w:rFonts w:ascii="Verdana" w:hAnsi="Verdana"/>
              </w:rPr>
              <w:t xml:space="preserve"> której domaga się Wykonawca.</w:t>
            </w:r>
          </w:p>
          <w:p w14:paraId="01E756BE" w14:textId="77777777" w:rsidR="00704289" w:rsidRPr="00704289" w:rsidRDefault="00704289" w:rsidP="00704289">
            <w:pPr>
              <w:jc w:val="both"/>
              <w:rPr>
                <w:rFonts w:ascii="Verdana" w:hAnsi="Verdana"/>
              </w:rPr>
            </w:pPr>
          </w:p>
          <w:p w14:paraId="0AA62C31" w14:textId="46B37300" w:rsidR="00704289" w:rsidRPr="00012074" w:rsidRDefault="00704289" w:rsidP="00704289">
            <w:pPr>
              <w:jc w:val="both"/>
              <w:rPr>
                <w:rFonts w:ascii="Verdana" w:hAnsi="Verdana"/>
                <w:b/>
                <w:bCs/>
              </w:rPr>
            </w:pPr>
            <w:r w:rsidRPr="00012074">
              <w:rPr>
                <w:rFonts w:ascii="Verdana" w:hAnsi="Verdana"/>
                <w:b/>
                <w:bCs/>
              </w:rPr>
              <w:t>18.</w:t>
            </w:r>
            <w:r w:rsidRPr="00012074">
              <w:rPr>
                <w:rFonts w:ascii="Verdana" w:hAnsi="Verdana"/>
                <w:b/>
                <w:bCs/>
              </w:rPr>
              <w:tab/>
              <w:t xml:space="preserve">Zapytanie dot. Załącznika nr 8 - Wzór Umowy - pkt. 15.3 – </w:t>
            </w:r>
            <w:r w:rsidRPr="00704289">
              <w:rPr>
                <w:rFonts w:ascii="Verdana" w:hAnsi="Verdana"/>
              </w:rPr>
              <w:t xml:space="preserve">„W przypadku stwierdzenia usunięcia uprzednio zgłoszonych Wad, Zamawiający podpisze protokół odbioru, chyba że przy ponownym odbiorze stwierdzone zostaną nowe Wady, których Zamawiający przy dochowaniu należytej staranności nie mógł wykryć przy wcześniejszych odbiorach”. </w:t>
            </w:r>
          </w:p>
          <w:p w14:paraId="23FA13CB" w14:textId="77777777" w:rsidR="00704289" w:rsidRPr="00704289" w:rsidRDefault="00704289" w:rsidP="00704289">
            <w:pPr>
              <w:jc w:val="both"/>
              <w:rPr>
                <w:rFonts w:ascii="Verdana" w:hAnsi="Verdana"/>
              </w:rPr>
            </w:pPr>
            <w:r w:rsidRPr="00704289">
              <w:rPr>
                <w:rFonts w:ascii="Verdana" w:hAnsi="Verdana"/>
              </w:rPr>
              <w:t>Prosimy zwrócić uwagę na ryzyko związane z takimi zapisami umowy oraz z takim sposobem realizacji projektu. Zgodnie z tym zapisem Zamawiający będzie miał możliwość w nieskończoność prowadzić testy systemu/produktu za każdym razem przekazując nowe uwagi warunkujące jego odbiór.  Dla powodzenia realizacji projektu oraz zmobilizowania wszystkich stron aby wykonywały swoje obowiązki z największą możliwą sumiennością Strony powinny uczynić wszystko, aby usunięcie przez Wykonawcę pierwszych przekazanych przez Zamawiającego Wad skutkować powinno podpisaniem przez Zamawiającego Protokołu Odbioru. Wszystkie kolejne zgłoszone Wady powinny być usuwane w ramach Gwarancji i na zasadach gwarancji dotyczących. Stąd proponujemy zmianę zapisu punktu 15.3:</w:t>
            </w:r>
          </w:p>
          <w:p w14:paraId="4BD60ADE" w14:textId="77777777" w:rsidR="00704289" w:rsidRPr="00704289" w:rsidRDefault="00704289" w:rsidP="00704289">
            <w:pPr>
              <w:jc w:val="both"/>
              <w:rPr>
                <w:rFonts w:ascii="Verdana" w:hAnsi="Verdana"/>
              </w:rPr>
            </w:pPr>
            <w:r w:rsidRPr="00704289">
              <w:rPr>
                <w:rFonts w:ascii="Verdana" w:hAnsi="Verdana"/>
              </w:rPr>
              <w:t>„W przypadku stwierdzenia usunięcia uprzednio zgłoszonych Wad, Zamawiający podpisze protokół odbioru. W przypadku stwierdzenia kolejnych, nowych Wad, których Zamawiający przy dochowaniu należytej staranności nie mógł wykryć przy wcześniejszych odbiorach, Wady te będą usuwane w ramach gwarancji Wykonawcy i zgodnie z zasadami opisanymi w punkcie 16.”</w:t>
            </w:r>
          </w:p>
          <w:p w14:paraId="6D6BC25C" w14:textId="77777777" w:rsidR="00704289" w:rsidRPr="00704289" w:rsidRDefault="00704289" w:rsidP="00704289">
            <w:pPr>
              <w:jc w:val="both"/>
              <w:rPr>
                <w:rFonts w:ascii="Verdana" w:hAnsi="Verdana"/>
              </w:rPr>
            </w:pPr>
          </w:p>
          <w:p w14:paraId="3A052218" w14:textId="0DF1076C" w:rsidR="00807B84" w:rsidRPr="00704289" w:rsidRDefault="644EC8EF" w:rsidP="7E4938DD">
            <w:pPr>
              <w:jc w:val="both"/>
              <w:rPr>
                <w:rFonts w:ascii="Verdana" w:eastAsia="Verdana" w:hAnsi="Verdana" w:cs="Verdana"/>
                <w:color w:val="FF0000"/>
              </w:rPr>
            </w:pPr>
            <w:r w:rsidRPr="7E4938DD">
              <w:rPr>
                <w:rFonts w:ascii="Verdana" w:hAnsi="Verdana"/>
                <w:b/>
                <w:bCs/>
              </w:rPr>
              <w:t>Odp.:</w:t>
            </w:r>
            <w:r w:rsidRPr="7E4938DD">
              <w:rPr>
                <w:rFonts w:ascii="Verdana" w:hAnsi="Verdana"/>
              </w:rPr>
              <w:t xml:space="preserve"> </w:t>
            </w:r>
            <w:r w:rsidRPr="005A7950">
              <w:rPr>
                <w:rFonts w:ascii="Verdana" w:hAnsi="Verdana"/>
              </w:rPr>
              <w:t xml:space="preserve">Zamawiający </w:t>
            </w:r>
            <w:r w:rsidR="11F43083" w:rsidRPr="005A7950">
              <w:rPr>
                <w:rFonts w:ascii="Verdana" w:hAnsi="Verdana"/>
              </w:rPr>
              <w:t xml:space="preserve">informuje, iż dokonuje </w:t>
            </w:r>
            <w:r w:rsidR="136A7FAB" w:rsidRPr="005A7950">
              <w:rPr>
                <w:rFonts w:ascii="Verdana" w:hAnsi="Verdana"/>
              </w:rPr>
              <w:t xml:space="preserve">zmiany zapisów w pkt. 15.3 </w:t>
            </w:r>
            <w:r w:rsidR="53EFD789" w:rsidRPr="005A7950">
              <w:rPr>
                <w:rFonts w:ascii="Verdana" w:hAnsi="Verdana"/>
              </w:rPr>
              <w:t xml:space="preserve">Wzoru umowy stanowiącego </w:t>
            </w:r>
            <w:r w:rsidR="3EF954DC" w:rsidRPr="005A7950">
              <w:rPr>
                <w:rFonts w:ascii="Verdana" w:hAnsi="Verdana"/>
              </w:rPr>
              <w:t>Załącznik nr 8 do SWZ: „W przypadku stwierdzenia usunięcia uprzednio zgłoszonych Wad, Zamawiający podpisze protokół odbioru. W przypadku stwierdzenia kolejnych, nowych Wad, których Zamawiający przy dochowaniu należytej staranności nie mógł wykryć przy wcześniejszych odbiorach, Wady te będ</w:t>
            </w:r>
            <w:r w:rsidR="3EF954DC" w:rsidRPr="00920C2B">
              <w:rPr>
                <w:rFonts w:ascii="Verdana" w:hAnsi="Verdana"/>
              </w:rPr>
              <w:t xml:space="preserve">ą usuwane w ramach gwarancji Wykonawcy i zgodnie z zasadami opisanymi w punkcie 16. </w:t>
            </w:r>
            <w:r w:rsidR="00920C2B">
              <w:rPr>
                <w:rFonts w:ascii="Verdana" w:hAnsi="Verdana"/>
              </w:rPr>
              <w:t>Z</w:t>
            </w:r>
            <w:r w:rsidR="7E4938DD" w:rsidRPr="00920C2B">
              <w:rPr>
                <w:rFonts w:ascii="Verdana" w:eastAsia="Verdana" w:hAnsi="Verdana" w:cs="Verdana"/>
              </w:rPr>
              <w:t>amawiający zastrzega, iż w przypadku kiedy Wykonawca nie usunie zgłoszonych wcześniej przez Zamawiającego wad, to Zamawiający nie ma obowiązku dokonania odbioru zgłoszonych wad i może ponownie domagać się ich usunięcie przed dokonaniem odbioru”.</w:t>
            </w:r>
          </w:p>
          <w:p w14:paraId="1FAE4F5D" w14:textId="77777777" w:rsidR="00704289" w:rsidRPr="00704289" w:rsidRDefault="00704289" w:rsidP="00704289">
            <w:pPr>
              <w:jc w:val="both"/>
              <w:rPr>
                <w:rFonts w:ascii="Verdana" w:hAnsi="Verdana"/>
              </w:rPr>
            </w:pPr>
          </w:p>
          <w:p w14:paraId="7D275AFA" w14:textId="77777777" w:rsidR="00704289" w:rsidRPr="00704289" w:rsidRDefault="00704289" w:rsidP="00704289">
            <w:pPr>
              <w:jc w:val="both"/>
              <w:rPr>
                <w:rFonts w:ascii="Verdana" w:hAnsi="Verdana"/>
              </w:rPr>
            </w:pPr>
            <w:r w:rsidRPr="000C7788">
              <w:rPr>
                <w:rFonts w:ascii="Verdana" w:hAnsi="Verdana"/>
                <w:b/>
                <w:bCs/>
              </w:rPr>
              <w:t>19.</w:t>
            </w:r>
            <w:r w:rsidRPr="000C7788">
              <w:rPr>
                <w:rFonts w:ascii="Verdana" w:hAnsi="Verdana"/>
                <w:b/>
                <w:bCs/>
              </w:rPr>
              <w:tab/>
              <w:t xml:space="preserve">Zapytanie dot. Załącznika nr 8 - Wzór Umowy - pkt. 17.4 - </w:t>
            </w:r>
            <w:r w:rsidRPr="000C7788">
              <w:rPr>
                <w:rFonts w:ascii="Verdana" w:hAnsi="Verdana"/>
              </w:rPr>
              <w:t>Wykonawca</w:t>
            </w:r>
            <w:r w:rsidRPr="00704289">
              <w:rPr>
                <w:rFonts w:ascii="Verdana" w:hAnsi="Verdana"/>
              </w:rPr>
              <w:t xml:space="preserve"> wnosi o wyjaśnienie tego co Zamawiający rozumie przez dostarczenie rozwiązania zastępczego w rozumieniu tego postanowienia.</w:t>
            </w:r>
          </w:p>
          <w:p w14:paraId="69DA31DD" w14:textId="77777777" w:rsidR="00704289" w:rsidRPr="00704289" w:rsidRDefault="00704289" w:rsidP="00704289">
            <w:pPr>
              <w:jc w:val="both"/>
              <w:rPr>
                <w:rFonts w:ascii="Verdana" w:hAnsi="Verdana"/>
              </w:rPr>
            </w:pPr>
          </w:p>
          <w:p w14:paraId="62E21A88" w14:textId="523CC4AC" w:rsidR="00704289" w:rsidRPr="00704289" w:rsidRDefault="00704289" w:rsidP="00704289">
            <w:pPr>
              <w:jc w:val="both"/>
              <w:rPr>
                <w:rFonts w:ascii="Verdana" w:hAnsi="Verdana"/>
              </w:rPr>
            </w:pPr>
            <w:r w:rsidRPr="000C7788">
              <w:rPr>
                <w:rFonts w:ascii="Verdana" w:hAnsi="Verdana"/>
                <w:b/>
                <w:bCs/>
              </w:rPr>
              <w:t>Odp.:</w:t>
            </w:r>
            <w:r w:rsidRPr="00704289">
              <w:rPr>
                <w:rFonts w:ascii="Verdana" w:hAnsi="Verdana"/>
              </w:rPr>
              <w:t xml:space="preserve"> Zamawiający wyjaśnia, iż dokonuje następującej korekty zapisów punktu 17.4. wzoru umowy – stanowiącego Załącznik nr 8 do SWZ</w:t>
            </w:r>
            <w:r w:rsidR="00302EBA">
              <w:rPr>
                <w:rFonts w:ascii="Verdana" w:hAnsi="Verdana"/>
              </w:rPr>
              <w:t>:</w:t>
            </w:r>
            <w:r w:rsidRPr="00704289">
              <w:rPr>
                <w:rFonts w:ascii="Verdana" w:hAnsi="Verdana"/>
              </w:rPr>
              <w:t xml:space="preserve"> </w:t>
            </w:r>
            <w:r w:rsidR="00302EBA">
              <w:rPr>
                <w:rFonts w:ascii="Verdana" w:hAnsi="Verdana"/>
              </w:rPr>
              <w:t>„</w:t>
            </w:r>
            <w:r w:rsidRPr="00704289">
              <w:rPr>
                <w:rFonts w:ascii="Verdana" w:hAnsi="Verdana"/>
              </w:rPr>
              <w:t>Wykonawca zobowiązuje się, iż w okresie utrzymania i rozwoju Systemu zapewni utrzymanie pełnej funkcjonalności wdrożonej u Zamawiającego</w:t>
            </w:r>
            <w:r w:rsidR="00871875">
              <w:rPr>
                <w:rFonts w:ascii="Verdana" w:hAnsi="Verdana"/>
              </w:rPr>
              <w:t>.</w:t>
            </w:r>
            <w:r w:rsidR="00302EBA">
              <w:rPr>
                <w:rFonts w:ascii="Verdana" w:hAnsi="Verdana"/>
              </w:rPr>
              <w:t>”</w:t>
            </w:r>
          </w:p>
          <w:p w14:paraId="1720CC58" w14:textId="77777777" w:rsidR="00704289" w:rsidRPr="00704289" w:rsidRDefault="00704289" w:rsidP="00704289">
            <w:pPr>
              <w:jc w:val="both"/>
              <w:rPr>
                <w:rFonts w:ascii="Verdana" w:hAnsi="Verdana"/>
              </w:rPr>
            </w:pPr>
          </w:p>
          <w:p w14:paraId="604C05E3" w14:textId="77777777" w:rsidR="00704289" w:rsidRPr="00704289" w:rsidRDefault="00704289" w:rsidP="00704289">
            <w:pPr>
              <w:jc w:val="both"/>
              <w:rPr>
                <w:rFonts w:ascii="Verdana" w:hAnsi="Verdana"/>
              </w:rPr>
            </w:pPr>
            <w:r w:rsidRPr="00302EBA">
              <w:rPr>
                <w:rFonts w:ascii="Verdana" w:hAnsi="Verdana"/>
                <w:b/>
                <w:bCs/>
              </w:rPr>
              <w:t>20.</w:t>
            </w:r>
            <w:r w:rsidRPr="00302EBA">
              <w:rPr>
                <w:rFonts w:ascii="Verdana" w:hAnsi="Verdana"/>
                <w:b/>
                <w:bCs/>
              </w:rPr>
              <w:tab/>
              <w:t>Zapytanie dot. Załącznika nr 8 - Wzór Umowy - pkt. 18.1</w:t>
            </w:r>
            <w:r w:rsidRPr="00704289">
              <w:rPr>
                <w:rFonts w:ascii="Verdana" w:hAnsi="Verdana"/>
              </w:rPr>
              <w:t xml:space="preserve"> - Wykonawca wnosi o usunięcie pojęcia "nie przekraczającej".</w:t>
            </w:r>
          </w:p>
          <w:p w14:paraId="5F8ABEF6" w14:textId="77777777" w:rsidR="00704289" w:rsidRPr="00704289" w:rsidRDefault="00704289" w:rsidP="00704289">
            <w:pPr>
              <w:jc w:val="both"/>
              <w:rPr>
                <w:rFonts w:ascii="Verdana" w:hAnsi="Verdana"/>
              </w:rPr>
            </w:pPr>
          </w:p>
          <w:p w14:paraId="68CCD9FA" w14:textId="0239347A" w:rsidR="00704289" w:rsidRPr="00704289" w:rsidRDefault="00302EBA" w:rsidP="00704289">
            <w:pPr>
              <w:jc w:val="both"/>
              <w:rPr>
                <w:rFonts w:ascii="Verdana" w:hAnsi="Verdana"/>
              </w:rPr>
            </w:pPr>
            <w:r w:rsidRPr="00CD059B">
              <w:rPr>
                <w:rFonts w:ascii="Verdana" w:hAnsi="Verdana"/>
                <w:b/>
                <w:bCs/>
              </w:rPr>
              <w:lastRenderedPageBreak/>
              <w:t>Odp.:</w:t>
            </w:r>
            <w:r w:rsidRPr="00704289">
              <w:rPr>
                <w:rFonts w:ascii="Verdana" w:hAnsi="Verdana"/>
              </w:rPr>
              <w:t xml:space="preserve"> Zamawiający podtrzymuje </w:t>
            </w:r>
            <w:r>
              <w:rPr>
                <w:rFonts w:ascii="Verdana" w:hAnsi="Verdana"/>
              </w:rPr>
              <w:t xml:space="preserve">zapisy </w:t>
            </w:r>
            <w:r w:rsidRPr="00704289">
              <w:rPr>
                <w:rFonts w:ascii="Verdana" w:hAnsi="Verdana"/>
              </w:rPr>
              <w:t>SWZ.</w:t>
            </w:r>
          </w:p>
          <w:p w14:paraId="15D33A44" w14:textId="77777777" w:rsidR="00704289" w:rsidRPr="00704289" w:rsidRDefault="00704289" w:rsidP="00704289">
            <w:pPr>
              <w:jc w:val="both"/>
              <w:rPr>
                <w:rFonts w:ascii="Verdana" w:hAnsi="Verdana"/>
              </w:rPr>
            </w:pPr>
          </w:p>
          <w:p w14:paraId="3725A380" w14:textId="06FD7E8D" w:rsidR="00704289" w:rsidRPr="00704289" w:rsidRDefault="00704289" w:rsidP="00704289">
            <w:pPr>
              <w:jc w:val="both"/>
              <w:rPr>
                <w:rFonts w:ascii="Verdana" w:hAnsi="Verdana"/>
              </w:rPr>
            </w:pPr>
            <w:r w:rsidRPr="00475322">
              <w:rPr>
                <w:rFonts w:ascii="Verdana" w:hAnsi="Verdana"/>
                <w:b/>
                <w:bCs/>
              </w:rPr>
              <w:t>21.</w:t>
            </w:r>
            <w:r w:rsidRPr="00475322">
              <w:rPr>
                <w:rFonts w:ascii="Verdana" w:hAnsi="Verdana"/>
                <w:b/>
                <w:bCs/>
              </w:rPr>
              <w:tab/>
              <w:t>Zapytanie dot. Załącznika nr 8 - Wzór Umowy - pkt. 19.3 -</w:t>
            </w:r>
            <w:r w:rsidRPr="00704289">
              <w:rPr>
                <w:rFonts w:ascii="Verdana" w:hAnsi="Verdana"/>
              </w:rPr>
              <w:t xml:space="preserve"> Wykonawca wnosi o usunięcie pojęcia wady fizycznej, jako że umowa dotyczy oprogramowania</w:t>
            </w:r>
            <w:r w:rsidR="00BF0050">
              <w:rPr>
                <w:rFonts w:ascii="Verdana" w:hAnsi="Verdana"/>
              </w:rPr>
              <w:t>,</w:t>
            </w:r>
            <w:r w:rsidRPr="00704289">
              <w:rPr>
                <w:rFonts w:ascii="Verdana" w:hAnsi="Verdana"/>
              </w:rPr>
              <w:t xml:space="preserve"> które nie jest dostarczane w ramach fizycznych nośników.</w:t>
            </w:r>
          </w:p>
          <w:p w14:paraId="39FE27AA" w14:textId="7D05021D" w:rsidR="00704289" w:rsidRPr="00704289" w:rsidRDefault="00704289" w:rsidP="00704289">
            <w:pPr>
              <w:jc w:val="both"/>
              <w:rPr>
                <w:rFonts w:ascii="Verdana" w:hAnsi="Verdana"/>
              </w:rPr>
            </w:pPr>
            <w:r w:rsidRPr="00475322">
              <w:rPr>
                <w:rFonts w:ascii="Verdana" w:hAnsi="Verdana"/>
                <w:b/>
                <w:bCs/>
              </w:rPr>
              <w:t>Odp.:</w:t>
            </w:r>
            <w:r w:rsidRPr="00704289">
              <w:rPr>
                <w:rFonts w:ascii="Verdana" w:hAnsi="Verdana"/>
              </w:rPr>
              <w:t xml:space="preserve"> Zamawiający</w:t>
            </w:r>
            <w:r w:rsidR="00A3096B">
              <w:rPr>
                <w:rFonts w:ascii="Verdana" w:hAnsi="Verdana"/>
              </w:rPr>
              <w:t xml:space="preserve"> informuje, iż</w:t>
            </w:r>
            <w:r w:rsidRPr="00704289">
              <w:rPr>
                <w:rFonts w:ascii="Verdana" w:hAnsi="Verdana"/>
              </w:rPr>
              <w:t xml:space="preserve"> wyraża zgodę na wykreślenie </w:t>
            </w:r>
            <w:r w:rsidR="00231C78">
              <w:rPr>
                <w:rFonts w:ascii="Verdana" w:hAnsi="Verdana"/>
              </w:rPr>
              <w:t xml:space="preserve">przedmiotowego </w:t>
            </w:r>
            <w:r w:rsidRPr="00704289">
              <w:rPr>
                <w:rFonts w:ascii="Verdana" w:hAnsi="Verdana"/>
              </w:rPr>
              <w:t xml:space="preserve">słowa „fizyczne”. W </w:t>
            </w:r>
            <w:r w:rsidR="00A3096B">
              <w:rPr>
                <w:rFonts w:ascii="Verdana" w:hAnsi="Verdana"/>
              </w:rPr>
              <w:t xml:space="preserve">związku z powyższym </w:t>
            </w:r>
            <w:r w:rsidRPr="00704289">
              <w:rPr>
                <w:rFonts w:ascii="Verdana" w:hAnsi="Verdana"/>
              </w:rPr>
              <w:t xml:space="preserve">treść tego punktu </w:t>
            </w:r>
            <w:r w:rsidR="00E137C2">
              <w:rPr>
                <w:rFonts w:ascii="Verdana" w:hAnsi="Verdana"/>
              </w:rPr>
              <w:t>jest</w:t>
            </w:r>
            <w:r w:rsidR="00A84D80">
              <w:rPr>
                <w:rFonts w:ascii="Verdana" w:hAnsi="Verdana"/>
              </w:rPr>
              <w:t xml:space="preserve"> </w:t>
            </w:r>
            <w:r w:rsidRPr="00704289">
              <w:rPr>
                <w:rFonts w:ascii="Verdana" w:hAnsi="Verdana"/>
              </w:rPr>
              <w:t>następując</w:t>
            </w:r>
            <w:r w:rsidR="00E137C2">
              <w:rPr>
                <w:rFonts w:ascii="Verdana" w:hAnsi="Verdana"/>
              </w:rPr>
              <w:t>a</w:t>
            </w:r>
            <w:r w:rsidRPr="00704289">
              <w:rPr>
                <w:rFonts w:ascii="Verdana" w:hAnsi="Verdana"/>
              </w:rPr>
              <w:t>: „Wykonawca ponosi wobec Zamawiającego odpowiedzialność za wszelkie wady w tym w m.in. wady prawne produktów określonych w Części A niniejszej Umowy”.</w:t>
            </w:r>
          </w:p>
          <w:p w14:paraId="66446724" w14:textId="77777777" w:rsidR="00704289" w:rsidRPr="00704289" w:rsidRDefault="00704289" w:rsidP="00704289">
            <w:pPr>
              <w:jc w:val="both"/>
              <w:rPr>
                <w:rFonts w:ascii="Verdana" w:hAnsi="Verdana"/>
              </w:rPr>
            </w:pPr>
          </w:p>
          <w:p w14:paraId="6935CDBB" w14:textId="77777777" w:rsidR="00704289" w:rsidRPr="00704289" w:rsidRDefault="00704289" w:rsidP="00704289">
            <w:pPr>
              <w:jc w:val="both"/>
              <w:rPr>
                <w:rFonts w:ascii="Verdana" w:hAnsi="Verdana"/>
              </w:rPr>
            </w:pPr>
            <w:r w:rsidRPr="00475322">
              <w:rPr>
                <w:rFonts w:ascii="Verdana" w:hAnsi="Verdana"/>
                <w:b/>
                <w:bCs/>
              </w:rPr>
              <w:t>22.</w:t>
            </w:r>
            <w:r w:rsidRPr="00475322">
              <w:rPr>
                <w:rFonts w:ascii="Verdana" w:hAnsi="Verdana"/>
                <w:b/>
                <w:bCs/>
              </w:rPr>
              <w:tab/>
              <w:t>Zapytanie dot. Załącznika nr 8 - Wzór Umowy - pkt. 19.8 -</w:t>
            </w:r>
            <w:r w:rsidRPr="00704289">
              <w:rPr>
                <w:rFonts w:ascii="Verdana" w:hAnsi="Verdana"/>
              </w:rPr>
              <w:t xml:space="preserve"> Wykonawca wnosi o wyłączenie możliwości potrącenia kar umownych z należnego wykonawcy wynagrodzenia.</w:t>
            </w:r>
          </w:p>
          <w:p w14:paraId="50227039" w14:textId="77777777" w:rsidR="00704289" w:rsidRPr="00704289" w:rsidRDefault="00704289" w:rsidP="00704289">
            <w:pPr>
              <w:jc w:val="both"/>
              <w:rPr>
                <w:rFonts w:ascii="Verdana" w:hAnsi="Verdana"/>
              </w:rPr>
            </w:pPr>
          </w:p>
          <w:p w14:paraId="4CC8553F" w14:textId="47ABA64F" w:rsidR="00953AC1" w:rsidRPr="00704289" w:rsidRDefault="00953AC1" w:rsidP="00953AC1">
            <w:pPr>
              <w:jc w:val="both"/>
              <w:rPr>
                <w:rFonts w:ascii="Verdana" w:hAnsi="Verdana"/>
              </w:rPr>
            </w:pPr>
            <w:r w:rsidRPr="00CD059B">
              <w:rPr>
                <w:rFonts w:ascii="Verdana" w:hAnsi="Verdana"/>
                <w:b/>
                <w:bCs/>
              </w:rPr>
              <w:t>Odp.:</w:t>
            </w:r>
            <w:r w:rsidRPr="00704289">
              <w:rPr>
                <w:rFonts w:ascii="Verdana" w:hAnsi="Verdana"/>
              </w:rPr>
              <w:t xml:space="preserve"> Zamawiający podtrzymuje </w:t>
            </w:r>
            <w:r>
              <w:rPr>
                <w:rFonts w:ascii="Verdana" w:hAnsi="Verdana"/>
              </w:rPr>
              <w:t xml:space="preserve">zapisy </w:t>
            </w:r>
            <w:r w:rsidRPr="00704289">
              <w:rPr>
                <w:rFonts w:ascii="Verdana" w:hAnsi="Verdana"/>
              </w:rPr>
              <w:t>SWZ.</w:t>
            </w:r>
          </w:p>
          <w:p w14:paraId="0A27E61E" w14:textId="77777777" w:rsidR="00704289" w:rsidRPr="00704289" w:rsidRDefault="00704289" w:rsidP="00704289">
            <w:pPr>
              <w:jc w:val="both"/>
              <w:rPr>
                <w:rFonts w:ascii="Verdana" w:hAnsi="Verdana"/>
              </w:rPr>
            </w:pPr>
          </w:p>
          <w:p w14:paraId="37B3B6EF" w14:textId="77777777" w:rsidR="00704289" w:rsidRPr="00704289" w:rsidRDefault="00704289" w:rsidP="00704289">
            <w:pPr>
              <w:jc w:val="both"/>
              <w:rPr>
                <w:rFonts w:ascii="Verdana" w:hAnsi="Verdana"/>
              </w:rPr>
            </w:pPr>
            <w:r w:rsidRPr="00531A90">
              <w:rPr>
                <w:rFonts w:ascii="Verdana" w:hAnsi="Verdana"/>
                <w:b/>
                <w:bCs/>
              </w:rPr>
              <w:t>23.</w:t>
            </w:r>
            <w:r w:rsidRPr="00531A90">
              <w:rPr>
                <w:rFonts w:ascii="Verdana" w:hAnsi="Verdana"/>
                <w:b/>
                <w:bCs/>
              </w:rPr>
              <w:tab/>
              <w:t>Zapytanie dot. Załącznika nr 8 - Wzór Umowy - pkt. 20 -</w:t>
            </w:r>
            <w:r w:rsidRPr="00704289">
              <w:rPr>
                <w:rFonts w:ascii="Verdana" w:hAnsi="Verdana"/>
              </w:rPr>
              <w:t xml:space="preserve"> Wykonawca wnosi o usunięcie pkt. 20.8 oraz 20.9 Umowy.</w:t>
            </w:r>
          </w:p>
          <w:p w14:paraId="047DC4D9" w14:textId="77777777" w:rsidR="00704289" w:rsidRPr="00704289" w:rsidRDefault="00704289" w:rsidP="00704289">
            <w:pPr>
              <w:jc w:val="both"/>
              <w:rPr>
                <w:rFonts w:ascii="Verdana" w:hAnsi="Verdana"/>
              </w:rPr>
            </w:pPr>
          </w:p>
          <w:p w14:paraId="12EE7189" w14:textId="78A246AC" w:rsidR="00953AC1" w:rsidRPr="00704289" w:rsidRDefault="00953AC1" w:rsidP="00953AC1">
            <w:pPr>
              <w:jc w:val="both"/>
              <w:rPr>
                <w:rFonts w:ascii="Verdana" w:hAnsi="Verdana"/>
              </w:rPr>
            </w:pPr>
            <w:r w:rsidRPr="00CD059B">
              <w:rPr>
                <w:rFonts w:ascii="Verdana" w:hAnsi="Verdana"/>
                <w:b/>
                <w:bCs/>
              </w:rPr>
              <w:t>Odp.:</w:t>
            </w:r>
            <w:r w:rsidRPr="00704289">
              <w:rPr>
                <w:rFonts w:ascii="Verdana" w:hAnsi="Verdana"/>
              </w:rPr>
              <w:t xml:space="preserve"> Zamawiający podtrzymuje </w:t>
            </w:r>
            <w:r>
              <w:rPr>
                <w:rFonts w:ascii="Verdana" w:hAnsi="Verdana"/>
              </w:rPr>
              <w:t xml:space="preserve">zapisy </w:t>
            </w:r>
            <w:r w:rsidRPr="00704289">
              <w:rPr>
                <w:rFonts w:ascii="Verdana" w:hAnsi="Verdana"/>
              </w:rPr>
              <w:t>SWZ.</w:t>
            </w:r>
          </w:p>
          <w:p w14:paraId="4A8B83ED" w14:textId="77777777" w:rsidR="00704289" w:rsidRPr="00704289" w:rsidRDefault="00704289" w:rsidP="00704289">
            <w:pPr>
              <w:jc w:val="both"/>
              <w:rPr>
                <w:rFonts w:ascii="Verdana" w:hAnsi="Verdana"/>
              </w:rPr>
            </w:pPr>
          </w:p>
          <w:p w14:paraId="6550FC94" w14:textId="77777777" w:rsidR="00704289" w:rsidRPr="00704289" w:rsidRDefault="00704289" w:rsidP="00704289">
            <w:pPr>
              <w:jc w:val="both"/>
              <w:rPr>
                <w:rFonts w:ascii="Verdana" w:hAnsi="Verdana"/>
              </w:rPr>
            </w:pPr>
            <w:r w:rsidRPr="00531A90">
              <w:rPr>
                <w:rFonts w:ascii="Verdana" w:hAnsi="Verdana"/>
                <w:b/>
                <w:bCs/>
              </w:rPr>
              <w:t>24.</w:t>
            </w:r>
            <w:r w:rsidRPr="00531A90">
              <w:rPr>
                <w:rFonts w:ascii="Verdana" w:hAnsi="Verdana"/>
                <w:b/>
                <w:bCs/>
              </w:rPr>
              <w:tab/>
              <w:t>Zapytanie dot. Załącznika nr 8 - Wzór Umowy - pkt. 27.10 -</w:t>
            </w:r>
            <w:r w:rsidRPr="00704289">
              <w:rPr>
                <w:rFonts w:ascii="Verdana" w:hAnsi="Verdana"/>
              </w:rPr>
              <w:t xml:space="preserve"> Wykonawca wnosi o zastąpienie treści z umowy następującą treścią: "27.10 W przypadku ewentualnych sporów jakie mogą wyniknąć w przyszłości pomiędzy Stronami z tytułu realizacji niniejszej Umowy lub związanych z niniejszą Umową, Strony podejmą próbę rozstrzygnięcia sporu polubownie na drodze negocjacji. Jeżeli prowadzone przez strony negocjacje nie dojdą do skutku lub też nie dadzą spodziewanego rezultatu, rozstrzygnięcia sporu dokona sąd powszechny właściwy dla siedziby powoda. "</w:t>
            </w:r>
          </w:p>
          <w:p w14:paraId="6EF69FAA" w14:textId="77777777" w:rsidR="00704289" w:rsidRPr="00704289" w:rsidRDefault="00704289" w:rsidP="00704289">
            <w:pPr>
              <w:jc w:val="both"/>
              <w:rPr>
                <w:rFonts w:ascii="Verdana" w:hAnsi="Verdana"/>
              </w:rPr>
            </w:pPr>
          </w:p>
          <w:p w14:paraId="53005056" w14:textId="000BA1DF" w:rsidR="00953AC1" w:rsidRPr="00704289" w:rsidRDefault="00953AC1" w:rsidP="00953AC1">
            <w:pPr>
              <w:jc w:val="both"/>
              <w:rPr>
                <w:rFonts w:ascii="Verdana" w:hAnsi="Verdana"/>
              </w:rPr>
            </w:pPr>
            <w:r w:rsidRPr="00CD059B">
              <w:rPr>
                <w:rFonts w:ascii="Verdana" w:hAnsi="Verdana"/>
                <w:b/>
                <w:bCs/>
              </w:rPr>
              <w:t>Odp.:</w:t>
            </w:r>
            <w:r w:rsidRPr="00704289">
              <w:rPr>
                <w:rFonts w:ascii="Verdana" w:hAnsi="Verdana"/>
              </w:rPr>
              <w:t xml:space="preserve"> Zamawiający podtrzymuje </w:t>
            </w:r>
            <w:r>
              <w:rPr>
                <w:rFonts w:ascii="Verdana" w:hAnsi="Verdana"/>
              </w:rPr>
              <w:t xml:space="preserve">zapisy </w:t>
            </w:r>
            <w:r w:rsidRPr="00704289">
              <w:rPr>
                <w:rFonts w:ascii="Verdana" w:hAnsi="Verdana"/>
              </w:rPr>
              <w:t>SWZ.</w:t>
            </w:r>
          </w:p>
          <w:p w14:paraId="0255790D" w14:textId="77777777" w:rsidR="00704289" w:rsidRPr="00704289" w:rsidRDefault="00704289" w:rsidP="00704289">
            <w:pPr>
              <w:jc w:val="both"/>
              <w:rPr>
                <w:rFonts w:ascii="Verdana" w:hAnsi="Verdana"/>
              </w:rPr>
            </w:pPr>
          </w:p>
          <w:p w14:paraId="24118625" w14:textId="77777777" w:rsidR="00704289" w:rsidRPr="00704289" w:rsidRDefault="00704289" w:rsidP="00704289">
            <w:pPr>
              <w:jc w:val="both"/>
              <w:rPr>
                <w:rFonts w:ascii="Verdana" w:hAnsi="Verdana"/>
              </w:rPr>
            </w:pPr>
            <w:r w:rsidRPr="00531A90">
              <w:rPr>
                <w:rFonts w:ascii="Verdana" w:hAnsi="Verdana"/>
                <w:b/>
                <w:bCs/>
              </w:rPr>
              <w:t>25.</w:t>
            </w:r>
            <w:r w:rsidRPr="00531A90">
              <w:rPr>
                <w:rFonts w:ascii="Verdana" w:hAnsi="Verdana"/>
                <w:b/>
                <w:bCs/>
              </w:rPr>
              <w:tab/>
              <w:t>Umowa Załącznik nr 16 –</w:t>
            </w:r>
            <w:r w:rsidRPr="00704289">
              <w:rPr>
                <w:rFonts w:ascii="Verdana" w:hAnsi="Verdana"/>
              </w:rPr>
              <w:t xml:space="preserve"> Zakres usług serwisowych – Wykonawca wnosi o wyjaśnienie: czy w rozumieniu Umowy możemy przyjąć, że w definicji Błędu Krytycznego zatrzymanie pracy części Systemu w takim zakresie, że nie jest możliwe korzystanie z dowolnej usługi Systemu oznacza, że nie możliwe jest zalogowanie się do poszczególnych części systemu?</w:t>
            </w:r>
          </w:p>
          <w:p w14:paraId="4F54098B" w14:textId="77777777" w:rsidR="00704289" w:rsidRPr="00704289" w:rsidRDefault="00704289" w:rsidP="00704289">
            <w:pPr>
              <w:jc w:val="both"/>
              <w:rPr>
                <w:rFonts w:ascii="Verdana" w:hAnsi="Verdana"/>
              </w:rPr>
            </w:pPr>
          </w:p>
          <w:p w14:paraId="65FEEAA4" w14:textId="77777777" w:rsidR="00704289" w:rsidRPr="00704289" w:rsidRDefault="00704289" w:rsidP="00704289">
            <w:pPr>
              <w:jc w:val="both"/>
              <w:rPr>
                <w:rFonts w:ascii="Verdana" w:hAnsi="Verdana"/>
              </w:rPr>
            </w:pPr>
            <w:r w:rsidRPr="00531A90">
              <w:rPr>
                <w:rFonts w:ascii="Verdana" w:hAnsi="Verdana"/>
                <w:b/>
                <w:bCs/>
              </w:rPr>
              <w:t>Odp.:</w:t>
            </w:r>
            <w:r w:rsidRPr="00704289">
              <w:rPr>
                <w:rFonts w:ascii="Verdana" w:hAnsi="Verdana"/>
              </w:rPr>
              <w:t xml:space="preserve"> Zamawiający potwierdza powyższą interpretację definicji Błędu Krytycznego.</w:t>
            </w:r>
          </w:p>
          <w:p w14:paraId="7F7C8AEA" w14:textId="77777777" w:rsidR="00704289" w:rsidRPr="00704289" w:rsidRDefault="00704289" w:rsidP="00704289">
            <w:pPr>
              <w:jc w:val="both"/>
              <w:rPr>
                <w:rFonts w:ascii="Verdana" w:hAnsi="Verdana"/>
              </w:rPr>
            </w:pPr>
          </w:p>
          <w:p w14:paraId="67EA1E14" w14:textId="77777777" w:rsidR="00704289" w:rsidRPr="00704289" w:rsidRDefault="00704289" w:rsidP="00704289">
            <w:pPr>
              <w:jc w:val="both"/>
              <w:rPr>
                <w:rFonts w:ascii="Verdana" w:hAnsi="Verdana"/>
              </w:rPr>
            </w:pPr>
            <w:r w:rsidRPr="00543706">
              <w:rPr>
                <w:rFonts w:ascii="Verdana" w:hAnsi="Verdana"/>
                <w:b/>
                <w:bCs/>
              </w:rPr>
              <w:t>26.</w:t>
            </w:r>
            <w:r w:rsidRPr="00543706">
              <w:rPr>
                <w:rFonts w:ascii="Verdana" w:hAnsi="Verdana"/>
                <w:b/>
                <w:bCs/>
              </w:rPr>
              <w:tab/>
              <w:t xml:space="preserve">Zapytanie dot. Załącznika nr 8 - Wzór Umowy - pkt. 11.10  - </w:t>
            </w:r>
            <w:r w:rsidRPr="00704289">
              <w:rPr>
                <w:rFonts w:ascii="Verdana" w:hAnsi="Verdana"/>
              </w:rPr>
              <w:t>Termin przygotowania Karty Projektu. Zgodnie z zapisami Załącznika Nr 6 do Umowy Podział Odpowiedzialności Stron Zamawiający i Wykonawca w terminie 35 dni od daty podpisania umowy zdefiniuje podział odpowiedzialności stron. Integralną częścią Karty Projektu zazwyczaj jest podział odpowiedzialności. W punkcie 11.10 Strony przygotują Kartę Projektu w terminie 30 dni od daty podpisania Umowy. Zatem Podział odpowiedzialności stron może nie być ustalony między Stronami przed przygotowaniem i akceptacją Karty Projektu, której jest częścią.</w:t>
            </w:r>
          </w:p>
          <w:p w14:paraId="1B90D4D6" w14:textId="77777777" w:rsidR="00704289" w:rsidRPr="00704289" w:rsidRDefault="00704289" w:rsidP="00704289">
            <w:pPr>
              <w:jc w:val="both"/>
              <w:rPr>
                <w:rFonts w:ascii="Verdana" w:hAnsi="Verdana"/>
              </w:rPr>
            </w:pPr>
            <w:r w:rsidRPr="00704289">
              <w:rPr>
                <w:rFonts w:ascii="Verdana" w:hAnsi="Verdana"/>
              </w:rPr>
              <w:t>Prosimy o zmianę w obu zapisach terminu uzgodnienia Karty Projektu i Podziału odpowiedzialności stron na 35 dni od daty podpisania Umowy.</w:t>
            </w:r>
          </w:p>
          <w:p w14:paraId="1E41DAFA" w14:textId="77777777" w:rsidR="00704289" w:rsidRPr="00704289" w:rsidRDefault="00704289" w:rsidP="00704289">
            <w:pPr>
              <w:jc w:val="both"/>
              <w:rPr>
                <w:rFonts w:ascii="Verdana" w:hAnsi="Verdana"/>
              </w:rPr>
            </w:pPr>
          </w:p>
          <w:p w14:paraId="5F7A7C5D" w14:textId="3BC22F50" w:rsidR="00704289" w:rsidRPr="00704289" w:rsidRDefault="006B7381" w:rsidP="006B7381">
            <w:pPr>
              <w:jc w:val="both"/>
              <w:rPr>
                <w:rFonts w:ascii="Verdana" w:hAnsi="Verdana"/>
              </w:rPr>
            </w:pPr>
            <w:r w:rsidRPr="00023BD6">
              <w:rPr>
                <w:rFonts w:ascii="Verdana" w:hAnsi="Verdana"/>
                <w:b/>
                <w:bCs/>
              </w:rPr>
              <w:t>Odp.:</w:t>
            </w:r>
            <w:r w:rsidRPr="00023BD6">
              <w:rPr>
                <w:rFonts w:ascii="Verdana" w:hAnsi="Verdana"/>
              </w:rPr>
              <w:t xml:space="preserve"> Zamawiający wyjaśnia, iż dokonuje następującej korekty zapisów punktu 11.10. wzoru umowy – stanowiącego Załącznik nr 8 do SWZ:</w:t>
            </w:r>
            <w:r w:rsidR="00FC0A56" w:rsidRPr="00023BD6">
              <w:rPr>
                <w:rFonts w:ascii="Verdana" w:hAnsi="Verdana"/>
              </w:rPr>
              <w:t xml:space="preserve"> „Szczegółowe zasady organizacji wdrożenia określi Karta Projektu. Karta Projektu sporządzona zostanie wspólnie przez Kierownika Projektu Zamawiającego oraz Menadżera Projektu Wykonawcy w terminie do 35 Dni roboczych od daty zawarcia niniejszej Umowy. Sporządzona Karta Projektu musi być zatwierdzana przez Komitet Sterujący w terminie 5 Dni roboczych licząc od dnia przedstawienia jej do zatwierdzenia. W przypadku zgłoszenia przez Zamawiającego zastrzeżeń do Karty Projektu, Kierownik Projektu Zamawiającego i Menedżer Projektu </w:t>
            </w:r>
            <w:r w:rsidR="00FC0A56" w:rsidRPr="00023BD6">
              <w:rPr>
                <w:rFonts w:ascii="Verdana" w:hAnsi="Verdana"/>
              </w:rPr>
              <w:lastRenderedPageBreak/>
              <w:t>Wykonawcy usuną je niezwłocznie, jednak nie później niż w terminie 3 Dni Roboczych i przedstawią Kartę Projektu do ponownego zatwierdzenia.”</w:t>
            </w:r>
          </w:p>
          <w:p w14:paraId="261DE8E2" w14:textId="77777777" w:rsidR="003A3120" w:rsidRPr="00704289" w:rsidRDefault="003A3120" w:rsidP="00704289">
            <w:pPr>
              <w:jc w:val="both"/>
              <w:rPr>
                <w:rFonts w:ascii="Verdana" w:hAnsi="Verdana"/>
              </w:rPr>
            </w:pPr>
          </w:p>
          <w:p w14:paraId="597829C0" w14:textId="77777777" w:rsidR="00704289" w:rsidRPr="00704289" w:rsidRDefault="00704289" w:rsidP="00704289">
            <w:pPr>
              <w:jc w:val="both"/>
              <w:rPr>
                <w:rFonts w:ascii="Verdana" w:hAnsi="Verdana"/>
              </w:rPr>
            </w:pPr>
            <w:r w:rsidRPr="007338EB">
              <w:rPr>
                <w:rFonts w:ascii="Verdana" w:hAnsi="Verdana"/>
                <w:b/>
                <w:bCs/>
              </w:rPr>
              <w:t>27.</w:t>
            </w:r>
            <w:r w:rsidRPr="007338EB">
              <w:rPr>
                <w:rFonts w:ascii="Verdana" w:hAnsi="Verdana"/>
                <w:b/>
                <w:bCs/>
              </w:rPr>
              <w:tab/>
              <w:t>Zapytanie dot. Załącznika nr 8 - Wzór Umowy –</w:t>
            </w:r>
            <w:r w:rsidRPr="00704289">
              <w:rPr>
                <w:rFonts w:ascii="Verdana" w:hAnsi="Verdana"/>
              </w:rPr>
              <w:t xml:space="preserve"> Prosimy dodanie nowego zapisu do Umowy:</w:t>
            </w:r>
          </w:p>
          <w:p w14:paraId="71E67FF1" w14:textId="77777777" w:rsidR="00704289" w:rsidRPr="00704289" w:rsidRDefault="00704289" w:rsidP="00704289">
            <w:pPr>
              <w:jc w:val="both"/>
              <w:rPr>
                <w:rFonts w:ascii="Verdana" w:hAnsi="Verdana"/>
              </w:rPr>
            </w:pPr>
            <w:r w:rsidRPr="00704289">
              <w:rPr>
                <w:rFonts w:ascii="Verdana" w:hAnsi="Verdana"/>
              </w:rPr>
              <w:t>Przygotowane i przyjęte przez Zamawiającego w ramach fazy koncepcyjnej zgodnie z przyjętą przez Strony metodyką Koncepcje Wdrożeniowe w ramach każdego obszaru, który jest przedmiotem Umowy stanowić będą uszczegółowienie Zakresu Projektu oraz będą miały pierwszeństwo przed Umową Wdrożeniową.</w:t>
            </w:r>
          </w:p>
          <w:p w14:paraId="32C72E8C" w14:textId="77777777" w:rsidR="00704289" w:rsidRPr="00704289" w:rsidRDefault="00704289" w:rsidP="00704289">
            <w:pPr>
              <w:jc w:val="both"/>
              <w:rPr>
                <w:rFonts w:ascii="Verdana" w:hAnsi="Verdana"/>
              </w:rPr>
            </w:pPr>
            <w:r w:rsidRPr="00704289">
              <w:rPr>
                <w:rFonts w:ascii="Verdana" w:hAnsi="Verdana"/>
              </w:rPr>
              <w:t>Od daty akceptacji Koncepcji Wdrożenia wszelkie zmiany projektowe będą odbywały się w stosunku do ustaleń tych dokumentów.</w:t>
            </w:r>
          </w:p>
          <w:p w14:paraId="1E517D37" w14:textId="77777777" w:rsidR="00704289" w:rsidRPr="00704289" w:rsidRDefault="00704289" w:rsidP="00704289">
            <w:pPr>
              <w:jc w:val="both"/>
              <w:rPr>
                <w:rFonts w:ascii="Verdana" w:hAnsi="Verdana"/>
              </w:rPr>
            </w:pPr>
          </w:p>
          <w:p w14:paraId="0601649A" w14:textId="40403809" w:rsidR="00704289" w:rsidRPr="00704289" w:rsidRDefault="00704289" w:rsidP="00704289">
            <w:pPr>
              <w:jc w:val="both"/>
              <w:rPr>
                <w:rFonts w:ascii="Verdana" w:hAnsi="Verdana"/>
              </w:rPr>
            </w:pPr>
            <w:r w:rsidRPr="00023BD6">
              <w:rPr>
                <w:rFonts w:ascii="Verdana" w:hAnsi="Verdana"/>
                <w:b/>
                <w:bCs/>
              </w:rPr>
              <w:t>Odp.:</w:t>
            </w:r>
            <w:r w:rsidR="00872159" w:rsidRPr="00023BD6">
              <w:rPr>
                <w:rFonts w:ascii="Verdana" w:hAnsi="Verdana"/>
              </w:rPr>
              <w:t xml:space="preserve"> Zamawiający wyjaśnia, iż u</w:t>
            </w:r>
            <w:r w:rsidRPr="00023BD6">
              <w:rPr>
                <w:rFonts w:ascii="Verdana" w:hAnsi="Verdana"/>
              </w:rPr>
              <w:t>mowa zawarta pomiędzy stronami zawsze ma pierwszeństwo przed innymi dokumentami. Wynika to z uwagi na fakt, że zawarta jest ona w trybie zamówienia publicznego, który to tryb limituje ściśle i ogranicza swobodę stron w dokonywaniu jej zmian. Wszelkie zmiany ustalone w czasie fazy koncepcyjnej zgodnie z przyjętą metodyką w ramach każdego obszaru zostaną zatwierdzone przez strony w formie pisemnego aneksu.</w:t>
            </w:r>
            <w:r w:rsidRPr="00704289">
              <w:rPr>
                <w:rFonts w:ascii="Verdana" w:hAnsi="Verdana"/>
              </w:rPr>
              <w:t xml:space="preserve"> </w:t>
            </w:r>
          </w:p>
          <w:p w14:paraId="7E7D2169" w14:textId="77777777" w:rsidR="00704289" w:rsidRPr="00704289" w:rsidRDefault="00704289" w:rsidP="00704289">
            <w:pPr>
              <w:jc w:val="both"/>
              <w:rPr>
                <w:rFonts w:ascii="Verdana" w:hAnsi="Verdana"/>
              </w:rPr>
            </w:pPr>
          </w:p>
          <w:p w14:paraId="2177C590" w14:textId="77777777" w:rsidR="00704289" w:rsidRPr="00704289" w:rsidRDefault="00704289" w:rsidP="00704289">
            <w:pPr>
              <w:jc w:val="both"/>
              <w:rPr>
                <w:rFonts w:ascii="Verdana" w:hAnsi="Verdana"/>
              </w:rPr>
            </w:pPr>
            <w:r w:rsidRPr="00872159">
              <w:rPr>
                <w:rFonts w:ascii="Verdana" w:hAnsi="Verdana"/>
                <w:b/>
                <w:bCs/>
              </w:rPr>
              <w:t>28.</w:t>
            </w:r>
            <w:r w:rsidRPr="00872159">
              <w:rPr>
                <w:rFonts w:ascii="Verdana" w:hAnsi="Verdana"/>
                <w:b/>
                <w:bCs/>
              </w:rPr>
              <w:tab/>
              <w:t>Zapytanie dot. Załącznika nr 8 - Wzór Umowy - pkt. 14.2.b)  -</w:t>
            </w:r>
            <w:r w:rsidRPr="00704289">
              <w:rPr>
                <w:rFonts w:ascii="Verdana" w:hAnsi="Verdana"/>
              </w:rPr>
              <w:t xml:space="preserve"> Wykonawca wnosi o wyjaśnienie czy intencją Zamawiającego jest aby, zadania  realizowane w ramach praw opcji dla Zadanie nr 2 będą zlecane Wykonawcy jedynie w okresie realizacji projektu Wdrożeniowego oraz realizacji Opieki Serwisowej i rozwoju systemu po starcie produktywnym systemu w ramach wszystkich Etapów realizacji projektu? Jeśli tak, to prosimy o zmianę zapisów punktu 14.2b) na poniższy:</w:t>
            </w:r>
          </w:p>
          <w:p w14:paraId="0AE2E814" w14:textId="77777777" w:rsidR="00704289" w:rsidRPr="00704289" w:rsidRDefault="00704289" w:rsidP="00704289">
            <w:pPr>
              <w:jc w:val="both"/>
              <w:rPr>
                <w:rFonts w:ascii="Verdana" w:hAnsi="Verdana"/>
              </w:rPr>
            </w:pPr>
            <w:r w:rsidRPr="00704289">
              <w:rPr>
                <w:rFonts w:ascii="Verdana" w:hAnsi="Verdana"/>
              </w:rPr>
              <w:t>“Zadania nr 2 – w terminach zgodnych z Harmonogramem Ramowym Projektu od daty podpisania Umowy do końca jej obowiązywania.”</w:t>
            </w:r>
          </w:p>
          <w:p w14:paraId="0D4730EA" w14:textId="77777777" w:rsidR="00704289" w:rsidRPr="00704289" w:rsidRDefault="00704289" w:rsidP="00704289">
            <w:pPr>
              <w:jc w:val="both"/>
              <w:rPr>
                <w:rFonts w:ascii="Verdana" w:hAnsi="Verdana"/>
              </w:rPr>
            </w:pPr>
          </w:p>
          <w:p w14:paraId="7F2C30E2" w14:textId="4AD64656" w:rsidR="00704289" w:rsidRPr="00704289" w:rsidRDefault="00704289" w:rsidP="00704289">
            <w:pPr>
              <w:jc w:val="both"/>
              <w:rPr>
                <w:rFonts w:ascii="Verdana" w:hAnsi="Verdana"/>
              </w:rPr>
            </w:pPr>
            <w:r w:rsidRPr="003D1BC4">
              <w:rPr>
                <w:rFonts w:ascii="Verdana" w:hAnsi="Verdana"/>
                <w:b/>
                <w:bCs/>
              </w:rPr>
              <w:t>Odp.:</w:t>
            </w:r>
            <w:r w:rsidRPr="00704289">
              <w:rPr>
                <w:rFonts w:ascii="Verdana" w:hAnsi="Verdana"/>
              </w:rPr>
              <w:t xml:space="preserve"> Zamawiający wyraża zgodę</w:t>
            </w:r>
            <w:r w:rsidR="000A6D44">
              <w:rPr>
                <w:rFonts w:ascii="Verdana" w:hAnsi="Verdana"/>
              </w:rPr>
              <w:t xml:space="preserve"> </w:t>
            </w:r>
            <w:r w:rsidR="00EB2CA2">
              <w:rPr>
                <w:rFonts w:ascii="Verdana" w:hAnsi="Verdana"/>
              </w:rPr>
              <w:t xml:space="preserve">na </w:t>
            </w:r>
            <w:r w:rsidR="005C61BD">
              <w:rPr>
                <w:rFonts w:ascii="Verdana" w:hAnsi="Verdana"/>
              </w:rPr>
              <w:t xml:space="preserve">proponowaną </w:t>
            </w:r>
            <w:r w:rsidR="00EB2CA2">
              <w:rPr>
                <w:rFonts w:ascii="Verdana" w:hAnsi="Verdana"/>
              </w:rPr>
              <w:t>zmianę</w:t>
            </w:r>
            <w:r w:rsidR="005C61BD">
              <w:rPr>
                <w:rFonts w:ascii="Verdana" w:hAnsi="Verdana"/>
              </w:rPr>
              <w:t xml:space="preserve"> zapisów</w:t>
            </w:r>
            <w:r w:rsidR="000169AD">
              <w:rPr>
                <w:rFonts w:ascii="Verdana" w:hAnsi="Verdana"/>
              </w:rPr>
              <w:t xml:space="preserve"> punktu 14.2b) i</w:t>
            </w:r>
            <w:r w:rsidR="00EE339E">
              <w:rPr>
                <w:rFonts w:ascii="Verdana" w:hAnsi="Verdana"/>
              </w:rPr>
              <w:t xml:space="preserve"> </w:t>
            </w:r>
            <w:r w:rsidR="00EE339E" w:rsidRPr="00EE339E">
              <w:rPr>
                <w:rFonts w:ascii="Verdana" w:hAnsi="Verdana"/>
              </w:rPr>
              <w:t xml:space="preserve">dokonuje następującej korekty zapisów </w:t>
            </w:r>
            <w:r w:rsidR="002F6BEA">
              <w:rPr>
                <w:rFonts w:ascii="Verdana" w:hAnsi="Verdana"/>
              </w:rPr>
              <w:t xml:space="preserve">ww. </w:t>
            </w:r>
            <w:r w:rsidR="00EE339E" w:rsidRPr="00EE339E">
              <w:rPr>
                <w:rFonts w:ascii="Verdana" w:hAnsi="Verdana"/>
              </w:rPr>
              <w:t>punktu wzoru umowy – stanowiącego Załącznik nr 8 do SWZ:</w:t>
            </w:r>
            <w:r w:rsidR="000169AD">
              <w:rPr>
                <w:rFonts w:ascii="Verdana" w:hAnsi="Verdana"/>
              </w:rPr>
              <w:t xml:space="preserve"> </w:t>
            </w:r>
            <w:r w:rsidR="002F6BEA">
              <w:rPr>
                <w:rFonts w:ascii="Verdana" w:hAnsi="Verdana"/>
              </w:rPr>
              <w:t>„</w:t>
            </w:r>
            <w:r w:rsidR="00EE339E" w:rsidRPr="00704289">
              <w:rPr>
                <w:rFonts w:ascii="Verdana" w:hAnsi="Verdana"/>
              </w:rPr>
              <w:t>Zadania nr 2 – w terminach zgodnych z Harmonogramem Ramowym Projektu od daty podpisania Umowy do końca jej obowiązywania.”</w:t>
            </w:r>
          </w:p>
          <w:p w14:paraId="5D5C50ED" w14:textId="77777777" w:rsidR="00704289" w:rsidRPr="00704289" w:rsidRDefault="00704289" w:rsidP="00704289">
            <w:pPr>
              <w:jc w:val="both"/>
              <w:rPr>
                <w:rFonts w:ascii="Verdana" w:hAnsi="Verdana"/>
              </w:rPr>
            </w:pPr>
          </w:p>
          <w:p w14:paraId="4EF5D808" w14:textId="7BEA9F11" w:rsidR="00704289" w:rsidRPr="00704289" w:rsidRDefault="00704289" w:rsidP="00704289">
            <w:pPr>
              <w:jc w:val="both"/>
              <w:rPr>
                <w:rFonts w:ascii="Verdana" w:hAnsi="Verdana"/>
              </w:rPr>
            </w:pPr>
            <w:r w:rsidRPr="00C24050">
              <w:rPr>
                <w:rFonts w:ascii="Verdana" w:hAnsi="Verdana"/>
                <w:b/>
                <w:bCs/>
              </w:rPr>
              <w:t>29.</w:t>
            </w:r>
            <w:r w:rsidRPr="00C24050">
              <w:rPr>
                <w:rFonts w:ascii="Verdana" w:hAnsi="Verdana"/>
                <w:b/>
                <w:bCs/>
              </w:rPr>
              <w:tab/>
              <w:t>Zapytanie dot. Załącznika nr 8 - Wzór Umowy - pkt. 15.1, 15.3 oraz 18.3.b) –</w:t>
            </w:r>
            <w:r w:rsidRPr="00704289">
              <w:rPr>
                <w:rFonts w:ascii="Verdana" w:hAnsi="Verdana"/>
              </w:rPr>
              <w:t xml:space="preserve"> Sposób rozliczania prac oraz wynagrodzenie.</w:t>
            </w:r>
            <w:r w:rsidR="00C24050">
              <w:rPr>
                <w:rFonts w:ascii="Verdana" w:hAnsi="Verdana"/>
              </w:rPr>
              <w:t xml:space="preserve"> </w:t>
            </w:r>
            <w:r w:rsidRPr="00704289">
              <w:rPr>
                <w:rFonts w:ascii="Verdana" w:hAnsi="Verdana"/>
              </w:rPr>
              <w:t>W punktach 15.1 Umowy czytamy, że „podpisany protokół odbioru jest podstawą wystawienia przez Wykonawcę faktury obejmującej wynagrodzenie za daną Fazę projektu”. Jednocześnie w punkcie 18.3.b) Zamawiający definiuje, że płatności za realizację prac wdrożeniowych w ramach Zadania 1 będą rozliczane miesięcznie jak niżej:</w:t>
            </w:r>
          </w:p>
          <w:p w14:paraId="486D7E00" w14:textId="77777777" w:rsidR="00704289" w:rsidRPr="00704289" w:rsidRDefault="00704289" w:rsidP="00704289">
            <w:pPr>
              <w:jc w:val="both"/>
              <w:rPr>
                <w:rFonts w:ascii="Verdana" w:hAnsi="Verdana"/>
              </w:rPr>
            </w:pPr>
            <w:r w:rsidRPr="00704289">
              <w:rPr>
                <w:rFonts w:ascii="Verdana" w:hAnsi="Verdana"/>
              </w:rPr>
              <w:t xml:space="preserve">„dla usług (Wdrożenie i Utrzymanie Systemu) w równych częściach na koniec miesiąca z dołu, przy czym przed każdą płatnością winno dojść do podpisania przypadających przed nimi protokołów odbioru opisanych, w punkcie 15 niniejszej Umowy. Brak podpisania przedmiotowych protokołów odbioru powoduje wstrzymanie płatności następujących po nich części wynagrodzenia. W miesiącu grudniu termin płatności wynagrodzenia powinien przypaść nie później niż do 10 dnia miesiąca.”  </w:t>
            </w:r>
          </w:p>
          <w:p w14:paraId="2B87B0B3" w14:textId="77777777" w:rsidR="00704289" w:rsidRPr="00704289" w:rsidRDefault="00704289" w:rsidP="00704289">
            <w:pPr>
              <w:jc w:val="both"/>
              <w:rPr>
                <w:rFonts w:ascii="Verdana" w:hAnsi="Verdana"/>
              </w:rPr>
            </w:pPr>
            <w:r w:rsidRPr="00704289">
              <w:rPr>
                <w:rFonts w:ascii="Verdana" w:hAnsi="Verdana"/>
              </w:rPr>
              <w:t>Ponadto w ramach przedstawionej oferty Wykonawca nie ma możliwości przedstawienia kosztów realizacji poszczególnych zadań i faz, zgodnie z którymi to miałby wystawiać faktur po podpisaniu protokołu odbioru. Nie określono wartości realizacji tychże zadań i faz.</w:t>
            </w:r>
          </w:p>
          <w:p w14:paraId="049ED916" w14:textId="2A66196E" w:rsidR="00704289" w:rsidRPr="00704289" w:rsidRDefault="00704289" w:rsidP="00704289">
            <w:pPr>
              <w:jc w:val="both"/>
              <w:rPr>
                <w:rFonts w:ascii="Verdana" w:hAnsi="Verdana"/>
              </w:rPr>
            </w:pPr>
            <w:r w:rsidRPr="00704289">
              <w:rPr>
                <w:rFonts w:ascii="Verdana" w:hAnsi="Verdana"/>
              </w:rPr>
              <w:t xml:space="preserve">Dodatkowo w puncie 15.3 czytamy, że Zamawiający ma prawo do wstrzymania części wynagrodzenia w przypadku stwierdzenia Wad w dostarczonych produktach.   Przedmiotowy mechanizm fakturowania i płatności w zakresie wykonanych prac jest niespójny w szczególności w zakresie postanowień dotyczących miesięcznych płatności. Wykonawca wnosi o wyjaśnienie jak ma wyglądać w opinii zamawiającego mechanizm wystawienia miesięcznych faktur w świetle postanowienia pkt. 15.1 i 15.3. Jednocześnie Wykonawca wskazuje, że mechanizmem powodującym najlepszą kontrolę i optymalizację kosztów jest mechanizm gdzie w ramach wynagrodzenia przewidzianego dla danej fazy płatności i fakturowanie następują- zapłata będzie następowała w okresach miesięcznych </w:t>
            </w:r>
            <w:r w:rsidRPr="00704289">
              <w:rPr>
                <w:rFonts w:ascii="Verdana" w:hAnsi="Verdana"/>
              </w:rPr>
              <w:lastRenderedPageBreak/>
              <w:t>na podstawie zestawie prac a protokół odbioru fazy jest tylko potwierdzeniem prawidłowości wykonania tej fazy ewentualnie stanowi podstawę do zapłaty ostatniej części wynagrodzenia za wykonanie takiej fazy.</w:t>
            </w:r>
            <w:r w:rsidR="00E44A92">
              <w:rPr>
                <w:rFonts w:ascii="Verdana" w:hAnsi="Verdana"/>
              </w:rPr>
              <w:t xml:space="preserve"> </w:t>
            </w:r>
            <w:r w:rsidRPr="00704289">
              <w:rPr>
                <w:rFonts w:ascii="Verdana" w:hAnsi="Verdana"/>
              </w:rPr>
              <w:t>Wykonawca prosi o uszczegółowienie sposobu rozliczania prac i wynagrodzenia.</w:t>
            </w:r>
          </w:p>
          <w:p w14:paraId="5CFAD06C" w14:textId="77777777" w:rsidR="00704289" w:rsidRPr="00704289" w:rsidRDefault="00704289" w:rsidP="00704289">
            <w:pPr>
              <w:jc w:val="both"/>
              <w:rPr>
                <w:rFonts w:ascii="Verdana" w:hAnsi="Verdana"/>
              </w:rPr>
            </w:pPr>
          </w:p>
          <w:p w14:paraId="1D1A9840" w14:textId="1EE7D250" w:rsidR="00704289" w:rsidRPr="00023BD6" w:rsidRDefault="00412C29" w:rsidP="00704289">
            <w:pPr>
              <w:jc w:val="both"/>
              <w:rPr>
                <w:rFonts w:ascii="Verdana" w:hAnsi="Verdana"/>
              </w:rPr>
            </w:pPr>
            <w:r w:rsidRPr="00AE2156">
              <w:rPr>
                <w:rFonts w:ascii="Verdana" w:hAnsi="Verdana"/>
                <w:b/>
                <w:bCs/>
              </w:rPr>
              <w:t>Odp</w:t>
            </w:r>
            <w:r w:rsidR="00E26071">
              <w:rPr>
                <w:rFonts w:ascii="Verdana" w:hAnsi="Verdana"/>
                <w:b/>
                <w:bCs/>
              </w:rPr>
              <w:t>.</w:t>
            </w:r>
            <w:r w:rsidRPr="00AE2156">
              <w:rPr>
                <w:rFonts w:ascii="Verdana" w:hAnsi="Verdana"/>
                <w:b/>
                <w:bCs/>
              </w:rPr>
              <w:t>:</w:t>
            </w:r>
            <w:r w:rsidR="00AE2156">
              <w:rPr>
                <w:rFonts w:ascii="Verdana" w:hAnsi="Verdana"/>
                <w:b/>
                <w:bCs/>
              </w:rPr>
              <w:t xml:space="preserve"> </w:t>
            </w:r>
            <w:r w:rsidR="001A4045" w:rsidRPr="00023BD6">
              <w:rPr>
                <w:rFonts w:ascii="Verdana" w:hAnsi="Verdana"/>
              </w:rPr>
              <w:t>Zamawiający wyjaśnia, iż dokonuje następującej korekty zapisów punktu 18.3.</w:t>
            </w:r>
            <w:r w:rsidR="003A3120" w:rsidRPr="00023BD6">
              <w:rPr>
                <w:rFonts w:ascii="Verdana" w:hAnsi="Verdana"/>
              </w:rPr>
              <w:t>b)</w:t>
            </w:r>
            <w:r w:rsidR="001A4045" w:rsidRPr="00023BD6">
              <w:rPr>
                <w:rFonts w:ascii="Verdana" w:hAnsi="Verdana"/>
              </w:rPr>
              <w:t xml:space="preserve"> wzoru umowy – stanowiącego Załącznik nr 8 do SWZ:</w:t>
            </w:r>
          </w:p>
          <w:p w14:paraId="29E036FF" w14:textId="10B9A923" w:rsidR="00704289" w:rsidRPr="00704289" w:rsidRDefault="00591CEC" w:rsidP="00704289">
            <w:pPr>
              <w:jc w:val="both"/>
              <w:rPr>
                <w:rFonts w:ascii="Verdana" w:hAnsi="Verdana"/>
              </w:rPr>
            </w:pPr>
            <w:r w:rsidRPr="00023BD6">
              <w:rPr>
                <w:rFonts w:ascii="Verdana" w:hAnsi="Verdana"/>
              </w:rPr>
              <w:t>„dla usług (Wdrożenie i Utrzymanie Systemu) na koniec miesiąca z dołu, przy czym przed każdą płatnością winno dojść do podpisania przypadających przed nimi  protokołów odbioru opisanych, w punkcie 15 niniejszej Umowy. Brak podpisania przedmiotowych protokołów odbioru powoduje wstrzymanie płatności następujących po nich części wynagrodzenia. W miesiącu grudniu termin płatności wynagrodzenia powinien przypaść nie później niż do 10 dnia miesiąca.</w:t>
            </w:r>
            <w:r w:rsidR="00116479" w:rsidRPr="00023BD6">
              <w:rPr>
                <w:rFonts w:ascii="Verdana" w:hAnsi="Verdana"/>
              </w:rPr>
              <w:t xml:space="preserve"> </w:t>
            </w:r>
            <w:r w:rsidR="00704289" w:rsidRPr="00023BD6">
              <w:rPr>
                <w:rFonts w:ascii="Verdana" w:hAnsi="Verdana"/>
              </w:rPr>
              <w:t>W ramach poszczególnych Faz następuje rozliczenie miesięczne wynagrodzenia proporcjonalnie do czasu trwania fazy w proporcji 20% jako kwota rozliczana na zakończenie fazy, 80% rozliczane jest proporcjonalnie na miesiące trwania faz. W przypadku przedłużenia czasu trwania Fazy, w miesiącach o które nastąpiło przedłużenie Wykonawcy nie przysługuje w tych miesiącach wynagrodzenie.</w:t>
            </w:r>
            <w:r w:rsidR="00A41F38" w:rsidRPr="00023BD6">
              <w:rPr>
                <w:rFonts w:ascii="Verdana" w:hAnsi="Verdana"/>
              </w:rPr>
              <w:t xml:space="preserve"> </w:t>
            </w:r>
            <w:r w:rsidR="00704289" w:rsidRPr="00023BD6">
              <w:rPr>
                <w:rFonts w:ascii="Verdana" w:hAnsi="Verdana"/>
              </w:rPr>
              <w:t>Strony ustaliły następujące % Wynagrodzenia przypadające na poszczególne Fazy:</w:t>
            </w:r>
          </w:p>
          <w:p w14:paraId="211A296F" w14:textId="77777777" w:rsidR="00704289" w:rsidRPr="00704289" w:rsidRDefault="00704289" w:rsidP="00704289">
            <w:pPr>
              <w:jc w:val="both"/>
              <w:rPr>
                <w:rFonts w:ascii="Verdana" w:hAnsi="Verdana"/>
              </w:rPr>
            </w:pPr>
          </w:p>
          <w:tbl>
            <w:tblPr>
              <w:tblStyle w:val="Tabela-Siatka"/>
              <w:tblW w:w="0" w:type="auto"/>
              <w:tblLook w:val="04A0" w:firstRow="1" w:lastRow="0" w:firstColumn="1" w:lastColumn="0" w:noHBand="0" w:noVBand="1"/>
            </w:tblPr>
            <w:tblGrid>
              <w:gridCol w:w="1766"/>
              <w:gridCol w:w="4961"/>
              <w:gridCol w:w="2403"/>
            </w:tblGrid>
            <w:tr w:rsidR="006025C5" w14:paraId="0DD7D32F" w14:textId="77777777" w:rsidTr="00B65B58">
              <w:tc>
                <w:tcPr>
                  <w:tcW w:w="1766" w:type="dxa"/>
                </w:tcPr>
                <w:p w14:paraId="4048E8C1" w14:textId="7038DB44" w:rsidR="006025C5" w:rsidRPr="002C5B55" w:rsidRDefault="00C70860" w:rsidP="002C5B55">
                  <w:pPr>
                    <w:jc w:val="center"/>
                    <w:rPr>
                      <w:rFonts w:ascii="Verdana" w:hAnsi="Verdana"/>
                      <w:b/>
                      <w:bCs/>
                      <w:sz w:val="18"/>
                      <w:szCs w:val="18"/>
                    </w:rPr>
                  </w:pPr>
                  <w:r w:rsidRPr="002C5B55">
                    <w:rPr>
                      <w:rFonts w:ascii="Verdana" w:hAnsi="Verdana"/>
                      <w:b/>
                      <w:bCs/>
                      <w:sz w:val="18"/>
                      <w:szCs w:val="18"/>
                    </w:rPr>
                    <w:t>FAZA</w:t>
                  </w:r>
                </w:p>
              </w:tc>
              <w:tc>
                <w:tcPr>
                  <w:tcW w:w="4961" w:type="dxa"/>
                </w:tcPr>
                <w:p w14:paraId="15804856" w14:textId="6892296F" w:rsidR="006025C5" w:rsidRPr="002C5B55" w:rsidRDefault="00E568F1" w:rsidP="002C5B55">
                  <w:pPr>
                    <w:jc w:val="center"/>
                    <w:rPr>
                      <w:rFonts w:ascii="Verdana" w:hAnsi="Verdana"/>
                      <w:b/>
                      <w:bCs/>
                      <w:sz w:val="18"/>
                      <w:szCs w:val="18"/>
                    </w:rPr>
                  </w:pPr>
                  <w:r w:rsidRPr="002C5B55">
                    <w:rPr>
                      <w:rFonts w:ascii="Verdana" w:hAnsi="Verdana"/>
                      <w:b/>
                      <w:bCs/>
                      <w:sz w:val="18"/>
                      <w:szCs w:val="18"/>
                    </w:rPr>
                    <w:t>Opis</w:t>
                  </w:r>
                </w:p>
              </w:tc>
              <w:tc>
                <w:tcPr>
                  <w:tcW w:w="2403" w:type="dxa"/>
                </w:tcPr>
                <w:p w14:paraId="7563B9B2" w14:textId="2865E86B" w:rsidR="006025C5" w:rsidRPr="002C5B55" w:rsidRDefault="002C5B55" w:rsidP="002C5B55">
                  <w:pPr>
                    <w:jc w:val="center"/>
                    <w:rPr>
                      <w:rFonts w:ascii="Verdana" w:hAnsi="Verdana"/>
                      <w:b/>
                      <w:bCs/>
                      <w:sz w:val="18"/>
                      <w:szCs w:val="18"/>
                    </w:rPr>
                  </w:pPr>
                  <w:r w:rsidRPr="002C5B55">
                    <w:rPr>
                      <w:rFonts w:ascii="Verdana" w:hAnsi="Verdana"/>
                      <w:b/>
                      <w:bCs/>
                      <w:sz w:val="18"/>
                      <w:szCs w:val="18"/>
                    </w:rPr>
                    <w:t>Procentowy parytet płatności</w:t>
                  </w:r>
                </w:p>
              </w:tc>
            </w:tr>
            <w:tr w:rsidR="006025C5" w14:paraId="3DB813DB" w14:textId="77777777" w:rsidTr="00B65B58">
              <w:tc>
                <w:tcPr>
                  <w:tcW w:w="1766" w:type="dxa"/>
                </w:tcPr>
                <w:p w14:paraId="2BCD6CBF" w14:textId="1FDD6DFE" w:rsidR="006025C5" w:rsidRDefault="00C70860" w:rsidP="002C5B55">
                  <w:pPr>
                    <w:jc w:val="center"/>
                    <w:rPr>
                      <w:rFonts w:ascii="Verdana" w:hAnsi="Verdana"/>
                    </w:rPr>
                  </w:pPr>
                  <w:r>
                    <w:rPr>
                      <w:rFonts w:ascii="Verdana" w:hAnsi="Verdana"/>
                    </w:rPr>
                    <w:t>Faza 1</w:t>
                  </w:r>
                </w:p>
              </w:tc>
              <w:tc>
                <w:tcPr>
                  <w:tcW w:w="4961" w:type="dxa"/>
                </w:tcPr>
                <w:p w14:paraId="345B72D3" w14:textId="42DE000E" w:rsidR="006025C5" w:rsidRDefault="00EB74E5" w:rsidP="002C5B55">
                  <w:pPr>
                    <w:jc w:val="center"/>
                    <w:rPr>
                      <w:rFonts w:ascii="Verdana" w:hAnsi="Verdana"/>
                    </w:rPr>
                  </w:pPr>
                  <w:r>
                    <w:rPr>
                      <w:rFonts w:ascii="Verdana" w:hAnsi="Verdana"/>
                    </w:rPr>
                    <w:t>Przygotowanie projektu</w:t>
                  </w:r>
                </w:p>
              </w:tc>
              <w:tc>
                <w:tcPr>
                  <w:tcW w:w="2403" w:type="dxa"/>
                </w:tcPr>
                <w:p w14:paraId="3350CC3D" w14:textId="4022FE58" w:rsidR="006025C5" w:rsidRDefault="00925F07" w:rsidP="002C5B55">
                  <w:pPr>
                    <w:jc w:val="center"/>
                    <w:rPr>
                      <w:rFonts w:ascii="Verdana" w:hAnsi="Verdana"/>
                    </w:rPr>
                  </w:pPr>
                  <w:r>
                    <w:rPr>
                      <w:rFonts w:ascii="Verdana" w:hAnsi="Verdana"/>
                    </w:rPr>
                    <w:t>5%</w:t>
                  </w:r>
                </w:p>
              </w:tc>
            </w:tr>
            <w:tr w:rsidR="006025C5" w14:paraId="4BCAC05B" w14:textId="77777777" w:rsidTr="00B65B58">
              <w:tc>
                <w:tcPr>
                  <w:tcW w:w="1766" w:type="dxa"/>
                </w:tcPr>
                <w:p w14:paraId="59E1BAA7" w14:textId="7A20297F" w:rsidR="006025C5" w:rsidRDefault="00C70860" w:rsidP="002C5B55">
                  <w:pPr>
                    <w:jc w:val="center"/>
                    <w:rPr>
                      <w:rFonts w:ascii="Verdana" w:hAnsi="Verdana"/>
                    </w:rPr>
                  </w:pPr>
                  <w:r>
                    <w:rPr>
                      <w:rFonts w:ascii="Verdana" w:hAnsi="Verdana"/>
                    </w:rPr>
                    <w:t>Faza 2</w:t>
                  </w:r>
                </w:p>
              </w:tc>
              <w:tc>
                <w:tcPr>
                  <w:tcW w:w="4961" w:type="dxa"/>
                </w:tcPr>
                <w:p w14:paraId="43C27F3F" w14:textId="41BB742A" w:rsidR="006025C5" w:rsidRDefault="00EB74E5" w:rsidP="002C5B55">
                  <w:pPr>
                    <w:jc w:val="center"/>
                    <w:rPr>
                      <w:rFonts w:ascii="Verdana" w:hAnsi="Verdana"/>
                    </w:rPr>
                  </w:pPr>
                  <w:r>
                    <w:rPr>
                      <w:rFonts w:ascii="Verdana" w:hAnsi="Verdana"/>
                    </w:rPr>
                    <w:t>Koncepcja Biznesowa (wraz z zatwierdzeniem)</w:t>
                  </w:r>
                </w:p>
              </w:tc>
              <w:tc>
                <w:tcPr>
                  <w:tcW w:w="2403" w:type="dxa"/>
                </w:tcPr>
                <w:p w14:paraId="179860EA" w14:textId="31E0BA47" w:rsidR="006025C5" w:rsidRDefault="00925F07" w:rsidP="002C5B55">
                  <w:pPr>
                    <w:jc w:val="center"/>
                    <w:rPr>
                      <w:rFonts w:ascii="Verdana" w:hAnsi="Verdana"/>
                    </w:rPr>
                  </w:pPr>
                  <w:r>
                    <w:rPr>
                      <w:rFonts w:ascii="Verdana" w:hAnsi="Verdana"/>
                    </w:rPr>
                    <w:t>40%</w:t>
                  </w:r>
                </w:p>
              </w:tc>
            </w:tr>
            <w:tr w:rsidR="006025C5" w14:paraId="40828F93" w14:textId="77777777" w:rsidTr="00B65B58">
              <w:tc>
                <w:tcPr>
                  <w:tcW w:w="1766" w:type="dxa"/>
                </w:tcPr>
                <w:p w14:paraId="23422925" w14:textId="63B4B64C" w:rsidR="006025C5" w:rsidRDefault="00C70860" w:rsidP="002C5B55">
                  <w:pPr>
                    <w:jc w:val="center"/>
                    <w:rPr>
                      <w:rFonts w:ascii="Verdana" w:hAnsi="Verdana"/>
                    </w:rPr>
                  </w:pPr>
                  <w:r>
                    <w:rPr>
                      <w:rFonts w:ascii="Verdana" w:hAnsi="Verdana"/>
                    </w:rPr>
                    <w:t>Faza 3</w:t>
                  </w:r>
                </w:p>
              </w:tc>
              <w:tc>
                <w:tcPr>
                  <w:tcW w:w="4961" w:type="dxa"/>
                </w:tcPr>
                <w:p w14:paraId="3C314350" w14:textId="02DEE579" w:rsidR="006025C5" w:rsidRDefault="00EB74E5" w:rsidP="002C5B55">
                  <w:pPr>
                    <w:jc w:val="center"/>
                    <w:rPr>
                      <w:rFonts w:ascii="Verdana" w:hAnsi="Verdana"/>
                    </w:rPr>
                  </w:pPr>
                  <w:r>
                    <w:rPr>
                      <w:rFonts w:ascii="Verdana" w:hAnsi="Verdana"/>
                    </w:rPr>
                    <w:t>Konfiguracja i Testy</w:t>
                  </w:r>
                </w:p>
              </w:tc>
              <w:tc>
                <w:tcPr>
                  <w:tcW w:w="2403" w:type="dxa"/>
                </w:tcPr>
                <w:p w14:paraId="48F029DB" w14:textId="7C6E3300" w:rsidR="006025C5" w:rsidRDefault="00925F07" w:rsidP="002C5B55">
                  <w:pPr>
                    <w:jc w:val="center"/>
                    <w:rPr>
                      <w:rFonts w:ascii="Verdana" w:hAnsi="Verdana"/>
                    </w:rPr>
                  </w:pPr>
                  <w:r>
                    <w:rPr>
                      <w:rFonts w:ascii="Verdana" w:hAnsi="Verdana"/>
                    </w:rPr>
                    <w:t>35%</w:t>
                  </w:r>
                </w:p>
              </w:tc>
            </w:tr>
            <w:tr w:rsidR="006025C5" w14:paraId="51297A68" w14:textId="77777777" w:rsidTr="00B65B58">
              <w:tc>
                <w:tcPr>
                  <w:tcW w:w="1766" w:type="dxa"/>
                </w:tcPr>
                <w:p w14:paraId="05B787BB" w14:textId="50F86B76" w:rsidR="006025C5" w:rsidRDefault="00C70860" w:rsidP="002C5B55">
                  <w:pPr>
                    <w:jc w:val="center"/>
                    <w:rPr>
                      <w:rFonts w:ascii="Verdana" w:hAnsi="Verdana"/>
                    </w:rPr>
                  </w:pPr>
                  <w:r>
                    <w:rPr>
                      <w:rFonts w:ascii="Verdana" w:hAnsi="Verdana"/>
                    </w:rPr>
                    <w:t>Faza 4</w:t>
                  </w:r>
                </w:p>
              </w:tc>
              <w:tc>
                <w:tcPr>
                  <w:tcW w:w="4961" w:type="dxa"/>
                </w:tcPr>
                <w:p w14:paraId="6CDEC9E0" w14:textId="781BA7E0" w:rsidR="006025C5" w:rsidRDefault="00EB74E5" w:rsidP="002C5B55">
                  <w:pPr>
                    <w:jc w:val="center"/>
                    <w:rPr>
                      <w:rFonts w:ascii="Verdana" w:hAnsi="Verdana"/>
                    </w:rPr>
                  </w:pPr>
                  <w:r>
                    <w:rPr>
                      <w:rFonts w:ascii="Verdana" w:hAnsi="Verdana"/>
                    </w:rPr>
                    <w:t>Przygotowanie startu</w:t>
                  </w:r>
                </w:p>
              </w:tc>
              <w:tc>
                <w:tcPr>
                  <w:tcW w:w="2403" w:type="dxa"/>
                </w:tcPr>
                <w:p w14:paraId="39F39860" w14:textId="0DF99B90" w:rsidR="006025C5" w:rsidRDefault="00925F07" w:rsidP="002C5B55">
                  <w:pPr>
                    <w:jc w:val="center"/>
                    <w:rPr>
                      <w:rFonts w:ascii="Verdana" w:hAnsi="Verdana"/>
                    </w:rPr>
                  </w:pPr>
                  <w:r>
                    <w:rPr>
                      <w:rFonts w:ascii="Verdana" w:hAnsi="Verdana"/>
                    </w:rPr>
                    <w:t>15%</w:t>
                  </w:r>
                </w:p>
              </w:tc>
            </w:tr>
            <w:tr w:rsidR="006025C5" w14:paraId="58A0CD40" w14:textId="77777777" w:rsidTr="00B65B58">
              <w:tc>
                <w:tcPr>
                  <w:tcW w:w="1766" w:type="dxa"/>
                </w:tcPr>
                <w:p w14:paraId="14FA58DE" w14:textId="2936436D" w:rsidR="006025C5" w:rsidRDefault="00C70860" w:rsidP="002C5B55">
                  <w:pPr>
                    <w:jc w:val="center"/>
                    <w:rPr>
                      <w:rFonts w:ascii="Verdana" w:hAnsi="Verdana"/>
                    </w:rPr>
                  </w:pPr>
                  <w:r>
                    <w:rPr>
                      <w:rFonts w:ascii="Verdana" w:hAnsi="Verdana"/>
                    </w:rPr>
                    <w:t>Faza 5</w:t>
                  </w:r>
                </w:p>
              </w:tc>
              <w:tc>
                <w:tcPr>
                  <w:tcW w:w="4961" w:type="dxa"/>
                </w:tcPr>
                <w:p w14:paraId="632FF61E" w14:textId="64E19951" w:rsidR="006025C5" w:rsidRDefault="00EB74E5" w:rsidP="002C5B55">
                  <w:pPr>
                    <w:jc w:val="center"/>
                    <w:rPr>
                      <w:rFonts w:ascii="Verdana" w:hAnsi="Verdana"/>
                    </w:rPr>
                  </w:pPr>
                  <w:r>
                    <w:rPr>
                      <w:rFonts w:ascii="Verdana" w:hAnsi="Verdana"/>
                    </w:rPr>
                    <w:t xml:space="preserve">Start </w:t>
                  </w:r>
                  <w:r w:rsidR="00AF343B">
                    <w:rPr>
                      <w:rFonts w:ascii="Verdana" w:hAnsi="Verdana"/>
                    </w:rPr>
                    <w:t>i wsparcie</w:t>
                  </w:r>
                </w:p>
              </w:tc>
              <w:tc>
                <w:tcPr>
                  <w:tcW w:w="2403" w:type="dxa"/>
                </w:tcPr>
                <w:p w14:paraId="4201C2F3" w14:textId="75447603" w:rsidR="006025C5" w:rsidRDefault="00925F07" w:rsidP="002C5B55">
                  <w:pPr>
                    <w:jc w:val="center"/>
                    <w:rPr>
                      <w:rFonts w:ascii="Verdana" w:hAnsi="Verdana"/>
                    </w:rPr>
                  </w:pPr>
                  <w:r>
                    <w:rPr>
                      <w:rFonts w:ascii="Verdana" w:hAnsi="Verdana"/>
                    </w:rPr>
                    <w:t>5%</w:t>
                  </w:r>
                </w:p>
              </w:tc>
            </w:tr>
          </w:tbl>
          <w:p w14:paraId="2F64D675" w14:textId="77777777" w:rsidR="00A41F38" w:rsidRDefault="00A41F38" w:rsidP="00704289">
            <w:pPr>
              <w:jc w:val="both"/>
              <w:rPr>
                <w:rFonts w:ascii="Verdana" w:hAnsi="Verdana"/>
              </w:rPr>
            </w:pPr>
          </w:p>
          <w:p w14:paraId="03B45D1F" w14:textId="1EF81C5D" w:rsidR="00704289" w:rsidRPr="00704289" w:rsidRDefault="00704289" w:rsidP="00704289">
            <w:pPr>
              <w:jc w:val="both"/>
              <w:rPr>
                <w:rFonts w:ascii="Verdana" w:hAnsi="Verdana"/>
              </w:rPr>
            </w:pPr>
            <w:r w:rsidRPr="00E33A78">
              <w:rPr>
                <w:rFonts w:ascii="Verdana" w:hAnsi="Verdana"/>
                <w:b/>
                <w:bCs/>
              </w:rPr>
              <w:t>30.</w:t>
            </w:r>
            <w:r w:rsidRPr="00E33A78">
              <w:rPr>
                <w:rFonts w:ascii="Verdana" w:hAnsi="Verdana"/>
                <w:b/>
                <w:bCs/>
              </w:rPr>
              <w:tab/>
              <w:t>Załącznik nr 2 do SWZ -</w:t>
            </w:r>
            <w:r w:rsidRPr="00704289">
              <w:rPr>
                <w:rFonts w:ascii="Verdana" w:hAnsi="Verdana"/>
              </w:rPr>
              <w:t xml:space="preserve"> </w:t>
            </w:r>
            <w:r w:rsidRPr="00AE0868">
              <w:rPr>
                <w:rFonts w:ascii="Verdana" w:hAnsi="Verdana"/>
                <w:b/>
                <w:bCs/>
              </w:rPr>
              <w:t>Formularz Oferty -</w:t>
            </w:r>
            <w:r w:rsidRPr="00704289">
              <w:rPr>
                <w:rFonts w:ascii="Verdana" w:hAnsi="Verdana"/>
              </w:rPr>
              <w:t xml:space="preserve"> Czy Zamawiający wyraża zgodę na uzupełnienie tabelki wraz z dołączeniem do oferty szczegółowego wyliczenia w punkcie 1 - DOSTAWA LICENCJI W FORMIE SUBSKRYPCJI – przez okres 5 lat  w taki sposób, że sumaryczna opłata brutto na 60 miesięcy w uzupełnionej tabelce będzie różnić się od ceny brutto powyżej tej tabelki, ponieważ system rabatowy ma bardzo skomplikowany algorytm i nie jest możliwe przedstawienie tej samej kwoty w podsumowaniu tabelki oraz w wierszu powyżej tej samej tabelki w punkcie 1 - DOSTAWA LICENCJI W FORMIE SUBSKRYPCJI – przez okres 5 lat. Oczywistym jest, że kwota właściwa jaką zaproponuje Wykonawca za całościowe dostarczenie subskrypcji będzie zgodnie z formularzem w Załączniku nr 2 do SWZ – Formularz Oferty, kwotą powyżej tej tabelki, wpisaną słownie.</w:t>
            </w:r>
          </w:p>
          <w:p w14:paraId="396520EA" w14:textId="77777777" w:rsidR="00704289" w:rsidRPr="004E6284" w:rsidRDefault="00704289" w:rsidP="00704289">
            <w:pPr>
              <w:jc w:val="both"/>
              <w:rPr>
                <w:rFonts w:ascii="Verdana" w:hAnsi="Verdana"/>
              </w:rPr>
            </w:pPr>
          </w:p>
          <w:p w14:paraId="12A46375" w14:textId="46CF97AD" w:rsidR="00763183" w:rsidRPr="004E6284" w:rsidRDefault="1AD48F5B" w:rsidP="00763183">
            <w:pPr>
              <w:jc w:val="both"/>
              <w:rPr>
                <w:rFonts w:ascii="Verdana" w:hAnsi="Verdana"/>
              </w:rPr>
            </w:pPr>
            <w:r w:rsidRPr="004E6284">
              <w:rPr>
                <w:rFonts w:ascii="Verdana" w:hAnsi="Verdana"/>
                <w:b/>
                <w:bCs/>
              </w:rPr>
              <w:t>Odp.:</w:t>
            </w:r>
            <w:r w:rsidRPr="004E6284">
              <w:rPr>
                <w:rFonts w:ascii="Verdana" w:hAnsi="Verdana"/>
              </w:rPr>
              <w:t xml:space="preserve"> </w:t>
            </w:r>
            <w:r w:rsidR="5614BCE0" w:rsidRPr="004E6284">
              <w:rPr>
                <w:rFonts w:ascii="Verdana" w:hAnsi="Verdana"/>
              </w:rPr>
              <w:t>Zamawiający dopuszcza możliwość</w:t>
            </w:r>
            <w:r w:rsidR="004E6284">
              <w:rPr>
                <w:rFonts w:ascii="Verdana" w:hAnsi="Verdana"/>
              </w:rPr>
              <w:t>, iż s</w:t>
            </w:r>
            <w:r w:rsidR="65501207" w:rsidRPr="004E6284">
              <w:rPr>
                <w:rFonts w:ascii="Verdana" w:hAnsi="Verdana"/>
              </w:rPr>
              <w:t>umaryczna opłata brutto za 60 miesięcy w uzupełnionej tabelce będzie różnić się od ceny brutto powyżej tej tabelki. Zamawiający informuje, iż dopuszcza zarówno wypełnienie tabelki stanowiącej obecny element Formularza Oferty jak i „tabelki” stanowiącej opracowanie własne Wykonawcy, uwzgledniającej jego system rabatowy.</w:t>
            </w:r>
            <w:r w:rsidR="5614BCE0" w:rsidRPr="004E6284">
              <w:rPr>
                <w:rFonts w:ascii="Verdana" w:hAnsi="Verdana"/>
              </w:rPr>
              <w:t xml:space="preserve"> Jednocześnie Zamawiający zobowiązuje Wykonawcę do przedstawienia w opracowanej przez niego specyfikacji cenowej</w:t>
            </w:r>
            <w:r w:rsidR="4C57E4D9" w:rsidRPr="004E6284">
              <w:rPr>
                <w:rFonts w:ascii="Verdana" w:hAnsi="Verdana"/>
              </w:rPr>
              <w:t xml:space="preserve"> (tabelce)</w:t>
            </w:r>
            <w:r w:rsidR="5614BCE0" w:rsidRPr="004E6284">
              <w:rPr>
                <w:rFonts w:ascii="Verdana" w:hAnsi="Verdana"/>
              </w:rPr>
              <w:t xml:space="preserve">: </w:t>
            </w:r>
          </w:p>
          <w:p w14:paraId="47884543" w14:textId="77777777" w:rsidR="00763183" w:rsidRPr="004E6284" w:rsidRDefault="00763183" w:rsidP="00763183">
            <w:pPr>
              <w:jc w:val="both"/>
              <w:rPr>
                <w:rFonts w:ascii="Verdana" w:hAnsi="Verdana"/>
              </w:rPr>
            </w:pPr>
            <w:r w:rsidRPr="004E6284">
              <w:rPr>
                <w:rFonts w:ascii="Verdana" w:hAnsi="Verdana"/>
              </w:rPr>
              <w:t>- przedmiotu zamówienia;</w:t>
            </w:r>
          </w:p>
          <w:p w14:paraId="51D5F94D" w14:textId="3BC7A8D2" w:rsidR="00763183" w:rsidRPr="004E6284" w:rsidRDefault="00763183" w:rsidP="00763183">
            <w:pPr>
              <w:jc w:val="both"/>
              <w:rPr>
                <w:rFonts w:ascii="Verdana" w:hAnsi="Verdana"/>
              </w:rPr>
            </w:pPr>
            <w:r w:rsidRPr="004E6284">
              <w:rPr>
                <w:rFonts w:ascii="Verdana" w:hAnsi="Verdana"/>
              </w:rPr>
              <w:t>- wartości jednostkowej ceny za poszczególne funkcjonalności w modułach w ujęciu miesięcznym netto, rocznym netto oraz rocznym brutto;</w:t>
            </w:r>
          </w:p>
          <w:p w14:paraId="18C9D046" w14:textId="3EC0630A" w:rsidR="00763183" w:rsidRPr="004E6284" w:rsidRDefault="00763183" w:rsidP="00763183">
            <w:pPr>
              <w:jc w:val="both"/>
              <w:rPr>
                <w:rFonts w:ascii="Verdana" w:hAnsi="Verdana"/>
              </w:rPr>
            </w:pPr>
            <w:r w:rsidRPr="004E6284">
              <w:rPr>
                <w:rFonts w:ascii="Verdana" w:hAnsi="Verdana"/>
              </w:rPr>
              <w:t>- wartości sumarycznej całego zamówienia brutto.</w:t>
            </w:r>
          </w:p>
          <w:p w14:paraId="7060F0EF" w14:textId="1147C3FB" w:rsidR="00704289" w:rsidRPr="004E6284" w:rsidRDefault="00763183" w:rsidP="00763183">
            <w:pPr>
              <w:jc w:val="both"/>
              <w:rPr>
                <w:rFonts w:ascii="Verdana" w:hAnsi="Verdana"/>
              </w:rPr>
            </w:pPr>
            <w:r w:rsidRPr="004E6284">
              <w:rPr>
                <w:rFonts w:ascii="Verdana" w:hAnsi="Verdana"/>
              </w:rPr>
              <w:t>W przypadku rozszerzenia zakresu umowy w oparciu o art. 455 ust. 2 w granicach zakreślonych w niniejszym przepisie Wykonawca zobowiązany jest udzielić Zamawiającemu rabat co najmniej w tej samej wysokości jak wynika z różnicy pomiędzy łączną ceną poszczególnych modułów w tabeli, a ceną całego zamówienia znajdującej się powyżej tabeli.</w:t>
            </w:r>
          </w:p>
          <w:p w14:paraId="52080226" w14:textId="77777777" w:rsidR="00704289" w:rsidRPr="00704289" w:rsidRDefault="00704289" w:rsidP="00704289">
            <w:pPr>
              <w:jc w:val="both"/>
              <w:rPr>
                <w:rFonts w:ascii="Verdana" w:hAnsi="Verdana"/>
              </w:rPr>
            </w:pPr>
          </w:p>
          <w:p w14:paraId="1847596D" w14:textId="77777777" w:rsidR="00704289" w:rsidRPr="00704289" w:rsidRDefault="00704289" w:rsidP="00704289">
            <w:pPr>
              <w:jc w:val="both"/>
              <w:rPr>
                <w:rFonts w:ascii="Verdana" w:hAnsi="Verdana"/>
              </w:rPr>
            </w:pPr>
            <w:r w:rsidRPr="00D607ED">
              <w:rPr>
                <w:rFonts w:ascii="Verdana" w:hAnsi="Verdana"/>
                <w:b/>
                <w:bCs/>
              </w:rPr>
              <w:t>31.</w:t>
            </w:r>
            <w:r w:rsidRPr="00D607ED">
              <w:rPr>
                <w:rFonts w:ascii="Verdana" w:hAnsi="Verdana"/>
                <w:b/>
                <w:bCs/>
              </w:rPr>
              <w:tab/>
              <w:t>Załącznik nr 2 do SWZ - Formularz Oferty  -</w:t>
            </w:r>
            <w:r w:rsidRPr="00704289">
              <w:rPr>
                <w:rFonts w:ascii="Verdana" w:hAnsi="Verdana"/>
              </w:rPr>
              <w:t xml:space="preserve"> Czy Zamawiający dopuszcza, aby Wykonawca zaproponował optymalną dostawę subskrypcji w ramach harmonogramu wdrożenia podanego w dokumencie - Umowa Załącznik Nr 8 Harmonogram Ramowy Wdrożenia?</w:t>
            </w:r>
          </w:p>
          <w:p w14:paraId="043E7A7A" w14:textId="77777777" w:rsidR="00704289" w:rsidRPr="00704289" w:rsidRDefault="00704289" w:rsidP="00704289">
            <w:pPr>
              <w:jc w:val="both"/>
              <w:rPr>
                <w:rFonts w:ascii="Verdana" w:hAnsi="Verdana"/>
              </w:rPr>
            </w:pPr>
          </w:p>
          <w:p w14:paraId="79183993" w14:textId="53D52A64" w:rsidR="00F377B8" w:rsidRDefault="00704289" w:rsidP="00704289">
            <w:pPr>
              <w:jc w:val="both"/>
              <w:rPr>
                <w:rFonts w:ascii="Verdana" w:hAnsi="Verdana"/>
              </w:rPr>
            </w:pPr>
            <w:r w:rsidRPr="00D607ED">
              <w:rPr>
                <w:rFonts w:ascii="Verdana" w:hAnsi="Verdana"/>
                <w:b/>
                <w:bCs/>
              </w:rPr>
              <w:t>Odp.:</w:t>
            </w:r>
            <w:r w:rsidRPr="00704289">
              <w:rPr>
                <w:rFonts w:ascii="Verdana" w:hAnsi="Verdana"/>
              </w:rPr>
              <w:t xml:space="preserve"> </w:t>
            </w:r>
            <w:r w:rsidR="00D607ED" w:rsidRPr="00704289">
              <w:rPr>
                <w:rFonts w:ascii="Verdana" w:hAnsi="Verdana"/>
              </w:rPr>
              <w:t>Zamawiający dopuszcza, aby Wykonawca zaproponował optymalną dostawę subskrypcji w ramach harmonogramu wdrożenia podanego w dokumencie - Umowa Załącznik Nr 8 Harmonogram Ramowy Wdrożenia</w:t>
            </w:r>
            <w:r w:rsidR="00D607ED">
              <w:rPr>
                <w:rFonts w:ascii="Verdana" w:hAnsi="Verdana"/>
              </w:rPr>
              <w:t>.</w:t>
            </w:r>
          </w:p>
          <w:p w14:paraId="33C821AF" w14:textId="1FC10ADF" w:rsidR="009132D5" w:rsidRDefault="009132D5" w:rsidP="00704289">
            <w:pPr>
              <w:jc w:val="both"/>
              <w:rPr>
                <w:rFonts w:ascii="Verdana" w:hAnsi="Verdana"/>
              </w:rPr>
            </w:pPr>
          </w:p>
          <w:p w14:paraId="399E9C98" w14:textId="77777777" w:rsidR="00D6494D" w:rsidRPr="00D6494D" w:rsidRDefault="00D6494D" w:rsidP="00D6494D">
            <w:pPr>
              <w:jc w:val="both"/>
              <w:rPr>
                <w:rFonts w:ascii="Verdana" w:hAnsi="Verdana"/>
              </w:rPr>
            </w:pPr>
            <w:r w:rsidRPr="00573E6A">
              <w:rPr>
                <w:rFonts w:ascii="Verdana" w:hAnsi="Verdana"/>
                <w:b/>
                <w:bCs/>
              </w:rPr>
              <w:t>32.</w:t>
            </w:r>
            <w:r w:rsidRPr="00573E6A">
              <w:rPr>
                <w:rFonts w:ascii="Verdana" w:hAnsi="Verdana"/>
                <w:b/>
                <w:bCs/>
              </w:rPr>
              <w:tab/>
              <w:t>Przygotowanie środowisk</w:t>
            </w:r>
            <w:r w:rsidRPr="00D6494D">
              <w:rPr>
                <w:rFonts w:ascii="Verdana" w:hAnsi="Verdana"/>
              </w:rPr>
              <w:t xml:space="preserve"> zajmie Producentowi Oprogramowania min. 35 dni roboczych. Czy Zamawiającego dopuszcza, aby data dostępu do środowiska DSI wynosiła 35 dni robocze od daty podpisania umowy.</w:t>
            </w:r>
          </w:p>
          <w:p w14:paraId="14EA4EDC" w14:textId="77777777" w:rsidR="00D6494D" w:rsidRPr="00D6494D" w:rsidRDefault="00D6494D" w:rsidP="00D6494D">
            <w:pPr>
              <w:jc w:val="both"/>
              <w:rPr>
                <w:rFonts w:ascii="Verdana" w:hAnsi="Verdana"/>
              </w:rPr>
            </w:pPr>
          </w:p>
          <w:p w14:paraId="7BE00704" w14:textId="78023D9A" w:rsidR="00D6494D" w:rsidRPr="00D6494D" w:rsidRDefault="00D6494D" w:rsidP="00D6494D">
            <w:pPr>
              <w:jc w:val="both"/>
              <w:rPr>
                <w:rFonts w:ascii="Verdana" w:hAnsi="Verdana"/>
              </w:rPr>
            </w:pPr>
            <w:r w:rsidRPr="00573E6A">
              <w:rPr>
                <w:rFonts w:ascii="Verdana" w:hAnsi="Verdana"/>
                <w:b/>
                <w:bCs/>
              </w:rPr>
              <w:t>Odp.:</w:t>
            </w:r>
            <w:r w:rsidRPr="00D6494D">
              <w:rPr>
                <w:rFonts w:ascii="Verdana" w:hAnsi="Verdana"/>
              </w:rPr>
              <w:t xml:space="preserve"> </w:t>
            </w:r>
            <w:r w:rsidR="00573E6A" w:rsidRPr="00D6494D">
              <w:rPr>
                <w:rFonts w:ascii="Verdana" w:hAnsi="Verdana"/>
              </w:rPr>
              <w:t>Zamawiającego dopuszcza, aby data dostępu do środowiska DSI wynosiła 35 dni robocze od daty podpisania umowy.</w:t>
            </w:r>
          </w:p>
          <w:p w14:paraId="5C7A0E07" w14:textId="77777777" w:rsidR="00D6494D" w:rsidRPr="00D6494D" w:rsidRDefault="00D6494D" w:rsidP="00D6494D">
            <w:pPr>
              <w:jc w:val="both"/>
              <w:rPr>
                <w:rFonts w:ascii="Verdana" w:hAnsi="Verdana"/>
              </w:rPr>
            </w:pPr>
          </w:p>
          <w:p w14:paraId="5178F9D5" w14:textId="77777777" w:rsidR="00D6494D" w:rsidRPr="00D6494D" w:rsidRDefault="00D6494D" w:rsidP="00D6494D">
            <w:pPr>
              <w:jc w:val="both"/>
              <w:rPr>
                <w:rFonts w:ascii="Verdana" w:hAnsi="Verdana"/>
              </w:rPr>
            </w:pPr>
            <w:r w:rsidRPr="00573E6A">
              <w:rPr>
                <w:rFonts w:ascii="Verdana" w:hAnsi="Verdana"/>
                <w:b/>
                <w:bCs/>
              </w:rPr>
              <w:t>33.</w:t>
            </w:r>
            <w:r w:rsidRPr="00573E6A">
              <w:rPr>
                <w:rFonts w:ascii="Verdana" w:hAnsi="Verdana"/>
                <w:b/>
                <w:bCs/>
              </w:rPr>
              <w:tab/>
              <w:t>Zapytanie dot. Załącznika nr 1 –</w:t>
            </w:r>
            <w:r w:rsidRPr="00D6494D">
              <w:rPr>
                <w:rFonts w:ascii="Verdana" w:hAnsi="Verdana"/>
              </w:rPr>
              <w:t xml:space="preserve"> </w:t>
            </w:r>
            <w:r w:rsidRPr="00952C5D">
              <w:rPr>
                <w:rFonts w:ascii="Verdana" w:hAnsi="Verdana"/>
                <w:b/>
                <w:bCs/>
              </w:rPr>
              <w:t>Opis przedmiotu zamówienia</w:t>
            </w:r>
            <w:r w:rsidRPr="00D6494D">
              <w:rPr>
                <w:rFonts w:ascii="Verdana" w:hAnsi="Verdana"/>
              </w:rPr>
              <w:t>:</w:t>
            </w:r>
          </w:p>
          <w:p w14:paraId="291551AC" w14:textId="77777777" w:rsidR="00D6494D" w:rsidRPr="00952C5D" w:rsidRDefault="00D6494D" w:rsidP="00D6494D">
            <w:pPr>
              <w:jc w:val="both"/>
              <w:rPr>
                <w:rFonts w:ascii="Verdana" w:hAnsi="Verdana"/>
                <w:b/>
                <w:bCs/>
              </w:rPr>
            </w:pPr>
            <w:r w:rsidRPr="00952C5D">
              <w:rPr>
                <w:rFonts w:ascii="Verdana" w:hAnsi="Verdana"/>
                <w:b/>
                <w:bCs/>
              </w:rPr>
              <w:t>- OGÓLNE WYMAGANIA DOTYCZĄCE SYSTEMU.</w:t>
            </w:r>
          </w:p>
          <w:p w14:paraId="31EAFF8A" w14:textId="77777777" w:rsidR="00D6494D" w:rsidRPr="00952C5D" w:rsidRDefault="00D6494D" w:rsidP="00D6494D">
            <w:pPr>
              <w:jc w:val="both"/>
              <w:rPr>
                <w:rFonts w:ascii="Verdana" w:hAnsi="Verdana"/>
                <w:b/>
                <w:bCs/>
              </w:rPr>
            </w:pPr>
            <w:r w:rsidRPr="00952C5D">
              <w:rPr>
                <w:rFonts w:ascii="Verdana" w:hAnsi="Verdana"/>
                <w:b/>
                <w:bCs/>
              </w:rPr>
              <w:t>- Ogólne wymagania aplikacyjne w ramach Systemu.</w:t>
            </w:r>
          </w:p>
          <w:p w14:paraId="1F5A129F" w14:textId="77777777" w:rsidR="00D6494D" w:rsidRPr="00952C5D" w:rsidRDefault="00D6494D" w:rsidP="00D6494D">
            <w:pPr>
              <w:jc w:val="both"/>
              <w:rPr>
                <w:rFonts w:ascii="Verdana" w:hAnsi="Verdana"/>
                <w:b/>
                <w:bCs/>
              </w:rPr>
            </w:pPr>
            <w:r w:rsidRPr="00952C5D">
              <w:rPr>
                <w:rFonts w:ascii="Verdana" w:hAnsi="Verdana"/>
                <w:b/>
                <w:bCs/>
              </w:rPr>
              <w:t>- Samoobsługa pracownicza w obszarze kadrowo-płacowym</w:t>
            </w:r>
          </w:p>
          <w:p w14:paraId="5D892E29" w14:textId="77777777" w:rsidR="00D6494D" w:rsidRPr="00952C5D" w:rsidRDefault="00D6494D" w:rsidP="00D6494D">
            <w:pPr>
              <w:jc w:val="both"/>
              <w:rPr>
                <w:rFonts w:ascii="Verdana" w:hAnsi="Verdana"/>
                <w:b/>
                <w:bCs/>
              </w:rPr>
            </w:pPr>
            <w:r w:rsidRPr="00952C5D">
              <w:rPr>
                <w:rFonts w:ascii="Verdana" w:hAnsi="Verdana"/>
                <w:b/>
                <w:bCs/>
              </w:rPr>
              <w:t>- Obsługa sprzedaży detalicznej</w:t>
            </w:r>
          </w:p>
          <w:p w14:paraId="72BCB0E9" w14:textId="77777777" w:rsidR="00D6494D" w:rsidRPr="00D6494D" w:rsidRDefault="00D6494D" w:rsidP="00D6494D">
            <w:pPr>
              <w:jc w:val="both"/>
              <w:rPr>
                <w:rFonts w:ascii="Verdana" w:hAnsi="Verdana"/>
              </w:rPr>
            </w:pPr>
            <w:r w:rsidRPr="00D6494D">
              <w:rPr>
                <w:rFonts w:ascii="Verdana" w:hAnsi="Verdana"/>
              </w:rPr>
              <w:t>W opisie przedmiotu Zamówienia w ogólnych wymaganiach Zamawiający oczekuje:</w:t>
            </w:r>
          </w:p>
          <w:p w14:paraId="4BDBC890" w14:textId="77777777" w:rsidR="00D6494D" w:rsidRPr="00D6494D" w:rsidRDefault="00D6494D" w:rsidP="00D6494D">
            <w:pPr>
              <w:jc w:val="both"/>
              <w:rPr>
                <w:rFonts w:ascii="Verdana" w:hAnsi="Verdana"/>
              </w:rPr>
            </w:pPr>
            <w:r w:rsidRPr="00D6494D">
              <w:rPr>
                <w:rFonts w:ascii="Verdana" w:hAnsi="Verdana"/>
              </w:rPr>
              <w:t>„</w:t>
            </w:r>
            <w:r w:rsidRPr="00B017CD">
              <w:rPr>
                <w:rFonts w:ascii="Verdana" w:hAnsi="Verdana"/>
                <w:i/>
                <w:iCs/>
              </w:rPr>
              <w:t>Praca z funkcjonalności aplikacyjnymi Systemu musi być możliwa na urządzeniach mobilnych (np.: smartfonach, tabletach z systemem operacyjnym: Android i iOS).„</w:t>
            </w:r>
          </w:p>
          <w:p w14:paraId="49AA2822" w14:textId="77777777" w:rsidR="00D6494D" w:rsidRPr="00D6494D" w:rsidRDefault="00D6494D" w:rsidP="00D6494D">
            <w:pPr>
              <w:jc w:val="both"/>
              <w:rPr>
                <w:rFonts w:ascii="Verdana" w:hAnsi="Verdana"/>
              </w:rPr>
            </w:pPr>
            <w:r w:rsidRPr="00D6494D">
              <w:rPr>
                <w:rFonts w:ascii="Verdana" w:hAnsi="Verdana"/>
              </w:rPr>
              <w:t>W ogólnych wymaganiach aplikacyjne w ramach Systemu Zamawiający oczekuje również:</w:t>
            </w:r>
          </w:p>
          <w:p w14:paraId="1FD288CE" w14:textId="77777777" w:rsidR="00D6494D" w:rsidRPr="00B017CD" w:rsidRDefault="00D6494D" w:rsidP="00D6494D">
            <w:pPr>
              <w:jc w:val="both"/>
              <w:rPr>
                <w:rFonts w:ascii="Verdana" w:hAnsi="Verdana"/>
                <w:i/>
                <w:iCs/>
              </w:rPr>
            </w:pPr>
            <w:r w:rsidRPr="00B017CD">
              <w:rPr>
                <w:rFonts w:ascii="Verdana" w:hAnsi="Verdana"/>
                <w:i/>
                <w:iCs/>
              </w:rPr>
              <w:t>„System powinien umożliwiać uruchomienie interfejsu użytkownika na urządzeniach mobilnych”.</w:t>
            </w:r>
          </w:p>
          <w:p w14:paraId="6AD70240" w14:textId="77777777" w:rsidR="00D6494D" w:rsidRPr="00D6494D" w:rsidRDefault="00D6494D" w:rsidP="00D6494D">
            <w:pPr>
              <w:jc w:val="both"/>
              <w:rPr>
                <w:rFonts w:ascii="Verdana" w:hAnsi="Verdana"/>
              </w:rPr>
            </w:pPr>
            <w:r w:rsidRPr="00D6494D">
              <w:rPr>
                <w:rFonts w:ascii="Verdana" w:hAnsi="Verdana"/>
              </w:rPr>
              <w:t>W ramach wymagań odnośnie samoobsługi pracowniczej i menadżerskiej w obszarze kadrowo-płacowym Zamawiający oczekuje aby System zapewniał:</w:t>
            </w:r>
          </w:p>
          <w:p w14:paraId="557E5306" w14:textId="77777777" w:rsidR="00D6494D" w:rsidRPr="00D6494D" w:rsidRDefault="00D6494D" w:rsidP="00D6494D">
            <w:pPr>
              <w:jc w:val="both"/>
              <w:rPr>
                <w:rFonts w:ascii="Verdana" w:hAnsi="Verdana"/>
              </w:rPr>
            </w:pPr>
            <w:r w:rsidRPr="00D6494D">
              <w:rPr>
                <w:rFonts w:ascii="Verdana" w:hAnsi="Verdana"/>
              </w:rPr>
              <w:t>„</w:t>
            </w:r>
            <w:r w:rsidRPr="00B017CD">
              <w:rPr>
                <w:rFonts w:ascii="Verdana" w:hAnsi="Verdana"/>
                <w:i/>
                <w:iCs/>
              </w:rPr>
              <w:t xml:space="preserve">realizację czynności dotyczących samoobsługi pracowniczej wykonywanych wyłącznie dla własnych celów, a nie dla innych osób lub w ich imieniu. Funkcjonalność jest integralną częścią Systemu. Wykorzystuje wbudowane w Systemie mechanizmy </w:t>
            </w:r>
            <w:proofErr w:type="spellStart"/>
            <w:r w:rsidRPr="00B017CD">
              <w:rPr>
                <w:rFonts w:ascii="Verdana" w:hAnsi="Verdana"/>
                <w:i/>
                <w:iCs/>
              </w:rPr>
              <w:t>workflow</w:t>
            </w:r>
            <w:proofErr w:type="spellEnd"/>
            <w:r w:rsidRPr="00B017CD">
              <w:rPr>
                <w:rFonts w:ascii="Verdana" w:hAnsi="Verdana"/>
                <w:i/>
                <w:iCs/>
              </w:rPr>
              <w:t>. Dostęp do tej funkcjonalności musi być realizowany także przez urządzania mobilne: smartfony (iOS, Android) czy tablety (iOS, Android)”.</w:t>
            </w:r>
          </w:p>
          <w:p w14:paraId="6A43FE18" w14:textId="77777777" w:rsidR="00D6494D" w:rsidRPr="00D6494D" w:rsidRDefault="00D6494D" w:rsidP="00D6494D">
            <w:pPr>
              <w:jc w:val="both"/>
              <w:rPr>
                <w:rFonts w:ascii="Verdana" w:hAnsi="Verdana"/>
              </w:rPr>
            </w:pPr>
            <w:r w:rsidRPr="00D6494D">
              <w:rPr>
                <w:rFonts w:ascii="Verdana" w:hAnsi="Verdana"/>
              </w:rPr>
              <w:t>W ramach wymagań odnośnie obsługa sprzedaży detalicznej Zamawiający oczekuje aby System zapewniał: „</w:t>
            </w:r>
            <w:r w:rsidRPr="001459CC">
              <w:rPr>
                <w:rFonts w:ascii="Verdana" w:hAnsi="Verdana"/>
                <w:i/>
                <w:iCs/>
              </w:rPr>
              <w:t>System ma umożliwiać obsługę procesu sprzedaży detalicznej w sposób zintegrowany z dostarczoną dla DSI platformą. Rozwiązanie musi umożliwiać obsługę procesu sprzedaży we wszystkich punktach sprzedaży opierając się na standardowych dokumentach systemu. Narzędzie musi  działać z wykorzystaniem interfejsu standardowego jak i na urządzeniach mobilnych</w:t>
            </w:r>
            <w:r w:rsidRPr="00D6494D">
              <w:rPr>
                <w:rFonts w:ascii="Verdana" w:hAnsi="Verdana"/>
              </w:rPr>
              <w:t>”.</w:t>
            </w:r>
          </w:p>
          <w:p w14:paraId="4D77D4A8" w14:textId="77777777" w:rsidR="00D6494D" w:rsidRPr="00D6494D" w:rsidRDefault="00D6494D" w:rsidP="00D6494D">
            <w:pPr>
              <w:jc w:val="both"/>
              <w:rPr>
                <w:rFonts w:ascii="Verdana" w:hAnsi="Verdana"/>
              </w:rPr>
            </w:pPr>
            <w:r w:rsidRPr="00D6494D">
              <w:rPr>
                <w:rFonts w:ascii="Verdana" w:hAnsi="Verdana"/>
              </w:rPr>
              <w:t>Firma SAP dostarcza dedykowane narzędzie FIORI, będące jednocześnie interfejsem użytkownika pozwalające obsługę systemu na urządzeniach mobilnych. Jeśli intencją Zamawiającego jest obsługa DSI przez interfejs FIORI, konieczne będzie uwzględnienie przez potencjalnych Wykonawców w swojej wycenie i zakresie konfiguracja i dostarczenie interfejsów FIORI dla wybranych przez Zamawiającego procesów i funkcjonalności.</w:t>
            </w:r>
          </w:p>
          <w:p w14:paraId="09260721" w14:textId="77777777" w:rsidR="00D6494D" w:rsidRPr="00D6494D" w:rsidRDefault="00D6494D" w:rsidP="00D6494D">
            <w:pPr>
              <w:jc w:val="both"/>
              <w:rPr>
                <w:rFonts w:ascii="Verdana" w:hAnsi="Verdana"/>
              </w:rPr>
            </w:pPr>
            <w:r w:rsidRPr="00D6494D">
              <w:rPr>
                <w:rFonts w:ascii="Verdana" w:hAnsi="Verdana"/>
              </w:rPr>
              <w:t>Prosimy o potwierdzenie, że:</w:t>
            </w:r>
          </w:p>
          <w:p w14:paraId="12EC2527" w14:textId="026DE3F1" w:rsidR="00D6494D" w:rsidRPr="00D6494D" w:rsidRDefault="00D6494D" w:rsidP="00D6494D">
            <w:pPr>
              <w:jc w:val="both"/>
              <w:rPr>
                <w:rFonts w:ascii="Verdana" w:hAnsi="Verdana"/>
              </w:rPr>
            </w:pPr>
            <w:r w:rsidRPr="00D6494D">
              <w:rPr>
                <w:rFonts w:ascii="Verdana" w:hAnsi="Verdana"/>
              </w:rPr>
              <w:t>1.</w:t>
            </w:r>
            <w:r w:rsidR="001459CC">
              <w:rPr>
                <w:rFonts w:ascii="Verdana" w:hAnsi="Verdana"/>
              </w:rPr>
              <w:t xml:space="preserve"> </w:t>
            </w:r>
            <w:r w:rsidRPr="00D6494D">
              <w:rPr>
                <w:rFonts w:ascii="Verdana" w:hAnsi="Verdana"/>
              </w:rPr>
              <w:t>Wymaganiem Zamawiającego jest dostarczenie i wdrożenie interfejsów mobilnych (dla rozwiązania SAP FIORI) dla wybranych przez Zamawiającego funkcjonalności?</w:t>
            </w:r>
          </w:p>
          <w:p w14:paraId="085A0A6F" w14:textId="232389E6" w:rsidR="00D6494D" w:rsidRPr="00D6494D" w:rsidRDefault="00D6494D" w:rsidP="00D6494D">
            <w:pPr>
              <w:jc w:val="both"/>
              <w:rPr>
                <w:rFonts w:ascii="Verdana" w:hAnsi="Verdana"/>
              </w:rPr>
            </w:pPr>
            <w:r w:rsidRPr="00D6494D">
              <w:rPr>
                <w:rFonts w:ascii="Verdana" w:hAnsi="Verdana"/>
              </w:rPr>
              <w:t>2.</w:t>
            </w:r>
            <w:r w:rsidR="001459CC">
              <w:rPr>
                <w:rFonts w:ascii="Verdana" w:hAnsi="Verdana"/>
              </w:rPr>
              <w:t xml:space="preserve"> </w:t>
            </w:r>
            <w:r w:rsidRPr="00D6494D">
              <w:rPr>
                <w:rFonts w:ascii="Verdana" w:hAnsi="Verdana"/>
              </w:rPr>
              <w:t xml:space="preserve">Zakres projektu będzie obejmował również przygotowanie niestandardowych interfejsów mobilnych (dla rozwiązania SAP FIORI), wymagających indywidualnego przygotowanie zgodnie z listami wyartykułowanymi w Koncepcjach Wdrożenia poszczególnych Obszarów. </w:t>
            </w:r>
          </w:p>
          <w:p w14:paraId="014EFFD2" w14:textId="05FA3072" w:rsidR="00D6494D" w:rsidRPr="00D6494D" w:rsidRDefault="00D6494D" w:rsidP="00D6494D">
            <w:pPr>
              <w:jc w:val="both"/>
              <w:rPr>
                <w:rFonts w:ascii="Verdana" w:hAnsi="Verdana"/>
              </w:rPr>
            </w:pPr>
            <w:r w:rsidRPr="00D6494D">
              <w:rPr>
                <w:rFonts w:ascii="Verdana" w:hAnsi="Verdana"/>
              </w:rPr>
              <w:t>3.</w:t>
            </w:r>
            <w:r w:rsidR="001459CC">
              <w:rPr>
                <w:rFonts w:ascii="Verdana" w:hAnsi="Verdana"/>
              </w:rPr>
              <w:t xml:space="preserve"> </w:t>
            </w:r>
            <w:r w:rsidRPr="00D6494D">
              <w:rPr>
                <w:rFonts w:ascii="Verdana" w:hAnsi="Verdana"/>
              </w:rPr>
              <w:t>W ramach stałej ceny Wykonawca będzie zobowiązany do:</w:t>
            </w:r>
          </w:p>
          <w:p w14:paraId="4EB8D74E" w14:textId="14FB323F" w:rsidR="00D6494D" w:rsidRPr="00D6494D" w:rsidRDefault="00D6494D" w:rsidP="00D6494D">
            <w:pPr>
              <w:jc w:val="both"/>
              <w:rPr>
                <w:rFonts w:ascii="Verdana" w:hAnsi="Verdana"/>
              </w:rPr>
            </w:pPr>
            <w:r w:rsidRPr="00D6494D">
              <w:rPr>
                <w:rFonts w:ascii="Verdana" w:hAnsi="Verdana"/>
              </w:rPr>
              <w:t>a.</w:t>
            </w:r>
            <w:r w:rsidR="001459CC">
              <w:rPr>
                <w:rFonts w:ascii="Verdana" w:hAnsi="Verdana"/>
              </w:rPr>
              <w:t xml:space="preserve"> </w:t>
            </w:r>
            <w:r w:rsidRPr="00D6494D">
              <w:rPr>
                <w:rFonts w:ascii="Verdana" w:hAnsi="Verdana"/>
              </w:rPr>
              <w:t>Przygotowania w ramach Koncepcji Wdrożenia każdego z obszarów wykazu interfejsów mobilnych (dla rozwiązania SAP FIORI) wraz z krótkim opisem, których planowane jest uruchomienie w ramach realizacji projektu wdrożenia DSI.</w:t>
            </w:r>
          </w:p>
          <w:p w14:paraId="2428B823" w14:textId="7AA1696A" w:rsidR="00D6494D" w:rsidRPr="00D6494D" w:rsidRDefault="00D6494D" w:rsidP="00D6494D">
            <w:pPr>
              <w:jc w:val="both"/>
              <w:rPr>
                <w:rFonts w:ascii="Verdana" w:hAnsi="Verdana"/>
              </w:rPr>
            </w:pPr>
            <w:r w:rsidRPr="00D6494D">
              <w:rPr>
                <w:rFonts w:ascii="Verdana" w:hAnsi="Verdana"/>
              </w:rPr>
              <w:t>b.</w:t>
            </w:r>
            <w:r w:rsidR="001459CC">
              <w:rPr>
                <w:rFonts w:ascii="Verdana" w:hAnsi="Verdana"/>
              </w:rPr>
              <w:t xml:space="preserve"> </w:t>
            </w:r>
            <w:r w:rsidRPr="00D6494D">
              <w:rPr>
                <w:rFonts w:ascii="Verdana" w:hAnsi="Verdana"/>
              </w:rPr>
              <w:t>Określenie, które z wyszczególnionych w Koncepcji Wdrożenia każdego z interfejsów mobilnych (dla rozwiązania SAP FIORI) będą wykorzystywane w istniejącym standardzie ERP, a które wymagać będą indywidualnego przygotowania zgodnie z wymaganiami Zamawiającego.</w:t>
            </w:r>
          </w:p>
          <w:p w14:paraId="492CCBC4" w14:textId="06FCF3AE" w:rsidR="00D6494D" w:rsidRPr="00D6494D" w:rsidRDefault="00D6494D" w:rsidP="00D6494D">
            <w:pPr>
              <w:jc w:val="both"/>
              <w:rPr>
                <w:rFonts w:ascii="Verdana" w:hAnsi="Verdana"/>
              </w:rPr>
            </w:pPr>
            <w:r w:rsidRPr="00D6494D">
              <w:rPr>
                <w:rFonts w:ascii="Verdana" w:hAnsi="Verdana"/>
              </w:rPr>
              <w:t>c.</w:t>
            </w:r>
            <w:r w:rsidR="001459CC">
              <w:rPr>
                <w:rFonts w:ascii="Verdana" w:hAnsi="Verdana"/>
              </w:rPr>
              <w:t xml:space="preserve"> </w:t>
            </w:r>
            <w:r w:rsidRPr="00D6494D">
              <w:rPr>
                <w:rFonts w:ascii="Verdana" w:hAnsi="Verdana"/>
              </w:rPr>
              <w:t>Przygotowania specyfikacji funkcjonalnych dla każdego z niestandardowych interfejsów mobilnych (dla rozwiązania SAP FIORI)</w:t>
            </w:r>
          </w:p>
          <w:p w14:paraId="5691E8C1" w14:textId="436941B0" w:rsidR="00D6494D" w:rsidRPr="00D6494D" w:rsidRDefault="00D6494D" w:rsidP="00D6494D">
            <w:pPr>
              <w:jc w:val="both"/>
              <w:rPr>
                <w:rFonts w:ascii="Verdana" w:hAnsi="Verdana"/>
              </w:rPr>
            </w:pPr>
            <w:r w:rsidRPr="00D6494D">
              <w:rPr>
                <w:rFonts w:ascii="Verdana" w:hAnsi="Verdana"/>
              </w:rPr>
              <w:lastRenderedPageBreak/>
              <w:t>4.</w:t>
            </w:r>
            <w:r w:rsidR="001459CC">
              <w:rPr>
                <w:rFonts w:ascii="Verdana" w:hAnsi="Verdana"/>
              </w:rPr>
              <w:t xml:space="preserve"> </w:t>
            </w:r>
            <w:r w:rsidRPr="00D6494D">
              <w:rPr>
                <w:rFonts w:ascii="Verdana" w:hAnsi="Verdana"/>
              </w:rPr>
              <w:t>W ramach prawa Opcji, zgodnie z procedurą zgłaszania zmian Wykonawca będzie zobowiązany do realizacji niestandardowe interfejsy mobilne (dla rozwiązania SAP FIORI)</w:t>
            </w:r>
          </w:p>
          <w:p w14:paraId="369B2A0D" w14:textId="6A119E07" w:rsidR="00D6494D" w:rsidRPr="00D6494D" w:rsidRDefault="00D6494D" w:rsidP="00D6494D">
            <w:pPr>
              <w:jc w:val="both"/>
              <w:rPr>
                <w:rFonts w:ascii="Verdana" w:hAnsi="Verdana"/>
              </w:rPr>
            </w:pPr>
            <w:r w:rsidRPr="00D6494D">
              <w:rPr>
                <w:rFonts w:ascii="Verdana" w:hAnsi="Verdana"/>
              </w:rPr>
              <w:t>5.</w:t>
            </w:r>
            <w:r w:rsidR="001459CC">
              <w:rPr>
                <w:rFonts w:ascii="Verdana" w:hAnsi="Verdana"/>
              </w:rPr>
              <w:t xml:space="preserve"> </w:t>
            </w:r>
            <w:r w:rsidRPr="00D6494D">
              <w:rPr>
                <w:rFonts w:ascii="Verdana" w:hAnsi="Verdana"/>
              </w:rPr>
              <w:t>Wyceny realizacji niezbędnych prac związanych z dostarczeniem i uruchomieniem każdego z niestandardowych interfejsów mobilnych (dla rozwiązania SAP FIORI)</w:t>
            </w:r>
          </w:p>
          <w:p w14:paraId="79A90AD0" w14:textId="2C7EE97D" w:rsidR="00D6494D" w:rsidRPr="00D6494D" w:rsidRDefault="00D6494D" w:rsidP="00D6494D">
            <w:pPr>
              <w:jc w:val="both"/>
              <w:rPr>
                <w:rFonts w:ascii="Verdana" w:hAnsi="Verdana"/>
              </w:rPr>
            </w:pPr>
            <w:r w:rsidRPr="00D6494D">
              <w:rPr>
                <w:rFonts w:ascii="Verdana" w:hAnsi="Verdana"/>
              </w:rPr>
              <w:t>6.</w:t>
            </w:r>
            <w:r w:rsidR="001459CC">
              <w:rPr>
                <w:rFonts w:ascii="Verdana" w:hAnsi="Verdana"/>
              </w:rPr>
              <w:t xml:space="preserve"> </w:t>
            </w:r>
            <w:r w:rsidRPr="00D6494D">
              <w:rPr>
                <w:rFonts w:ascii="Verdana" w:hAnsi="Verdana"/>
              </w:rPr>
              <w:t xml:space="preserve">Konfiguracja, development, uruchomienie i wszelkie inne prace związane z wdrożeniem każdego z niestandardowego interfejsów mobilnych (dla rozwiązania SAP FIORI) będą rozliczane z puli osobodni pracy konsultantów przeznaczonych na prace dodatkowe, o którym mowa w prawie opcji Zapytania SWZ po uzgodnieniu ich wyceny przedstawionej przez Wykonawcę w Koncepcjach obszarowych i w </w:t>
            </w:r>
            <w:proofErr w:type="spellStart"/>
            <w:r w:rsidRPr="00D6494D">
              <w:rPr>
                <w:rFonts w:ascii="Verdana" w:hAnsi="Verdana"/>
              </w:rPr>
              <w:t>backlog</w:t>
            </w:r>
            <w:proofErr w:type="spellEnd"/>
            <w:r w:rsidRPr="00D6494D">
              <w:rPr>
                <w:rFonts w:ascii="Verdana" w:hAnsi="Verdana"/>
              </w:rPr>
              <w:t>, zaakceptowane przez Zamawiającego w ramach procedury zarządzania zmianą.</w:t>
            </w:r>
          </w:p>
          <w:p w14:paraId="6510C273" w14:textId="1BC5388A" w:rsidR="00D6494D" w:rsidRPr="00D6494D" w:rsidRDefault="00D6494D" w:rsidP="00D6494D">
            <w:pPr>
              <w:jc w:val="both"/>
              <w:rPr>
                <w:rFonts w:ascii="Verdana" w:hAnsi="Verdana"/>
              </w:rPr>
            </w:pPr>
            <w:r w:rsidRPr="00D6494D">
              <w:rPr>
                <w:rFonts w:ascii="Verdana" w:hAnsi="Verdana"/>
              </w:rPr>
              <w:t>7.</w:t>
            </w:r>
            <w:r w:rsidR="001459CC">
              <w:rPr>
                <w:rFonts w:ascii="Verdana" w:hAnsi="Verdana"/>
              </w:rPr>
              <w:t xml:space="preserve"> </w:t>
            </w:r>
            <w:r w:rsidRPr="00D6494D">
              <w:rPr>
                <w:rFonts w:ascii="Verdana" w:hAnsi="Verdana"/>
              </w:rPr>
              <w:t>Niestandardowe interfejsów mobilnych (dla rozwiązania SAP FIORI) będą uruchomione produkcyjnie w terminie startu produktywnego Etapu, którego obszaru dotyczą.</w:t>
            </w:r>
          </w:p>
          <w:p w14:paraId="4F009D67" w14:textId="1E3CA06B" w:rsidR="00D6494D" w:rsidRPr="00D6494D" w:rsidRDefault="00D6494D" w:rsidP="00D6494D">
            <w:pPr>
              <w:jc w:val="both"/>
              <w:rPr>
                <w:rFonts w:ascii="Verdana" w:hAnsi="Verdana"/>
              </w:rPr>
            </w:pPr>
            <w:r w:rsidRPr="00D6494D">
              <w:rPr>
                <w:rFonts w:ascii="Verdana" w:hAnsi="Verdana"/>
              </w:rPr>
              <w:t>8.</w:t>
            </w:r>
            <w:r w:rsidR="001459CC">
              <w:rPr>
                <w:rFonts w:ascii="Verdana" w:hAnsi="Verdana"/>
              </w:rPr>
              <w:t xml:space="preserve"> </w:t>
            </w:r>
            <w:r w:rsidRPr="00D6494D">
              <w:rPr>
                <w:rFonts w:ascii="Verdana" w:hAnsi="Verdana"/>
              </w:rPr>
              <w:t xml:space="preserve">Zamawiający wspólnie z Wykonawcą ustalą terminy realizacji każdego z niestandardowego interfejsów mobilnych (dla rozwiązania SAP FIORI), przy założeniu, że wszystkie prace dotyczące ich uruchomienia zostaną zakończone wraz z zakończeniem Projektu. Przy czym strony dopełnią wszystkich starań, aby poszczególne niestandardowe interfejsów mobilnych (dla rozwiązania SAP FIORI) były realizowane na bieżąco zgodnie z przyjętym </w:t>
            </w:r>
            <w:proofErr w:type="spellStart"/>
            <w:r w:rsidRPr="00D6494D">
              <w:rPr>
                <w:rFonts w:ascii="Verdana" w:hAnsi="Verdana"/>
              </w:rPr>
              <w:t>backlog</w:t>
            </w:r>
            <w:proofErr w:type="spellEnd"/>
            <w:r w:rsidRPr="00D6494D">
              <w:rPr>
                <w:rFonts w:ascii="Verdana" w:hAnsi="Verdana"/>
              </w:rPr>
              <w:t xml:space="preserve">. Zamawiający nie oczekuje zatem, że wszystkie niestandardowe interfejsów mobilnych (dla rozwiązania SAP FIORI) zostaną uruchomione wraz ze startem produktywnym danego obszaru, którego dotyczą, jednakże obie strony dopełnią wszelkich starań, aby takie niestandardowe interfejsów mobilnych (dla rozwiązania SAP FIORI) powstawały na bieżąco w możliwie najkrótszym czasie po starcie produktywnym danego obszaru.  </w:t>
            </w:r>
          </w:p>
          <w:p w14:paraId="65A35A46" w14:textId="77777777" w:rsidR="00D6494D" w:rsidRPr="00D6494D" w:rsidRDefault="00D6494D" w:rsidP="00D6494D">
            <w:pPr>
              <w:jc w:val="both"/>
              <w:rPr>
                <w:rFonts w:ascii="Verdana" w:hAnsi="Verdana"/>
              </w:rPr>
            </w:pPr>
          </w:p>
          <w:p w14:paraId="46CB11CF" w14:textId="324FE3AE" w:rsidR="00D6494D" w:rsidRPr="00D6494D" w:rsidRDefault="00D6494D" w:rsidP="00D6494D">
            <w:pPr>
              <w:jc w:val="both"/>
              <w:rPr>
                <w:rFonts w:ascii="Verdana" w:hAnsi="Verdana"/>
              </w:rPr>
            </w:pPr>
            <w:r w:rsidRPr="006A1524">
              <w:rPr>
                <w:rFonts w:ascii="Verdana" w:hAnsi="Verdana"/>
                <w:b/>
                <w:bCs/>
              </w:rPr>
              <w:t>Odp.:</w:t>
            </w:r>
            <w:r w:rsidRPr="00D6494D">
              <w:rPr>
                <w:rFonts w:ascii="Verdana" w:hAnsi="Verdana"/>
              </w:rPr>
              <w:t xml:space="preserve"> Zamawiający </w:t>
            </w:r>
            <w:r w:rsidR="006A1524">
              <w:rPr>
                <w:rFonts w:ascii="Verdana" w:hAnsi="Verdana"/>
              </w:rPr>
              <w:t>dopuszcza</w:t>
            </w:r>
            <w:r w:rsidRPr="00D6494D">
              <w:rPr>
                <w:rFonts w:ascii="Verdana" w:hAnsi="Verdana"/>
              </w:rPr>
              <w:t xml:space="preserve"> przedłożone przez Wykonawcę uszczegółowienie dotyczące interfejsów Systemu w wersji mobilnej.  </w:t>
            </w:r>
          </w:p>
          <w:p w14:paraId="2FECEC96" w14:textId="77777777" w:rsidR="00D6494D" w:rsidRPr="00D6494D" w:rsidRDefault="00D6494D" w:rsidP="00D6494D">
            <w:pPr>
              <w:jc w:val="both"/>
              <w:rPr>
                <w:rFonts w:ascii="Verdana" w:hAnsi="Verdana"/>
              </w:rPr>
            </w:pPr>
          </w:p>
          <w:p w14:paraId="2F3D0924" w14:textId="77777777" w:rsidR="00D6494D" w:rsidRPr="00D6494D" w:rsidRDefault="00D6494D" w:rsidP="00D6494D">
            <w:pPr>
              <w:jc w:val="both"/>
              <w:rPr>
                <w:rFonts w:ascii="Verdana" w:hAnsi="Verdana"/>
              </w:rPr>
            </w:pPr>
            <w:r w:rsidRPr="006A1524">
              <w:rPr>
                <w:rFonts w:ascii="Verdana" w:hAnsi="Verdana"/>
                <w:b/>
                <w:bCs/>
              </w:rPr>
              <w:t>34.</w:t>
            </w:r>
            <w:r w:rsidRPr="006A1524">
              <w:rPr>
                <w:rFonts w:ascii="Verdana" w:hAnsi="Verdana"/>
                <w:b/>
                <w:bCs/>
              </w:rPr>
              <w:tab/>
              <w:t>Zapytanie dot. Załącznika nr 1 –</w:t>
            </w:r>
            <w:r w:rsidRPr="00952C5D">
              <w:rPr>
                <w:rFonts w:ascii="Verdana" w:hAnsi="Verdana"/>
                <w:b/>
                <w:bCs/>
              </w:rPr>
              <w:t xml:space="preserve"> Opis przedmiotu zamówienia - Elektroniczny obieg faktur zakupowych  -</w:t>
            </w:r>
            <w:r w:rsidRPr="00D6494D">
              <w:rPr>
                <w:rFonts w:ascii="Verdana" w:hAnsi="Verdana"/>
              </w:rPr>
              <w:t xml:space="preserve"> Czy Zmawiający dopuszcza odstąpienie od warunku aby panel konfiguracyjny umożliwił działów merytorycznych, jeśli oferowane rozwiązanie nie opiera się o działy merytoryczne?</w:t>
            </w:r>
          </w:p>
          <w:p w14:paraId="53946AF7" w14:textId="77777777" w:rsidR="00D6494D" w:rsidRPr="00D6494D" w:rsidRDefault="00D6494D" w:rsidP="00D6494D">
            <w:pPr>
              <w:jc w:val="both"/>
              <w:rPr>
                <w:rFonts w:ascii="Verdana" w:hAnsi="Verdana"/>
              </w:rPr>
            </w:pPr>
          </w:p>
          <w:p w14:paraId="7FD86B1B" w14:textId="72B425BB" w:rsidR="00D6494D" w:rsidRPr="00D6494D" w:rsidRDefault="00D6494D" w:rsidP="00D6494D">
            <w:pPr>
              <w:jc w:val="both"/>
              <w:rPr>
                <w:rFonts w:ascii="Verdana" w:hAnsi="Verdana"/>
              </w:rPr>
            </w:pPr>
            <w:r w:rsidRPr="00C940A5">
              <w:rPr>
                <w:rFonts w:ascii="Verdana" w:hAnsi="Verdana"/>
                <w:b/>
                <w:bCs/>
              </w:rPr>
              <w:t>Odp.:</w:t>
            </w:r>
            <w:r w:rsidRPr="00C940A5">
              <w:rPr>
                <w:rFonts w:ascii="Verdana" w:hAnsi="Verdana"/>
              </w:rPr>
              <w:t xml:space="preserve"> Zamawiający </w:t>
            </w:r>
            <w:r w:rsidR="00BE70ED" w:rsidRPr="00C940A5">
              <w:rPr>
                <w:rFonts w:ascii="Verdana" w:hAnsi="Verdana"/>
              </w:rPr>
              <w:t xml:space="preserve">podtrzymuje zapisy </w:t>
            </w:r>
            <w:r w:rsidR="0034072D" w:rsidRPr="00C940A5">
              <w:rPr>
                <w:rFonts w:ascii="Verdana" w:hAnsi="Verdana"/>
              </w:rPr>
              <w:t>SWZ.</w:t>
            </w:r>
          </w:p>
          <w:p w14:paraId="794F68AD" w14:textId="77777777" w:rsidR="00D6494D" w:rsidRPr="00D6494D" w:rsidRDefault="00D6494D" w:rsidP="00D6494D">
            <w:pPr>
              <w:jc w:val="both"/>
              <w:rPr>
                <w:rFonts w:ascii="Verdana" w:hAnsi="Verdana"/>
              </w:rPr>
            </w:pPr>
          </w:p>
          <w:p w14:paraId="766FA1DE" w14:textId="77777777" w:rsidR="00D6494D" w:rsidRPr="00D6494D" w:rsidRDefault="00D6494D" w:rsidP="00D6494D">
            <w:pPr>
              <w:jc w:val="both"/>
              <w:rPr>
                <w:rFonts w:ascii="Verdana" w:hAnsi="Verdana"/>
              </w:rPr>
            </w:pPr>
            <w:r w:rsidRPr="00A9561D">
              <w:rPr>
                <w:rFonts w:ascii="Verdana" w:hAnsi="Verdana"/>
                <w:b/>
                <w:bCs/>
              </w:rPr>
              <w:t>35.</w:t>
            </w:r>
            <w:r w:rsidRPr="00A9561D">
              <w:rPr>
                <w:rFonts w:ascii="Verdana" w:hAnsi="Verdana"/>
                <w:b/>
                <w:bCs/>
              </w:rPr>
              <w:tab/>
              <w:t>Zapytanie dot. Załącznika nr 1 –</w:t>
            </w:r>
            <w:r w:rsidRPr="00952C5D">
              <w:rPr>
                <w:rFonts w:ascii="Verdana" w:hAnsi="Verdana"/>
                <w:b/>
                <w:bCs/>
              </w:rPr>
              <w:t xml:space="preserve"> Opis przedmiotu zamówienia - Elektroniczny obieg faktur zakupowych  - </w:t>
            </w:r>
            <w:r w:rsidRPr="00D6494D">
              <w:rPr>
                <w:rFonts w:ascii="Verdana" w:hAnsi="Verdana"/>
              </w:rPr>
              <w:t xml:space="preserve">Prosimy o doprecyzowanie wymagania „system powinien zapewnić blokady w ramach innych funkcjonalności aplikacyjnych DSI”. Czy poprzez blokady należy rozumieć zablokowanie dokumentu do płatności? Jakie są oczekiwania Zamawiającego w zakresie tego wymagania? </w:t>
            </w:r>
          </w:p>
          <w:p w14:paraId="33A1A694" w14:textId="77777777" w:rsidR="00D6494D" w:rsidRPr="00D6494D" w:rsidRDefault="00D6494D" w:rsidP="00D6494D">
            <w:pPr>
              <w:jc w:val="both"/>
              <w:rPr>
                <w:rFonts w:ascii="Verdana" w:hAnsi="Verdana"/>
              </w:rPr>
            </w:pPr>
          </w:p>
          <w:p w14:paraId="5B804904" w14:textId="6CE1400B" w:rsidR="00D6494D" w:rsidRPr="00D6494D" w:rsidRDefault="00D6494D" w:rsidP="00D6494D">
            <w:pPr>
              <w:jc w:val="both"/>
              <w:rPr>
                <w:rFonts w:ascii="Verdana" w:hAnsi="Verdana"/>
              </w:rPr>
            </w:pPr>
            <w:r w:rsidRPr="00A9561D">
              <w:rPr>
                <w:rFonts w:ascii="Verdana" w:hAnsi="Verdana"/>
                <w:b/>
                <w:bCs/>
              </w:rPr>
              <w:t>Odp.:</w:t>
            </w:r>
            <w:r w:rsidRPr="00D6494D">
              <w:rPr>
                <w:rFonts w:ascii="Verdana" w:hAnsi="Verdana"/>
              </w:rPr>
              <w:t xml:space="preserve"> Zamawiający </w:t>
            </w:r>
            <w:r w:rsidR="00A9561D">
              <w:rPr>
                <w:rFonts w:ascii="Verdana" w:hAnsi="Verdana"/>
              </w:rPr>
              <w:t>informuje</w:t>
            </w:r>
            <w:r w:rsidR="00952C5D">
              <w:rPr>
                <w:rFonts w:ascii="Verdana" w:hAnsi="Verdana"/>
              </w:rPr>
              <w:t>,</w:t>
            </w:r>
            <w:r w:rsidR="00A9561D">
              <w:rPr>
                <w:rFonts w:ascii="Verdana" w:hAnsi="Verdana"/>
              </w:rPr>
              <w:t xml:space="preserve"> iż</w:t>
            </w:r>
            <w:r w:rsidRPr="00D6494D">
              <w:rPr>
                <w:rFonts w:ascii="Verdana" w:hAnsi="Verdana"/>
              </w:rPr>
              <w:t xml:space="preserve"> poprzez blokady należy rozumieć zablokowanie dokumentu do płatności.</w:t>
            </w:r>
          </w:p>
          <w:p w14:paraId="25DE3940" w14:textId="77777777" w:rsidR="00D6494D" w:rsidRPr="00D6494D" w:rsidRDefault="00D6494D" w:rsidP="00D6494D">
            <w:pPr>
              <w:jc w:val="both"/>
              <w:rPr>
                <w:rFonts w:ascii="Verdana" w:hAnsi="Verdana"/>
              </w:rPr>
            </w:pPr>
          </w:p>
          <w:p w14:paraId="59472138" w14:textId="77777777" w:rsidR="00D6494D" w:rsidRPr="00D6494D" w:rsidRDefault="00D6494D" w:rsidP="00D6494D">
            <w:pPr>
              <w:jc w:val="both"/>
              <w:rPr>
                <w:rFonts w:ascii="Verdana" w:hAnsi="Verdana"/>
              </w:rPr>
            </w:pPr>
            <w:r w:rsidRPr="00F72F09">
              <w:rPr>
                <w:rFonts w:ascii="Verdana" w:hAnsi="Verdana"/>
                <w:b/>
                <w:bCs/>
              </w:rPr>
              <w:t>36.</w:t>
            </w:r>
            <w:r w:rsidRPr="00F72F09">
              <w:rPr>
                <w:rFonts w:ascii="Verdana" w:hAnsi="Verdana"/>
                <w:b/>
                <w:bCs/>
              </w:rPr>
              <w:tab/>
              <w:t>Zapytanie dot. Załącznika nr 1 – Opis przedmiotu zamówienia - Elektroniczny obieg faktur zakupowych  -</w:t>
            </w:r>
            <w:r w:rsidRPr="00D6494D">
              <w:rPr>
                <w:rFonts w:ascii="Verdana" w:hAnsi="Verdana"/>
              </w:rPr>
              <w:t xml:space="preserve"> Ile jednostek gospodarczych zostanie objętych wdrożeniem elektronicznego obiegu faktur?</w:t>
            </w:r>
          </w:p>
          <w:p w14:paraId="18D23A70" w14:textId="77777777" w:rsidR="00D6494D" w:rsidRPr="00D6494D" w:rsidRDefault="00D6494D" w:rsidP="00D6494D">
            <w:pPr>
              <w:jc w:val="both"/>
              <w:rPr>
                <w:rFonts w:ascii="Verdana" w:hAnsi="Verdana"/>
              </w:rPr>
            </w:pPr>
          </w:p>
          <w:p w14:paraId="54188D0A" w14:textId="38DFF93B" w:rsidR="00D6494D" w:rsidRPr="00D6494D" w:rsidRDefault="00D6494D" w:rsidP="00D6494D">
            <w:pPr>
              <w:jc w:val="both"/>
              <w:rPr>
                <w:rFonts w:ascii="Verdana" w:hAnsi="Verdana"/>
              </w:rPr>
            </w:pPr>
            <w:r w:rsidRPr="00F72F09">
              <w:rPr>
                <w:rFonts w:ascii="Verdana" w:hAnsi="Verdana"/>
                <w:b/>
                <w:bCs/>
              </w:rPr>
              <w:t>Odp.:</w:t>
            </w:r>
            <w:r w:rsidRPr="00D6494D">
              <w:rPr>
                <w:rFonts w:ascii="Verdana" w:hAnsi="Verdana"/>
              </w:rPr>
              <w:t xml:space="preserve"> </w:t>
            </w:r>
            <w:r w:rsidR="004B58B6">
              <w:rPr>
                <w:rFonts w:ascii="Verdana" w:hAnsi="Verdana"/>
              </w:rPr>
              <w:t>zamawiający informuje, iż wdrożeniem zostanie objęta j</w:t>
            </w:r>
            <w:r w:rsidRPr="00D6494D">
              <w:rPr>
                <w:rFonts w:ascii="Verdana" w:hAnsi="Verdana"/>
              </w:rPr>
              <w:t>edna jednostka gospodarcza.</w:t>
            </w:r>
          </w:p>
          <w:p w14:paraId="1CDE1F62" w14:textId="77777777" w:rsidR="00D6494D" w:rsidRPr="00D6494D" w:rsidRDefault="00D6494D" w:rsidP="00D6494D">
            <w:pPr>
              <w:jc w:val="both"/>
              <w:rPr>
                <w:rFonts w:ascii="Verdana" w:hAnsi="Verdana"/>
              </w:rPr>
            </w:pPr>
          </w:p>
          <w:p w14:paraId="1066A688" w14:textId="77777777" w:rsidR="00D6494D" w:rsidRPr="00D6494D" w:rsidRDefault="00D6494D" w:rsidP="00D6494D">
            <w:pPr>
              <w:jc w:val="both"/>
              <w:rPr>
                <w:rFonts w:ascii="Verdana" w:hAnsi="Verdana"/>
              </w:rPr>
            </w:pPr>
            <w:r w:rsidRPr="007C1429">
              <w:rPr>
                <w:rFonts w:ascii="Verdana" w:hAnsi="Verdana"/>
                <w:b/>
                <w:bCs/>
              </w:rPr>
              <w:t>37.</w:t>
            </w:r>
            <w:r w:rsidRPr="007C1429">
              <w:rPr>
                <w:rFonts w:ascii="Verdana" w:hAnsi="Verdana"/>
                <w:b/>
                <w:bCs/>
              </w:rPr>
              <w:tab/>
              <w:t>Zapytanie dot. Załącznika nr 1 – Opis przedmiotu zamówienia - Elektroniczny obieg faktur zakupowych  -</w:t>
            </w:r>
            <w:r w:rsidRPr="00D6494D">
              <w:rPr>
                <w:rFonts w:ascii="Verdana" w:hAnsi="Verdana"/>
              </w:rPr>
              <w:t xml:space="preserve"> W ilu lokalizacjach będą się znajdowały stacje skanujące do skanowania faktur papierowych?</w:t>
            </w:r>
          </w:p>
          <w:p w14:paraId="4D0F5E29" w14:textId="77777777" w:rsidR="00D6494D" w:rsidRPr="00D6494D" w:rsidRDefault="00D6494D" w:rsidP="00D6494D">
            <w:pPr>
              <w:jc w:val="both"/>
              <w:rPr>
                <w:rFonts w:ascii="Verdana" w:hAnsi="Verdana"/>
              </w:rPr>
            </w:pPr>
          </w:p>
          <w:p w14:paraId="619C31EB" w14:textId="45B2333E" w:rsidR="00D6494D" w:rsidRPr="00D6494D" w:rsidRDefault="00D6494D" w:rsidP="00D6494D">
            <w:pPr>
              <w:jc w:val="both"/>
              <w:rPr>
                <w:rFonts w:ascii="Verdana" w:hAnsi="Verdana"/>
              </w:rPr>
            </w:pPr>
            <w:r w:rsidRPr="007C1429">
              <w:rPr>
                <w:rFonts w:ascii="Verdana" w:hAnsi="Verdana"/>
                <w:b/>
                <w:bCs/>
              </w:rPr>
              <w:t>Odp.:</w:t>
            </w:r>
            <w:r w:rsidRPr="00D6494D">
              <w:rPr>
                <w:rFonts w:ascii="Verdana" w:hAnsi="Verdana"/>
              </w:rPr>
              <w:t xml:space="preserve"> </w:t>
            </w:r>
            <w:r w:rsidR="007C1429">
              <w:rPr>
                <w:rFonts w:ascii="Verdana" w:hAnsi="Verdana"/>
              </w:rPr>
              <w:t>Zamawiający wyjaśnia, iż d</w:t>
            </w:r>
            <w:r w:rsidRPr="00D6494D">
              <w:rPr>
                <w:rFonts w:ascii="Verdana" w:hAnsi="Verdana"/>
              </w:rPr>
              <w:t>okładna ilość stacji skanujących zostanie ustalona na etapie budowy szczegółowej koncepcji wdrożenia.</w:t>
            </w:r>
          </w:p>
          <w:p w14:paraId="4033FB35" w14:textId="77777777" w:rsidR="00D6494D" w:rsidRPr="00D6494D" w:rsidRDefault="00D6494D" w:rsidP="00D6494D">
            <w:pPr>
              <w:jc w:val="both"/>
              <w:rPr>
                <w:rFonts w:ascii="Verdana" w:hAnsi="Verdana"/>
              </w:rPr>
            </w:pPr>
          </w:p>
          <w:p w14:paraId="2538FD3E" w14:textId="77777777" w:rsidR="00D6494D" w:rsidRPr="00D6494D" w:rsidRDefault="00D6494D" w:rsidP="00D6494D">
            <w:pPr>
              <w:jc w:val="both"/>
              <w:rPr>
                <w:rFonts w:ascii="Verdana" w:hAnsi="Verdana"/>
              </w:rPr>
            </w:pPr>
          </w:p>
          <w:p w14:paraId="1657F6F6" w14:textId="77777777" w:rsidR="00D6494D" w:rsidRPr="00D6494D" w:rsidRDefault="00D6494D" w:rsidP="00D6494D">
            <w:pPr>
              <w:jc w:val="both"/>
              <w:rPr>
                <w:rFonts w:ascii="Verdana" w:hAnsi="Verdana"/>
              </w:rPr>
            </w:pPr>
            <w:r w:rsidRPr="00EC63B8">
              <w:rPr>
                <w:rFonts w:ascii="Verdana" w:hAnsi="Verdana"/>
                <w:b/>
                <w:bCs/>
              </w:rPr>
              <w:lastRenderedPageBreak/>
              <w:t>38.</w:t>
            </w:r>
            <w:r w:rsidRPr="00EC63B8">
              <w:rPr>
                <w:rFonts w:ascii="Verdana" w:hAnsi="Verdana"/>
                <w:b/>
                <w:bCs/>
              </w:rPr>
              <w:tab/>
              <w:t>Zapytanie dot. SWZ -</w:t>
            </w:r>
            <w:r w:rsidRPr="00D6494D">
              <w:rPr>
                <w:rFonts w:ascii="Verdana" w:hAnsi="Verdana"/>
              </w:rPr>
              <w:t xml:space="preserve"> Prosimy o wskazanie możliwych technologii integracji dla systemów innych niż publiczne.</w:t>
            </w:r>
          </w:p>
          <w:p w14:paraId="47AA0120" w14:textId="77777777" w:rsidR="00D6494D" w:rsidRPr="00D6494D" w:rsidRDefault="00D6494D" w:rsidP="00D6494D">
            <w:pPr>
              <w:jc w:val="both"/>
              <w:rPr>
                <w:rFonts w:ascii="Verdana" w:hAnsi="Verdana"/>
              </w:rPr>
            </w:pPr>
          </w:p>
          <w:p w14:paraId="5FFA0695" w14:textId="16F4F758" w:rsidR="00D6494D" w:rsidRPr="00D6494D" w:rsidRDefault="00D6494D" w:rsidP="00D6494D">
            <w:pPr>
              <w:jc w:val="both"/>
              <w:rPr>
                <w:rFonts w:ascii="Verdana" w:hAnsi="Verdana"/>
              </w:rPr>
            </w:pPr>
            <w:r w:rsidRPr="00EC63B8">
              <w:rPr>
                <w:rFonts w:ascii="Verdana" w:hAnsi="Verdana"/>
                <w:b/>
                <w:bCs/>
              </w:rPr>
              <w:t>Odp.:</w:t>
            </w:r>
            <w:r w:rsidRPr="00D6494D">
              <w:rPr>
                <w:rFonts w:ascii="Verdana" w:hAnsi="Verdana"/>
              </w:rPr>
              <w:t xml:space="preserve"> </w:t>
            </w:r>
            <w:r w:rsidR="00EC63B8">
              <w:rPr>
                <w:rFonts w:ascii="Verdana" w:hAnsi="Verdana"/>
              </w:rPr>
              <w:t>Zamawiający wyjaśnia, iż g</w:t>
            </w:r>
            <w:r w:rsidRPr="00D6494D">
              <w:rPr>
                <w:rFonts w:ascii="Verdana" w:hAnsi="Verdana"/>
              </w:rPr>
              <w:t>łówną technologią integracji dla systemów innych niż publiczne będzie szyna danych.</w:t>
            </w:r>
          </w:p>
          <w:p w14:paraId="1FDC174C" w14:textId="77777777" w:rsidR="00D6494D" w:rsidRPr="00D6494D" w:rsidRDefault="00D6494D" w:rsidP="00D6494D">
            <w:pPr>
              <w:jc w:val="both"/>
              <w:rPr>
                <w:rFonts w:ascii="Verdana" w:hAnsi="Verdana"/>
              </w:rPr>
            </w:pPr>
          </w:p>
          <w:p w14:paraId="59767B13" w14:textId="77777777" w:rsidR="00D6494D" w:rsidRPr="00D6494D" w:rsidRDefault="00D6494D" w:rsidP="00D6494D">
            <w:pPr>
              <w:jc w:val="both"/>
              <w:rPr>
                <w:rFonts w:ascii="Verdana" w:hAnsi="Verdana"/>
              </w:rPr>
            </w:pPr>
            <w:r w:rsidRPr="00D57203">
              <w:rPr>
                <w:rFonts w:ascii="Verdana" w:hAnsi="Verdana"/>
                <w:b/>
                <w:bCs/>
              </w:rPr>
              <w:t>39.</w:t>
            </w:r>
            <w:r w:rsidRPr="00D57203">
              <w:rPr>
                <w:rFonts w:ascii="Verdana" w:hAnsi="Verdana"/>
                <w:b/>
                <w:bCs/>
              </w:rPr>
              <w:tab/>
              <w:t>Zapytanie dot. SWZ -</w:t>
            </w:r>
            <w:r w:rsidRPr="00D6494D">
              <w:rPr>
                <w:rFonts w:ascii="Verdana" w:hAnsi="Verdana"/>
              </w:rPr>
              <w:t xml:space="preserve"> Prosimy o potwierdzenie, że podmiotem odpowiedzialnym za koordynację prac integracyjnych z systemami trzecimi będzie Zamawiający.</w:t>
            </w:r>
          </w:p>
          <w:p w14:paraId="315C7825" w14:textId="77777777" w:rsidR="00D6494D" w:rsidRPr="00D6494D" w:rsidRDefault="00D6494D" w:rsidP="00D6494D">
            <w:pPr>
              <w:jc w:val="both"/>
              <w:rPr>
                <w:rFonts w:ascii="Verdana" w:hAnsi="Verdana"/>
              </w:rPr>
            </w:pPr>
          </w:p>
          <w:p w14:paraId="437A0107" w14:textId="226E6ACB" w:rsidR="00D6494D" w:rsidRPr="00D6494D" w:rsidRDefault="00D6494D" w:rsidP="00D6494D">
            <w:pPr>
              <w:jc w:val="both"/>
              <w:rPr>
                <w:rFonts w:ascii="Verdana" w:hAnsi="Verdana"/>
              </w:rPr>
            </w:pPr>
            <w:r w:rsidRPr="00D57203">
              <w:rPr>
                <w:rFonts w:ascii="Verdana" w:hAnsi="Verdana"/>
                <w:b/>
                <w:bCs/>
              </w:rPr>
              <w:t>Odp.:</w:t>
            </w:r>
            <w:r w:rsidRPr="00D6494D">
              <w:rPr>
                <w:rFonts w:ascii="Verdana" w:hAnsi="Verdana"/>
              </w:rPr>
              <w:t xml:space="preserve"> Zamawiający potwierdza</w:t>
            </w:r>
            <w:r w:rsidR="00881F6A">
              <w:rPr>
                <w:rFonts w:ascii="Verdana" w:hAnsi="Verdana"/>
              </w:rPr>
              <w:t xml:space="preserve">, </w:t>
            </w:r>
            <w:proofErr w:type="spellStart"/>
            <w:r w:rsidR="00881F6A">
              <w:rPr>
                <w:rFonts w:ascii="Verdana" w:hAnsi="Verdana"/>
              </w:rPr>
              <w:t>żę</w:t>
            </w:r>
            <w:proofErr w:type="spellEnd"/>
            <w:r w:rsidR="00881F6A" w:rsidRPr="00D6494D">
              <w:rPr>
                <w:rFonts w:ascii="Verdana" w:hAnsi="Verdana"/>
              </w:rPr>
              <w:t xml:space="preserve"> podmiotem odpowiedzialnym za koordynację prac integracyjnych z systemami trzecimi będzie Zamawiający.</w:t>
            </w:r>
          </w:p>
          <w:p w14:paraId="4B1340F0" w14:textId="77777777" w:rsidR="00D6494D" w:rsidRPr="00D6494D" w:rsidRDefault="00D6494D" w:rsidP="00D6494D">
            <w:pPr>
              <w:jc w:val="both"/>
              <w:rPr>
                <w:rFonts w:ascii="Verdana" w:hAnsi="Verdana"/>
              </w:rPr>
            </w:pPr>
          </w:p>
          <w:p w14:paraId="3CAF1825" w14:textId="77777777" w:rsidR="00D6494D" w:rsidRPr="00D6494D" w:rsidRDefault="00D6494D" w:rsidP="00D6494D">
            <w:pPr>
              <w:jc w:val="both"/>
              <w:rPr>
                <w:rFonts w:ascii="Verdana" w:hAnsi="Verdana"/>
              </w:rPr>
            </w:pPr>
            <w:r w:rsidRPr="00D57203">
              <w:rPr>
                <w:rFonts w:ascii="Verdana" w:hAnsi="Verdana"/>
                <w:b/>
                <w:bCs/>
              </w:rPr>
              <w:t>40.</w:t>
            </w:r>
            <w:r w:rsidRPr="00D57203">
              <w:rPr>
                <w:rFonts w:ascii="Verdana" w:hAnsi="Verdana"/>
                <w:b/>
                <w:bCs/>
              </w:rPr>
              <w:tab/>
              <w:t>Zapytanie dot. SWZ -</w:t>
            </w:r>
            <w:r w:rsidRPr="00D6494D">
              <w:rPr>
                <w:rFonts w:ascii="Verdana" w:hAnsi="Verdana"/>
              </w:rPr>
              <w:t xml:space="preserve"> Prosimy o potwierdzenie, że dla każdego z systemów trzecich, z którymi będzie integrowany System, ma wystarczającą liczbę dostępnych instancji (</w:t>
            </w:r>
            <w:proofErr w:type="spellStart"/>
            <w:r w:rsidRPr="00D6494D">
              <w:rPr>
                <w:rFonts w:ascii="Verdana" w:hAnsi="Verdana"/>
              </w:rPr>
              <w:t>tenantów</w:t>
            </w:r>
            <w:proofErr w:type="spellEnd"/>
            <w:r w:rsidRPr="00D6494D">
              <w:rPr>
                <w:rFonts w:ascii="Verdana" w:hAnsi="Verdana"/>
              </w:rPr>
              <w:t>) w rozumieniu systemu developerskiego i testowych na potrzeby wykonania testów integracyjnych oraz jest możliwość tworzenia kolejnych instancji w razie potrzeby.</w:t>
            </w:r>
          </w:p>
          <w:p w14:paraId="7E3561FB" w14:textId="77777777" w:rsidR="00D6494D" w:rsidRPr="00D6494D" w:rsidRDefault="00D6494D" w:rsidP="00D6494D">
            <w:pPr>
              <w:jc w:val="both"/>
              <w:rPr>
                <w:rFonts w:ascii="Verdana" w:hAnsi="Verdana"/>
              </w:rPr>
            </w:pPr>
          </w:p>
          <w:p w14:paraId="60FCCBFF" w14:textId="3F9A454B" w:rsidR="00D6494D" w:rsidRPr="00D6494D" w:rsidRDefault="00D6494D" w:rsidP="00D6494D">
            <w:pPr>
              <w:jc w:val="both"/>
              <w:rPr>
                <w:rFonts w:ascii="Verdana" w:hAnsi="Verdana"/>
              </w:rPr>
            </w:pPr>
            <w:r w:rsidRPr="00D57203">
              <w:rPr>
                <w:rFonts w:ascii="Verdana" w:hAnsi="Verdana"/>
                <w:b/>
                <w:bCs/>
              </w:rPr>
              <w:t>Odp.:</w:t>
            </w:r>
            <w:r w:rsidRPr="00D6494D">
              <w:rPr>
                <w:rFonts w:ascii="Verdana" w:hAnsi="Verdana"/>
              </w:rPr>
              <w:t xml:space="preserve"> Zamawiający potwierdza</w:t>
            </w:r>
            <w:r w:rsidR="0093240B">
              <w:rPr>
                <w:rFonts w:ascii="Verdana" w:hAnsi="Verdana"/>
              </w:rPr>
              <w:t xml:space="preserve">, że </w:t>
            </w:r>
            <w:r w:rsidR="0093240B" w:rsidRPr="00D6494D">
              <w:rPr>
                <w:rFonts w:ascii="Verdana" w:hAnsi="Verdana"/>
              </w:rPr>
              <w:t>dla każdego z systemów trzecich, z którymi będzie integrowany System, ma wystarczającą liczbę dostępnych instancji (</w:t>
            </w:r>
            <w:proofErr w:type="spellStart"/>
            <w:r w:rsidR="0093240B" w:rsidRPr="00D6494D">
              <w:rPr>
                <w:rFonts w:ascii="Verdana" w:hAnsi="Verdana"/>
              </w:rPr>
              <w:t>tenantów</w:t>
            </w:r>
            <w:proofErr w:type="spellEnd"/>
            <w:r w:rsidR="0093240B" w:rsidRPr="00D6494D">
              <w:rPr>
                <w:rFonts w:ascii="Verdana" w:hAnsi="Verdana"/>
              </w:rPr>
              <w:t>) w rozumieniu systemu developerskiego i testowych na potrzeby wykonania testów integracyjnych oraz jest możliwość tworzenia kolejnych instancji w razie potrzeby.</w:t>
            </w:r>
          </w:p>
          <w:p w14:paraId="5D2AF28A" w14:textId="77777777" w:rsidR="00D6494D" w:rsidRPr="00D6494D" w:rsidRDefault="00D6494D" w:rsidP="00D6494D">
            <w:pPr>
              <w:jc w:val="both"/>
              <w:rPr>
                <w:rFonts w:ascii="Verdana" w:hAnsi="Verdana"/>
              </w:rPr>
            </w:pPr>
          </w:p>
          <w:p w14:paraId="53A79077" w14:textId="77777777" w:rsidR="00D6494D" w:rsidRPr="00D6494D" w:rsidRDefault="00D6494D" w:rsidP="00D6494D">
            <w:pPr>
              <w:jc w:val="both"/>
              <w:rPr>
                <w:rFonts w:ascii="Verdana" w:hAnsi="Verdana"/>
              </w:rPr>
            </w:pPr>
            <w:r w:rsidRPr="00D57203">
              <w:rPr>
                <w:rFonts w:ascii="Verdana" w:hAnsi="Verdana"/>
                <w:b/>
                <w:bCs/>
              </w:rPr>
              <w:t>41.</w:t>
            </w:r>
            <w:r w:rsidRPr="00D57203">
              <w:rPr>
                <w:rFonts w:ascii="Verdana" w:hAnsi="Verdana"/>
                <w:b/>
                <w:bCs/>
              </w:rPr>
              <w:tab/>
              <w:t>Zapytanie dot. SWZ -</w:t>
            </w:r>
            <w:r w:rsidRPr="00D6494D">
              <w:rPr>
                <w:rFonts w:ascii="Verdana" w:hAnsi="Verdana"/>
              </w:rPr>
              <w:t xml:space="preserve"> Prosimy o wskazanie czy posiadają Państwo narzędzie wspierające koordynację projektu i testów (np. </w:t>
            </w:r>
            <w:proofErr w:type="spellStart"/>
            <w:r w:rsidRPr="00D6494D">
              <w:rPr>
                <w:rFonts w:ascii="Verdana" w:hAnsi="Verdana"/>
              </w:rPr>
              <w:t>Jira</w:t>
            </w:r>
            <w:proofErr w:type="spellEnd"/>
            <w:r w:rsidRPr="00D6494D">
              <w:rPr>
                <w:rFonts w:ascii="Verdana" w:hAnsi="Verdana"/>
              </w:rPr>
              <w:t>) i wykonawca będzie mógł z tego narzędzia korzystać podczas projektu.</w:t>
            </w:r>
          </w:p>
          <w:p w14:paraId="5E5E1A7E" w14:textId="77777777" w:rsidR="00D6494D" w:rsidRPr="00D6494D" w:rsidRDefault="00D6494D" w:rsidP="00D6494D">
            <w:pPr>
              <w:jc w:val="both"/>
              <w:rPr>
                <w:rFonts w:ascii="Verdana" w:hAnsi="Verdana"/>
              </w:rPr>
            </w:pPr>
          </w:p>
          <w:p w14:paraId="5B2B37E0" w14:textId="0C16771F" w:rsidR="00D6494D" w:rsidRPr="00D6494D" w:rsidRDefault="00D6494D" w:rsidP="00D6494D">
            <w:pPr>
              <w:jc w:val="both"/>
              <w:rPr>
                <w:rFonts w:ascii="Verdana" w:hAnsi="Verdana"/>
              </w:rPr>
            </w:pPr>
            <w:r w:rsidRPr="00D57203">
              <w:rPr>
                <w:rFonts w:ascii="Verdana" w:hAnsi="Verdana"/>
                <w:b/>
                <w:bCs/>
              </w:rPr>
              <w:t>Odp.:</w:t>
            </w:r>
            <w:r w:rsidRPr="00D6494D">
              <w:rPr>
                <w:rFonts w:ascii="Verdana" w:hAnsi="Verdana"/>
              </w:rPr>
              <w:t xml:space="preserve"> Zamawiający </w:t>
            </w:r>
            <w:r w:rsidR="00F23690">
              <w:rPr>
                <w:rFonts w:ascii="Verdana" w:hAnsi="Verdana"/>
              </w:rPr>
              <w:t xml:space="preserve">informuje, iż </w:t>
            </w:r>
            <w:r w:rsidRPr="00D6494D">
              <w:rPr>
                <w:rFonts w:ascii="Verdana" w:hAnsi="Verdana"/>
              </w:rPr>
              <w:t xml:space="preserve">posiada licencję do </w:t>
            </w:r>
            <w:r w:rsidR="00714C5C">
              <w:rPr>
                <w:rFonts w:ascii="Verdana" w:hAnsi="Verdana"/>
              </w:rPr>
              <w:t>narzędzia „</w:t>
            </w:r>
            <w:proofErr w:type="spellStart"/>
            <w:r w:rsidRPr="00D6494D">
              <w:rPr>
                <w:rFonts w:ascii="Verdana" w:hAnsi="Verdana"/>
              </w:rPr>
              <w:t>Jira</w:t>
            </w:r>
            <w:proofErr w:type="spellEnd"/>
            <w:r w:rsidR="00714C5C">
              <w:rPr>
                <w:rFonts w:ascii="Verdana" w:hAnsi="Verdana"/>
              </w:rPr>
              <w:t>”</w:t>
            </w:r>
            <w:r w:rsidRPr="00D6494D">
              <w:rPr>
                <w:rFonts w:ascii="Verdana" w:hAnsi="Verdana"/>
              </w:rPr>
              <w:t xml:space="preserve"> - które będzie można wykorzystać podczas projektu.</w:t>
            </w:r>
          </w:p>
          <w:p w14:paraId="6839F129" w14:textId="77777777" w:rsidR="00D6494D" w:rsidRPr="00D6494D" w:rsidRDefault="00D6494D" w:rsidP="00D6494D">
            <w:pPr>
              <w:jc w:val="both"/>
              <w:rPr>
                <w:rFonts w:ascii="Verdana" w:hAnsi="Verdana"/>
              </w:rPr>
            </w:pPr>
          </w:p>
          <w:p w14:paraId="11E5B373" w14:textId="77777777" w:rsidR="00D6494D" w:rsidRPr="00D6494D" w:rsidRDefault="00D6494D" w:rsidP="00D6494D">
            <w:pPr>
              <w:jc w:val="both"/>
              <w:rPr>
                <w:rFonts w:ascii="Verdana" w:hAnsi="Verdana"/>
              </w:rPr>
            </w:pPr>
            <w:r w:rsidRPr="00D57203">
              <w:rPr>
                <w:rFonts w:ascii="Verdana" w:hAnsi="Verdana"/>
                <w:b/>
                <w:bCs/>
              </w:rPr>
              <w:t>42.</w:t>
            </w:r>
            <w:r w:rsidRPr="00D57203">
              <w:rPr>
                <w:rFonts w:ascii="Verdana" w:hAnsi="Verdana"/>
                <w:b/>
                <w:bCs/>
              </w:rPr>
              <w:tab/>
              <w:t>Zapytanie dot. SWZ -</w:t>
            </w:r>
            <w:r w:rsidRPr="00D6494D">
              <w:rPr>
                <w:rFonts w:ascii="Verdana" w:hAnsi="Verdana"/>
              </w:rPr>
              <w:t xml:space="preserve"> Prosimy o dostarczenie, o ile Państwo posiadają, pejzażu systemów z wyszczególnieniem istniejących interfejsów pomiędzy tymi systemami.</w:t>
            </w:r>
          </w:p>
          <w:p w14:paraId="3421F86D" w14:textId="77777777" w:rsidR="00D6494D" w:rsidRPr="00D6494D" w:rsidRDefault="00D6494D" w:rsidP="00D6494D">
            <w:pPr>
              <w:jc w:val="both"/>
              <w:rPr>
                <w:rFonts w:ascii="Verdana" w:hAnsi="Verdana"/>
              </w:rPr>
            </w:pPr>
          </w:p>
          <w:p w14:paraId="1644498A" w14:textId="77777777" w:rsidR="00D6494D" w:rsidRPr="00D6494D" w:rsidRDefault="00D6494D" w:rsidP="00D6494D">
            <w:pPr>
              <w:jc w:val="both"/>
              <w:rPr>
                <w:rFonts w:ascii="Verdana" w:hAnsi="Verdana"/>
              </w:rPr>
            </w:pPr>
            <w:r w:rsidRPr="00D6494D">
              <w:rPr>
                <w:rFonts w:ascii="Verdana" w:hAnsi="Verdana"/>
              </w:rPr>
              <w:t>Odp.: Zamawiający nie posiada takiego pejzażu, powyższe czynności zostaną wykonane na etapie   budowy szczegółowej koncepcji wdrożenia.</w:t>
            </w:r>
          </w:p>
          <w:p w14:paraId="54C5E1BD" w14:textId="77777777" w:rsidR="00D6494D" w:rsidRPr="00D6494D" w:rsidRDefault="00D6494D" w:rsidP="00D6494D">
            <w:pPr>
              <w:jc w:val="both"/>
              <w:rPr>
                <w:rFonts w:ascii="Verdana" w:hAnsi="Verdana"/>
              </w:rPr>
            </w:pPr>
          </w:p>
          <w:p w14:paraId="4671E8C0" w14:textId="77777777" w:rsidR="00D6494D" w:rsidRPr="00D6494D" w:rsidRDefault="00D6494D" w:rsidP="00D6494D">
            <w:pPr>
              <w:jc w:val="both"/>
              <w:rPr>
                <w:rFonts w:ascii="Verdana" w:hAnsi="Verdana"/>
              </w:rPr>
            </w:pPr>
            <w:r w:rsidRPr="002653FA">
              <w:rPr>
                <w:rFonts w:ascii="Verdana" w:hAnsi="Verdana"/>
                <w:b/>
                <w:bCs/>
              </w:rPr>
              <w:t>43.</w:t>
            </w:r>
            <w:r w:rsidRPr="002653FA">
              <w:rPr>
                <w:rFonts w:ascii="Verdana" w:hAnsi="Verdana"/>
                <w:b/>
                <w:bCs/>
              </w:rPr>
              <w:tab/>
              <w:t>Załącznik Nr 1 do SWZ Opis Przedmiotu Zamówienia –</w:t>
            </w:r>
            <w:r w:rsidRPr="00D6494D">
              <w:rPr>
                <w:rFonts w:ascii="Verdana" w:hAnsi="Verdana"/>
              </w:rPr>
              <w:t xml:space="preserve"> Prosimy o potwierdzenie, że „Wykaz funkcjonalności wymagań aplikacyjnych oraz zakresu wdrożenia Systemu” opisuje  wymagania odnośnie dostępnych na Platformie producenta funkcjonalności, z których nie wszystkie podlegać będą wdrożeniu w ramach przedmiotu Zamówienia. Prosimy o potwierdzenie, że docelowy zakres funkcjonalny Systemu DIS, który jest przedmiotem realizacji w ramach procesu wdrożenia i docelowej funkcjonalności systemu DSI, który będzie podlegał odbiorowi w ramach Zadania 1, o którym mowa w punkcie 9.2.a) Część B umowy opisany jest w Załączniku nr 1 do SIWZ jako „Zakres Wdrożenia”? </w:t>
            </w:r>
          </w:p>
          <w:p w14:paraId="1AFAE678" w14:textId="77777777" w:rsidR="00D6494D" w:rsidRPr="00D6494D" w:rsidRDefault="00D6494D" w:rsidP="00D6494D">
            <w:pPr>
              <w:jc w:val="both"/>
              <w:rPr>
                <w:rFonts w:ascii="Verdana" w:hAnsi="Verdana"/>
              </w:rPr>
            </w:pPr>
          </w:p>
          <w:p w14:paraId="26683F78" w14:textId="4AE10352" w:rsidR="00D6494D" w:rsidRPr="00D6494D" w:rsidRDefault="00D6494D" w:rsidP="00D6494D">
            <w:pPr>
              <w:jc w:val="both"/>
              <w:rPr>
                <w:rFonts w:ascii="Verdana" w:hAnsi="Verdana"/>
              </w:rPr>
            </w:pPr>
            <w:r w:rsidRPr="00C940A5">
              <w:rPr>
                <w:rFonts w:ascii="Verdana" w:hAnsi="Verdana"/>
                <w:b/>
                <w:bCs/>
              </w:rPr>
              <w:t>Odp.:</w:t>
            </w:r>
            <w:r w:rsidRPr="00C940A5">
              <w:rPr>
                <w:rFonts w:ascii="Verdana" w:hAnsi="Verdana"/>
              </w:rPr>
              <w:t xml:space="preserve"> Zamawiający</w:t>
            </w:r>
            <w:r w:rsidR="007F33AA" w:rsidRPr="00C940A5">
              <w:rPr>
                <w:rFonts w:ascii="Verdana" w:hAnsi="Verdana"/>
              </w:rPr>
              <w:t xml:space="preserve"> potwierdza</w:t>
            </w:r>
            <w:r w:rsidR="00E1725D" w:rsidRPr="00C940A5">
              <w:rPr>
                <w:rFonts w:ascii="Verdana" w:hAnsi="Verdana"/>
              </w:rPr>
              <w:t>, że docelowy zakres funkcjonalny Systemu DIS, który jest przedmiotem realizacji w ramach procesu wdrożenia i docelowej funkcjonalności systemu DSI, który będzie podlegał odbiorowi w ramach Zadania 1, o którym mowa w punkcie 9.2.a) Część B umowy jest opisany w Załączniku nr 1 do SIWZ jako „Zakres Wdrożenia”.</w:t>
            </w:r>
          </w:p>
          <w:p w14:paraId="0857A914" w14:textId="77777777" w:rsidR="00D6494D" w:rsidRPr="00D6494D" w:rsidRDefault="00D6494D" w:rsidP="00D6494D">
            <w:pPr>
              <w:jc w:val="both"/>
              <w:rPr>
                <w:rFonts w:ascii="Verdana" w:hAnsi="Verdana"/>
              </w:rPr>
            </w:pPr>
          </w:p>
          <w:p w14:paraId="25FE0683" w14:textId="77777777" w:rsidR="00D6494D" w:rsidRPr="00D6494D" w:rsidRDefault="00D6494D" w:rsidP="00D6494D">
            <w:pPr>
              <w:jc w:val="both"/>
              <w:rPr>
                <w:rFonts w:ascii="Verdana" w:hAnsi="Verdana"/>
              </w:rPr>
            </w:pPr>
            <w:r w:rsidRPr="008C3C6A">
              <w:rPr>
                <w:rFonts w:ascii="Verdana" w:hAnsi="Verdana"/>
                <w:b/>
                <w:bCs/>
              </w:rPr>
              <w:t>44.</w:t>
            </w:r>
            <w:r w:rsidRPr="008C3C6A">
              <w:rPr>
                <w:rFonts w:ascii="Verdana" w:hAnsi="Verdana"/>
                <w:b/>
                <w:bCs/>
              </w:rPr>
              <w:tab/>
              <w:t>Zapytanie dot. Załącznika nr 8 - Wzór Umowy – pkt. 11.12 -</w:t>
            </w:r>
            <w:r w:rsidRPr="00D6494D">
              <w:rPr>
                <w:rFonts w:ascii="Verdana" w:hAnsi="Verdana"/>
              </w:rPr>
              <w:t xml:space="preserve"> Prosimy o potwierdzenie, że wszelkie zmiany prawne jakie będą miały miejsce w okresie wdrożenia Systemu DSI oraz w okresie jego utrzymania, o których mowa w punkcie 9.2.a) Część B umowy będą zamawiane i rozliczane finansowo w ramach Zadania nr 2 - Rozwój Systemu (prawo opcji) zgodnie z procedurą zarządzania zmianą opisaną w Umowie w punkcie 10?</w:t>
            </w:r>
          </w:p>
          <w:p w14:paraId="1D4C8371" w14:textId="77777777" w:rsidR="00D6494D" w:rsidRPr="00D6494D" w:rsidRDefault="00D6494D" w:rsidP="00D6494D">
            <w:pPr>
              <w:jc w:val="both"/>
              <w:rPr>
                <w:rFonts w:ascii="Verdana" w:hAnsi="Verdana"/>
              </w:rPr>
            </w:pPr>
          </w:p>
          <w:p w14:paraId="1B5B5434" w14:textId="083B61D7" w:rsidR="00D6494D" w:rsidRPr="00D6494D" w:rsidRDefault="00D6494D" w:rsidP="00D6494D">
            <w:pPr>
              <w:jc w:val="both"/>
              <w:rPr>
                <w:rFonts w:ascii="Verdana" w:hAnsi="Verdana"/>
              </w:rPr>
            </w:pPr>
            <w:r w:rsidRPr="00F25A67">
              <w:rPr>
                <w:rFonts w:ascii="Verdana" w:hAnsi="Verdana"/>
                <w:b/>
                <w:bCs/>
              </w:rPr>
              <w:lastRenderedPageBreak/>
              <w:t>Odp.:</w:t>
            </w:r>
            <w:r w:rsidRPr="00D6494D">
              <w:rPr>
                <w:rFonts w:ascii="Verdana" w:hAnsi="Verdana"/>
              </w:rPr>
              <w:t xml:space="preserve"> </w:t>
            </w:r>
            <w:r w:rsidR="00F25A67">
              <w:rPr>
                <w:rFonts w:ascii="Verdana" w:hAnsi="Verdana"/>
              </w:rPr>
              <w:t xml:space="preserve">Zamawiający </w:t>
            </w:r>
            <w:r w:rsidR="002456CB">
              <w:rPr>
                <w:rFonts w:ascii="Verdana" w:hAnsi="Verdana"/>
              </w:rPr>
              <w:t xml:space="preserve">potwierdza, że </w:t>
            </w:r>
            <w:r w:rsidR="002456CB" w:rsidRPr="00D6494D">
              <w:rPr>
                <w:rFonts w:ascii="Verdana" w:hAnsi="Verdana"/>
              </w:rPr>
              <w:t>wszelkie zmiany prawne jakie będą miały miejsce w okresie wdrożenia Systemu DSI oraz w okresie jego utrzymania, o których mowa w punkcie 9.2.a) Część B umowy będą zamawiane i rozliczane finansowo w ramach Zadania nr 2 - Rozwój Systemu (prawo opcji) zgodnie z procedurą zarządzania zmianą opisaną w Umowie w punkcie 10</w:t>
            </w:r>
            <w:r w:rsidR="002456CB">
              <w:rPr>
                <w:rFonts w:ascii="Verdana" w:hAnsi="Verdana"/>
              </w:rPr>
              <w:t>.</w:t>
            </w:r>
          </w:p>
          <w:p w14:paraId="19BA13AD" w14:textId="77777777" w:rsidR="00D6494D" w:rsidRPr="00D6494D" w:rsidRDefault="00D6494D" w:rsidP="00D6494D">
            <w:pPr>
              <w:jc w:val="both"/>
              <w:rPr>
                <w:rFonts w:ascii="Verdana" w:hAnsi="Verdana"/>
              </w:rPr>
            </w:pPr>
          </w:p>
          <w:p w14:paraId="1291A3F3" w14:textId="77777777" w:rsidR="00D6494D" w:rsidRPr="00C94A9D" w:rsidRDefault="00D6494D" w:rsidP="00D6494D">
            <w:pPr>
              <w:jc w:val="both"/>
              <w:rPr>
                <w:rFonts w:ascii="Verdana" w:hAnsi="Verdana"/>
                <w:b/>
                <w:bCs/>
              </w:rPr>
            </w:pPr>
            <w:r w:rsidRPr="00C94A9D">
              <w:rPr>
                <w:rFonts w:ascii="Verdana" w:hAnsi="Verdana"/>
                <w:b/>
                <w:bCs/>
              </w:rPr>
              <w:t>45.</w:t>
            </w:r>
            <w:r w:rsidRPr="00C94A9D">
              <w:rPr>
                <w:rFonts w:ascii="Verdana" w:hAnsi="Verdana"/>
                <w:b/>
                <w:bCs/>
              </w:rPr>
              <w:tab/>
              <w:t xml:space="preserve">Załącznik nr 1 do SIWZ – Opis przedmiotu Zamówienia – Moduł: Migracja danych </w:t>
            </w:r>
          </w:p>
          <w:p w14:paraId="784B5B6B" w14:textId="77777777" w:rsidR="00D6494D" w:rsidRPr="00D6494D" w:rsidRDefault="00D6494D" w:rsidP="00D6494D">
            <w:pPr>
              <w:jc w:val="both"/>
              <w:rPr>
                <w:rFonts w:ascii="Verdana" w:hAnsi="Verdana"/>
              </w:rPr>
            </w:pPr>
            <w:r w:rsidRPr="00C94A9D">
              <w:rPr>
                <w:rFonts w:ascii="Verdana" w:hAnsi="Verdana"/>
                <w:b/>
                <w:bCs/>
              </w:rPr>
              <w:t>Pozyskanie danych ze źródeł zewnętrznych –</w:t>
            </w:r>
            <w:r w:rsidRPr="00D6494D">
              <w:rPr>
                <w:rFonts w:ascii="Verdana" w:hAnsi="Verdana"/>
              </w:rPr>
              <w:t xml:space="preserve"> Prosimy o potwierdzenie, że za ekstrakcję danych migracyjnych na potrzeby migracji danych z obecnych systemów Zamawiającego wykona Zamawiający we własnym zakresie i własnym kosztem na podstawie przygotowanego wspólnie przez Strony Planu Migracji?</w:t>
            </w:r>
          </w:p>
          <w:p w14:paraId="7DFF1646" w14:textId="77777777" w:rsidR="00D6494D" w:rsidRPr="00D6494D" w:rsidRDefault="00D6494D" w:rsidP="00D6494D">
            <w:pPr>
              <w:jc w:val="both"/>
              <w:rPr>
                <w:rFonts w:ascii="Verdana" w:hAnsi="Verdana"/>
              </w:rPr>
            </w:pPr>
          </w:p>
          <w:p w14:paraId="3E0665C1" w14:textId="707FA7B0" w:rsidR="00D6494D" w:rsidRPr="00D6494D" w:rsidRDefault="00D6494D" w:rsidP="00D6494D">
            <w:pPr>
              <w:jc w:val="both"/>
              <w:rPr>
                <w:rFonts w:ascii="Verdana" w:hAnsi="Verdana"/>
              </w:rPr>
            </w:pPr>
            <w:r w:rsidRPr="00C94A9D">
              <w:rPr>
                <w:rFonts w:ascii="Verdana" w:hAnsi="Verdana"/>
                <w:b/>
                <w:bCs/>
              </w:rPr>
              <w:t>Odp.:</w:t>
            </w:r>
            <w:r w:rsidRPr="00D6494D">
              <w:rPr>
                <w:rFonts w:ascii="Verdana" w:hAnsi="Verdana"/>
              </w:rPr>
              <w:t xml:space="preserve"> Zamawiający potwierdza</w:t>
            </w:r>
            <w:r w:rsidR="00C94A9D">
              <w:rPr>
                <w:rFonts w:ascii="Verdana" w:hAnsi="Verdana"/>
              </w:rPr>
              <w:t xml:space="preserve">, że </w:t>
            </w:r>
            <w:r w:rsidR="00C94A9D" w:rsidRPr="00D6494D">
              <w:rPr>
                <w:rFonts w:ascii="Verdana" w:hAnsi="Verdana"/>
              </w:rPr>
              <w:t>za ekstrakcję danych migracyjnych na potrzeby migracji danych z obecnych systemów Zamawiającego wykona Zamawiający we własnym zakresie i własnym kosztem na podstawie przygotowanego wspólnie przez Strony Planu Migracji</w:t>
            </w:r>
            <w:r w:rsidR="00C94A9D">
              <w:rPr>
                <w:rFonts w:ascii="Verdana" w:hAnsi="Verdana"/>
              </w:rPr>
              <w:t>.</w:t>
            </w:r>
          </w:p>
          <w:p w14:paraId="167A6D5D" w14:textId="77777777" w:rsidR="00D6494D" w:rsidRPr="00D6494D" w:rsidRDefault="00D6494D" w:rsidP="00D6494D">
            <w:pPr>
              <w:jc w:val="both"/>
              <w:rPr>
                <w:rFonts w:ascii="Verdana" w:hAnsi="Verdana"/>
              </w:rPr>
            </w:pPr>
          </w:p>
          <w:p w14:paraId="71C250DD" w14:textId="77777777" w:rsidR="00D6494D" w:rsidRPr="00D6494D" w:rsidRDefault="00D6494D" w:rsidP="00D6494D">
            <w:pPr>
              <w:jc w:val="both"/>
              <w:rPr>
                <w:rFonts w:ascii="Verdana" w:hAnsi="Verdana"/>
              </w:rPr>
            </w:pPr>
            <w:r w:rsidRPr="006159A3">
              <w:rPr>
                <w:rFonts w:ascii="Verdana" w:hAnsi="Verdana"/>
                <w:b/>
                <w:bCs/>
              </w:rPr>
              <w:t>46.</w:t>
            </w:r>
            <w:r w:rsidRPr="006159A3">
              <w:rPr>
                <w:rFonts w:ascii="Verdana" w:hAnsi="Verdana"/>
                <w:b/>
                <w:bCs/>
              </w:rPr>
              <w:tab/>
              <w:t>Załącznik nr 1 do SIWZ – Opis przedmiotu Zamówienia – Moduł: Wymagania dotyczące integracji –</w:t>
            </w:r>
            <w:r w:rsidRPr="00D6494D">
              <w:rPr>
                <w:rFonts w:ascii="Verdana" w:hAnsi="Verdana"/>
              </w:rPr>
              <w:t xml:space="preserve"> Prosimy o potwierdzenie, że za przygotowanie systemów Zewnętrznych Zamawiającego oraz za udostępnienie dostępu i struktury danych, które podlegać będą integracji z DSI odpowiedzialny będzie Zamawiający i zrealizuje te prace we własnym zakresie i własnym kosztem na podstawie przygotowanych wspólnie przez Strony Specyfikacji Technicznych interfejsów?</w:t>
            </w:r>
          </w:p>
          <w:p w14:paraId="46A52472" w14:textId="77777777" w:rsidR="00D6494D" w:rsidRPr="00D6494D" w:rsidRDefault="00D6494D" w:rsidP="00D6494D">
            <w:pPr>
              <w:jc w:val="both"/>
              <w:rPr>
                <w:rFonts w:ascii="Verdana" w:hAnsi="Verdana"/>
              </w:rPr>
            </w:pPr>
          </w:p>
          <w:p w14:paraId="4874147D" w14:textId="1A96F994" w:rsidR="00D6494D" w:rsidRPr="00D6494D" w:rsidRDefault="00D6494D" w:rsidP="00D6494D">
            <w:pPr>
              <w:jc w:val="both"/>
              <w:rPr>
                <w:rFonts w:ascii="Verdana" w:hAnsi="Verdana"/>
              </w:rPr>
            </w:pPr>
            <w:r w:rsidRPr="00653672">
              <w:rPr>
                <w:rFonts w:ascii="Verdana" w:hAnsi="Verdana"/>
                <w:b/>
                <w:bCs/>
              </w:rPr>
              <w:t>Odp.:</w:t>
            </w:r>
            <w:r w:rsidRPr="00D6494D">
              <w:rPr>
                <w:rFonts w:ascii="Verdana" w:hAnsi="Verdana"/>
              </w:rPr>
              <w:t xml:space="preserve"> Zamawiający potwierdza</w:t>
            </w:r>
            <w:r w:rsidR="00653672">
              <w:rPr>
                <w:rFonts w:ascii="Verdana" w:hAnsi="Verdana"/>
              </w:rPr>
              <w:t xml:space="preserve">, </w:t>
            </w:r>
            <w:r w:rsidR="00D02BAA" w:rsidRPr="00D6494D">
              <w:rPr>
                <w:rFonts w:ascii="Verdana" w:hAnsi="Verdana"/>
              </w:rPr>
              <w:t>Zamawiający i zrealizuje te prace we własnym zakresie i własnym kosztem na podstawie przygotowanych wspólnie przez Strony Specyfikacji Technicznych interfejsów</w:t>
            </w:r>
            <w:r w:rsidR="00D02BAA">
              <w:rPr>
                <w:rFonts w:ascii="Verdana" w:hAnsi="Verdana"/>
              </w:rPr>
              <w:t>.</w:t>
            </w:r>
          </w:p>
          <w:p w14:paraId="2842C88B" w14:textId="77777777" w:rsidR="00D6494D" w:rsidRPr="00D6494D" w:rsidRDefault="00D6494D" w:rsidP="00D6494D">
            <w:pPr>
              <w:jc w:val="both"/>
              <w:rPr>
                <w:rFonts w:ascii="Verdana" w:hAnsi="Verdana"/>
              </w:rPr>
            </w:pPr>
          </w:p>
          <w:p w14:paraId="25143AC3" w14:textId="77777777" w:rsidR="00D6494D" w:rsidRPr="00D02BAA" w:rsidRDefault="00D6494D" w:rsidP="00D6494D">
            <w:pPr>
              <w:jc w:val="both"/>
              <w:rPr>
                <w:rFonts w:ascii="Verdana" w:hAnsi="Verdana"/>
                <w:b/>
                <w:bCs/>
              </w:rPr>
            </w:pPr>
            <w:r w:rsidRPr="00D02BAA">
              <w:rPr>
                <w:rFonts w:ascii="Verdana" w:hAnsi="Verdana"/>
                <w:b/>
                <w:bCs/>
              </w:rPr>
              <w:t>47.</w:t>
            </w:r>
            <w:r w:rsidRPr="00D02BAA">
              <w:rPr>
                <w:rFonts w:ascii="Verdana" w:hAnsi="Verdana"/>
                <w:b/>
                <w:bCs/>
              </w:rPr>
              <w:tab/>
              <w:t xml:space="preserve">Załącznik nr 1 do SIWZ – Opis przedmiotu Zamówienia – Moduł: Wymagania dotyczące integracji </w:t>
            </w:r>
          </w:p>
          <w:p w14:paraId="141F2282" w14:textId="77777777" w:rsidR="00D6494D" w:rsidRPr="00065286" w:rsidRDefault="00D6494D" w:rsidP="00D6494D">
            <w:pPr>
              <w:jc w:val="both"/>
              <w:rPr>
                <w:rFonts w:ascii="Verdana" w:hAnsi="Verdana"/>
                <w:b/>
                <w:bCs/>
              </w:rPr>
            </w:pPr>
            <w:r w:rsidRPr="00065286">
              <w:rPr>
                <w:rFonts w:ascii="Verdana" w:hAnsi="Verdana"/>
                <w:b/>
                <w:bCs/>
              </w:rPr>
              <w:t>Integracja z systemem KC-</w:t>
            </w:r>
            <w:proofErr w:type="spellStart"/>
            <w:r w:rsidRPr="00065286">
              <w:rPr>
                <w:rFonts w:ascii="Verdana" w:hAnsi="Verdana"/>
                <w:b/>
                <w:bCs/>
              </w:rPr>
              <w:t>bcp.SELS</w:t>
            </w:r>
            <w:proofErr w:type="spellEnd"/>
            <w:r w:rsidRPr="00065286">
              <w:rPr>
                <w:rFonts w:ascii="Verdana" w:hAnsi="Verdana"/>
                <w:b/>
                <w:bCs/>
              </w:rPr>
              <w:t xml:space="preserve">. </w:t>
            </w:r>
          </w:p>
          <w:p w14:paraId="097B9CA3" w14:textId="77777777" w:rsidR="00D6494D" w:rsidRPr="00D6494D" w:rsidRDefault="00D6494D" w:rsidP="00D6494D">
            <w:pPr>
              <w:jc w:val="both"/>
              <w:rPr>
                <w:rFonts w:ascii="Verdana" w:hAnsi="Verdana"/>
              </w:rPr>
            </w:pPr>
            <w:r w:rsidRPr="00D6494D">
              <w:rPr>
                <w:rFonts w:ascii="Verdana" w:hAnsi="Verdana"/>
              </w:rPr>
              <w:t>Jaki jest cel biznesowy wykorzystania rozwiązania KC-</w:t>
            </w:r>
            <w:proofErr w:type="spellStart"/>
            <w:r w:rsidRPr="00D6494D">
              <w:rPr>
                <w:rFonts w:ascii="Verdana" w:hAnsi="Verdana"/>
              </w:rPr>
              <w:t>bcp.SELS</w:t>
            </w:r>
            <w:proofErr w:type="spellEnd"/>
            <w:r w:rsidRPr="00D6494D">
              <w:rPr>
                <w:rFonts w:ascii="Verdana" w:hAnsi="Verdana"/>
              </w:rPr>
              <w:t xml:space="preserve">? </w:t>
            </w:r>
          </w:p>
          <w:p w14:paraId="6634D0A9" w14:textId="77777777" w:rsidR="00D6494D" w:rsidRPr="00D6494D" w:rsidRDefault="00D6494D" w:rsidP="00D6494D">
            <w:pPr>
              <w:jc w:val="both"/>
              <w:rPr>
                <w:rFonts w:ascii="Verdana" w:hAnsi="Verdana"/>
              </w:rPr>
            </w:pPr>
            <w:r w:rsidRPr="00D6494D">
              <w:rPr>
                <w:rFonts w:ascii="Verdana" w:hAnsi="Verdana"/>
              </w:rPr>
              <w:t>Prosimy o określenie zakresu funkcjonalnego systemu KC-</w:t>
            </w:r>
            <w:proofErr w:type="spellStart"/>
            <w:r w:rsidRPr="00D6494D">
              <w:rPr>
                <w:rFonts w:ascii="Verdana" w:hAnsi="Verdana"/>
              </w:rPr>
              <w:t>bcp.SELS</w:t>
            </w:r>
            <w:proofErr w:type="spellEnd"/>
            <w:r w:rsidRPr="00D6494D">
              <w:rPr>
                <w:rFonts w:ascii="Verdana" w:hAnsi="Verdana"/>
              </w:rPr>
              <w:t xml:space="preserve"> oraz jaki ma być zakres integracji pomiędzy tym systemem a DSI? </w:t>
            </w:r>
          </w:p>
          <w:p w14:paraId="1335CD1F" w14:textId="77777777" w:rsidR="00D6494D" w:rsidRPr="00D6494D" w:rsidRDefault="00D6494D" w:rsidP="00D6494D">
            <w:pPr>
              <w:jc w:val="both"/>
              <w:rPr>
                <w:rFonts w:ascii="Verdana" w:hAnsi="Verdana"/>
              </w:rPr>
            </w:pPr>
            <w:r w:rsidRPr="00D6494D">
              <w:rPr>
                <w:rFonts w:ascii="Verdana" w:hAnsi="Verdana"/>
              </w:rPr>
              <w:t xml:space="preserve">Prosimy o informacje jaka jest liczba pracowników, których dane mają podlegać </w:t>
            </w:r>
            <w:proofErr w:type="spellStart"/>
            <w:r w:rsidRPr="00D6494D">
              <w:rPr>
                <w:rFonts w:ascii="Verdana" w:hAnsi="Verdana"/>
              </w:rPr>
              <w:t>wymiania</w:t>
            </w:r>
            <w:proofErr w:type="spellEnd"/>
            <w:r w:rsidRPr="00D6494D">
              <w:rPr>
                <w:rFonts w:ascii="Verdana" w:hAnsi="Verdana"/>
              </w:rPr>
              <w:t xml:space="preserve"> pomiędzy systemami KC-</w:t>
            </w:r>
            <w:proofErr w:type="spellStart"/>
            <w:r w:rsidRPr="00D6494D">
              <w:rPr>
                <w:rFonts w:ascii="Verdana" w:hAnsi="Verdana"/>
              </w:rPr>
              <w:t>bcp.SELS</w:t>
            </w:r>
            <w:proofErr w:type="spellEnd"/>
            <w:r w:rsidRPr="00D6494D">
              <w:rPr>
                <w:rFonts w:ascii="Verdana" w:hAnsi="Verdana"/>
              </w:rPr>
              <w:t xml:space="preserve"> a DSI?</w:t>
            </w:r>
          </w:p>
          <w:p w14:paraId="120ADD0E" w14:textId="77777777" w:rsidR="00D6494D" w:rsidRPr="00D6494D" w:rsidRDefault="00D6494D" w:rsidP="00D6494D">
            <w:pPr>
              <w:jc w:val="both"/>
              <w:rPr>
                <w:rFonts w:ascii="Verdana" w:hAnsi="Verdana"/>
              </w:rPr>
            </w:pPr>
            <w:r w:rsidRPr="00D6494D">
              <w:rPr>
                <w:rFonts w:ascii="Verdana" w:hAnsi="Verdana"/>
              </w:rPr>
              <w:t>Czy wystarczającym będzie jeśli wymiana danych między systemami będzie off-</w:t>
            </w:r>
            <w:proofErr w:type="spellStart"/>
            <w:r w:rsidRPr="00D6494D">
              <w:rPr>
                <w:rFonts w:ascii="Verdana" w:hAnsi="Verdana"/>
              </w:rPr>
              <w:t>line</w:t>
            </w:r>
            <w:proofErr w:type="spellEnd"/>
            <w:r w:rsidRPr="00D6494D">
              <w:rPr>
                <w:rFonts w:ascii="Verdana" w:hAnsi="Verdana"/>
              </w:rPr>
              <w:t>, to znaczy nie będzie to interfejs stały, ale uruchamiany na żądanie?</w:t>
            </w:r>
          </w:p>
          <w:p w14:paraId="51094AE9" w14:textId="77777777" w:rsidR="00D6494D" w:rsidRPr="00D6494D" w:rsidRDefault="00D6494D" w:rsidP="00D6494D">
            <w:pPr>
              <w:jc w:val="both"/>
              <w:rPr>
                <w:rFonts w:ascii="Verdana" w:hAnsi="Verdana"/>
              </w:rPr>
            </w:pPr>
          </w:p>
          <w:p w14:paraId="6C8B9DB7" w14:textId="6EED4E1D" w:rsidR="00D6494D" w:rsidRPr="00D6494D" w:rsidRDefault="00D6494D" w:rsidP="00D6494D">
            <w:pPr>
              <w:jc w:val="both"/>
              <w:rPr>
                <w:rFonts w:ascii="Verdana" w:hAnsi="Verdana"/>
              </w:rPr>
            </w:pPr>
            <w:r w:rsidRPr="00D02BAA">
              <w:rPr>
                <w:rFonts w:ascii="Verdana" w:hAnsi="Verdana"/>
                <w:b/>
                <w:bCs/>
              </w:rPr>
              <w:t>Odp.:</w:t>
            </w:r>
            <w:r w:rsidRPr="00D6494D">
              <w:rPr>
                <w:rFonts w:ascii="Verdana" w:hAnsi="Verdana"/>
              </w:rPr>
              <w:t xml:space="preserve"> </w:t>
            </w:r>
            <w:r w:rsidR="00D02BAA">
              <w:rPr>
                <w:rFonts w:ascii="Verdana" w:hAnsi="Verdana"/>
              </w:rPr>
              <w:t xml:space="preserve">Zamawiający informuje, iż </w:t>
            </w:r>
            <w:r w:rsidR="00DE7F9E">
              <w:rPr>
                <w:rFonts w:ascii="Verdana" w:hAnsi="Verdana"/>
              </w:rPr>
              <w:t>ww. s</w:t>
            </w:r>
            <w:r w:rsidRPr="00D6494D">
              <w:rPr>
                <w:rFonts w:ascii="Verdana" w:hAnsi="Verdana"/>
              </w:rPr>
              <w:t>ystem służy do personalizacji, produkcji i ewidencji legitymacji typu: Elektroniczna Legitymacja Studenta, Elektroniczna Legitymacja Doktoranta, Elektroniczna Legitymacja Nauczyciela Akademickiego oraz innych kart elektronicznych, które niewielkimi seriami emituje uczelnia. Służy również do świadczenia usług wydruku analogicznych typów kart dla podmiotów zewnętrznych. Generuje również informacje rozliczeniowe, pozwalające na proporcjonalne obciążanie kosztami jednostek Uczelni oraz rozlicza rozchody hologramów i druków ścisłego zarachowania.</w:t>
            </w:r>
          </w:p>
          <w:p w14:paraId="432E63DA" w14:textId="77777777" w:rsidR="00D6494D" w:rsidRPr="00D6494D" w:rsidRDefault="00D6494D" w:rsidP="00D6494D">
            <w:pPr>
              <w:jc w:val="both"/>
              <w:rPr>
                <w:rFonts w:ascii="Verdana" w:hAnsi="Verdana"/>
              </w:rPr>
            </w:pPr>
            <w:r w:rsidRPr="00D6494D">
              <w:rPr>
                <w:rFonts w:ascii="Verdana" w:hAnsi="Verdana"/>
              </w:rPr>
              <w:t xml:space="preserve">System obsługuje produkt o nazwie </w:t>
            </w:r>
            <w:proofErr w:type="spellStart"/>
            <w:r w:rsidRPr="00D6494D">
              <w:rPr>
                <w:rFonts w:ascii="Verdana" w:hAnsi="Verdana"/>
              </w:rPr>
              <w:t>OPTICamp</w:t>
            </w:r>
            <w:proofErr w:type="spellEnd"/>
            <w:r w:rsidRPr="00D6494D">
              <w:rPr>
                <w:rFonts w:ascii="Verdana" w:hAnsi="Verdana"/>
              </w:rPr>
              <w:t xml:space="preserve"> Elektroniczna Legitymacja Studencka</w:t>
            </w:r>
          </w:p>
          <w:p w14:paraId="65B96B19" w14:textId="77777777" w:rsidR="00D6494D" w:rsidRPr="00D6494D" w:rsidRDefault="00D6494D" w:rsidP="00D6494D">
            <w:pPr>
              <w:jc w:val="both"/>
              <w:rPr>
                <w:rFonts w:ascii="Verdana" w:hAnsi="Verdana"/>
              </w:rPr>
            </w:pPr>
            <w:r w:rsidRPr="00D6494D">
              <w:rPr>
                <w:rFonts w:ascii="Verdana" w:hAnsi="Verdana"/>
              </w:rPr>
              <w:t xml:space="preserve">Zakres używanej dotychczas funkcjonalności obejmuje komunikację z wieloma systemami Uczelni, poprzez szynę ESB. W ramach niej wymieniane są w obu kierunkach dane osobowe i zdjęcia studentów i pracowników niezbędne do personalizacji nowych i wznawianych legitymacji. Wspomagany jest również proces prolongaty ważności legitymacji plastikowych, w którym to dostarczana jest online informacja o uprawnieniach do wznowienia. Ponad to istnieje szereg przepływów danych o legitymacjach pomiędzy uczelnią, Małopolskim Urzędem Marszałkowskim, MPK i Ministerstwem Cyfryzacji. To ostatnie dotyczy </w:t>
            </w:r>
            <w:proofErr w:type="spellStart"/>
            <w:r w:rsidRPr="00D6494D">
              <w:rPr>
                <w:rFonts w:ascii="Verdana" w:hAnsi="Verdana"/>
              </w:rPr>
              <w:t>mLegitymacji</w:t>
            </w:r>
            <w:proofErr w:type="spellEnd"/>
            <w:r w:rsidRPr="00D6494D">
              <w:rPr>
                <w:rFonts w:ascii="Verdana" w:hAnsi="Verdana"/>
              </w:rPr>
              <w:t xml:space="preserve"> studenckiej, której ważność jest ściśle powiązana (rozporządzeniem ministra) z wersją plastikową.</w:t>
            </w:r>
          </w:p>
          <w:p w14:paraId="154E942C" w14:textId="77777777" w:rsidR="00D6494D" w:rsidRPr="00D6494D" w:rsidRDefault="00D6494D" w:rsidP="00D6494D">
            <w:pPr>
              <w:jc w:val="both"/>
              <w:rPr>
                <w:rFonts w:ascii="Verdana" w:hAnsi="Verdana"/>
              </w:rPr>
            </w:pPr>
            <w:r w:rsidRPr="00D6494D">
              <w:rPr>
                <w:rFonts w:ascii="Verdana" w:hAnsi="Verdana"/>
              </w:rPr>
              <w:lastRenderedPageBreak/>
              <w:t>Z wewnętrznych przepływów trzeba wymienić przede wszystkim komunikację z Biblioteką Główną, której systemy potwierdzają online ważność legitymacji, które pełnią również rolę karty bibliotecznej, a także z Miasteczkiem Studenckim.</w:t>
            </w:r>
          </w:p>
          <w:p w14:paraId="029719A8" w14:textId="77777777" w:rsidR="00D6494D" w:rsidRPr="00D6494D" w:rsidRDefault="00D6494D" w:rsidP="00D6494D">
            <w:pPr>
              <w:jc w:val="both"/>
              <w:rPr>
                <w:rFonts w:ascii="Verdana" w:hAnsi="Verdana"/>
              </w:rPr>
            </w:pPr>
            <w:r w:rsidRPr="00D6494D">
              <w:rPr>
                <w:rFonts w:ascii="Verdana" w:hAnsi="Verdana"/>
              </w:rPr>
              <w:t>System obsługuje studentów, doktorantów i pracowników. Obecna liczba pracowników dydaktycznych, uprawnionych do posiadania legitymacji zgodnej z rozporządzeniem sięga ok 2000 osób. Uczelnia planuje wydanie legitymacji dla pozostałych pracowników w innym, wewnętrznym wzorze do własnych zastosowań. Ogółem wszystkich pracowników jest ok 4000.</w:t>
            </w:r>
          </w:p>
          <w:p w14:paraId="79BFE1F3" w14:textId="77777777" w:rsidR="00D6494D" w:rsidRPr="00D6494D" w:rsidRDefault="00D6494D" w:rsidP="00D6494D">
            <w:pPr>
              <w:jc w:val="both"/>
              <w:rPr>
                <w:rFonts w:ascii="Verdana" w:hAnsi="Verdana"/>
              </w:rPr>
            </w:pPr>
            <w:r w:rsidRPr="00D6494D">
              <w:rPr>
                <w:rFonts w:ascii="Verdana" w:hAnsi="Verdana"/>
              </w:rPr>
              <w:t xml:space="preserve">Zakładamy utrzymanie dotychczas używanej logiki i funkcjonalności, ale za pomocą nowych, zakupionych w ramach tego postępowania narzędzi ekosystemu ESB. Wszystkie używane integracje odbywają się obecnie online poprzez szynę ESB poprzez API (SOAP/REST). Dla systemów nie posiadających własnego API, budujemy usługi klasy </w:t>
            </w:r>
            <w:proofErr w:type="spellStart"/>
            <w:r w:rsidRPr="00D6494D">
              <w:rPr>
                <w:rFonts w:ascii="Verdana" w:hAnsi="Verdana"/>
              </w:rPr>
              <w:t>DataService</w:t>
            </w:r>
            <w:proofErr w:type="spellEnd"/>
            <w:r w:rsidRPr="00D6494D">
              <w:rPr>
                <w:rFonts w:ascii="Verdana" w:hAnsi="Verdana"/>
              </w:rPr>
              <w:t xml:space="preserve"> bazujące na transformacji JDBC do SOAP/REST i analogiczne rozwiązanie w ofercie jest akceptowane, pod warunkiem, że standard </w:t>
            </w:r>
            <w:proofErr w:type="spellStart"/>
            <w:r w:rsidRPr="00D6494D">
              <w:rPr>
                <w:rFonts w:ascii="Verdana" w:hAnsi="Verdana"/>
              </w:rPr>
              <w:t>oData</w:t>
            </w:r>
            <w:proofErr w:type="spellEnd"/>
            <w:r w:rsidRPr="00D6494D">
              <w:rPr>
                <w:rFonts w:ascii="Verdana" w:hAnsi="Verdana"/>
              </w:rPr>
              <w:t xml:space="preserve"> nie jest jedynym możliwym do uzyskania. Istotne jest, że najczęściej nie jest wymagane strumieniowanie danych typu CDC, a integracja może odbywać się przez cykliczne ale automatyczne procesy klasy ETL.</w:t>
            </w:r>
          </w:p>
          <w:p w14:paraId="514C0FA7" w14:textId="77777777" w:rsidR="00D6494D" w:rsidRPr="00C940A5" w:rsidRDefault="00D6494D" w:rsidP="00D6494D">
            <w:pPr>
              <w:jc w:val="both"/>
              <w:rPr>
                <w:rFonts w:ascii="Verdana" w:hAnsi="Verdana"/>
              </w:rPr>
            </w:pPr>
            <w:r w:rsidRPr="00D6494D">
              <w:rPr>
                <w:rFonts w:ascii="Verdana" w:hAnsi="Verdana"/>
              </w:rPr>
              <w:t xml:space="preserve">Uszczegółowienie powyższego wymagania zostanie wypracowane na etapie szczegółowej budowy koncepcji </w:t>
            </w:r>
            <w:r w:rsidRPr="00C940A5">
              <w:rPr>
                <w:rFonts w:ascii="Verdana" w:hAnsi="Verdana"/>
              </w:rPr>
              <w:t xml:space="preserve">wdrożenia. Zamawiający zdaje się na propozycję tzw. dobrych praktyk procesów biznesowych od dostawcy oprogramowania.  </w:t>
            </w:r>
          </w:p>
          <w:p w14:paraId="74D84EFE" w14:textId="77777777" w:rsidR="00D6494D" w:rsidRPr="00C940A5" w:rsidRDefault="00D6494D" w:rsidP="00D6494D">
            <w:pPr>
              <w:jc w:val="both"/>
              <w:rPr>
                <w:rFonts w:ascii="Verdana" w:hAnsi="Verdana"/>
              </w:rPr>
            </w:pPr>
          </w:p>
          <w:p w14:paraId="295B60DC" w14:textId="77777777" w:rsidR="00D6494D" w:rsidRPr="00C940A5" w:rsidRDefault="00D6494D" w:rsidP="00D6494D">
            <w:pPr>
              <w:jc w:val="both"/>
              <w:rPr>
                <w:rFonts w:ascii="Verdana" w:hAnsi="Verdana"/>
                <w:b/>
                <w:bCs/>
              </w:rPr>
            </w:pPr>
            <w:r w:rsidRPr="00C940A5">
              <w:rPr>
                <w:rFonts w:ascii="Verdana" w:hAnsi="Verdana"/>
                <w:b/>
                <w:bCs/>
              </w:rPr>
              <w:t>48.</w:t>
            </w:r>
            <w:r w:rsidRPr="00C940A5">
              <w:rPr>
                <w:rFonts w:ascii="Verdana" w:hAnsi="Verdana"/>
                <w:b/>
                <w:bCs/>
              </w:rPr>
              <w:tab/>
              <w:t xml:space="preserve">Załącznik nr 1 do SIWZ – Opis przedmiotu Zamówienia – Moduł: Wymagania dotyczące integracji </w:t>
            </w:r>
          </w:p>
          <w:p w14:paraId="319F91B1" w14:textId="77777777" w:rsidR="00D6494D" w:rsidRPr="00C940A5" w:rsidRDefault="00D6494D" w:rsidP="00D6494D">
            <w:pPr>
              <w:jc w:val="both"/>
              <w:rPr>
                <w:rFonts w:ascii="Verdana" w:hAnsi="Verdana"/>
                <w:b/>
                <w:bCs/>
              </w:rPr>
            </w:pPr>
            <w:r w:rsidRPr="00C940A5">
              <w:rPr>
                <w:rFonts w:ascii="Verdana" w:hAnsi="Verdana"/>
                <w:b/>
                <w:bCs/>
              </w:rPr>
              <w:t>Integracja z systemem KC-</w:t>
            </w:r>
            <w:proofErr w:type="spellStart"/>
            <w:r w:rsidRPr="00C940A5">
              <w:rPr>
                <w:rFonts w:ascii="Verdana" w:hAnsi="Verdana"/>
                <w:b/>
                <w:bCs/>
              </w:rPr>
              <w:t>dgs.DMPlaza</w:t>
            </w:r>
            <w:proofErr w:type="spellEnd"/>
            <w:r w:rsidRPr="00C940A5">
              <w:rPr>
                <w:rFonts w:ascii="Verdana" w:hAnsi="Verdana"/>
                <w:b/>
                <w:bCs/>
              </w:rPr>
              <w:t xml:space="preserve">. </w:t>
            </w:r>
          </w:p>
          <w:p w14:paraId="51A50EDD" w14:textId="77777777" w:rsidR="00D6494D" w:rsidRPr="00C940A5" w:rsidRDefault="00D6494D" w:rsidP="00D6494D">
            <w:pPr>
              <w:jc w:val="both"/>
              <w:rPr>
                <w:rFonts w:ascii="Verdana" w:hAnsi="Verdana"/>
              </w:rPr>
            </w:pPr>
            <w:r w:rsidRPr="00C940A5">
              <w:rPr>
                <w:rFonts w:ascii="Verdana" w:hAnsi="Verdana"/>
              </w:rPr>
              <w:t>Jaki jest cel biznesowy wykorzystania rozwiązania KC-</w:t>
            </w:r>
            <w:proofErr w:type="spellStart"/>
            <w:r w:rsidRPr="00C940A5">
              <w:rPr>
                <w:rFonts w:ascii="Verdana" w:hAnsi="Verdana"/>
              </w:rPr>
              <w:t>dgs.DMPlaza</w:t>
            </w:r>
            <w:proofErr w:type="spellEnd"/>
            <w:r w:rsidRPr="00C940A5">
              <w:rPr>
                <w:rFonts w:ascii="Verdana" w:hAnsi="Verdana"/>
              </w:rPr>
              <w:t xml:space="preserve">? </w:t>
            </w:r>
          </w:p>
          <w:p w14:paraId="44380CC7" w14:textId="77777777" w:rsidR="00D6494D" w:rsidRPr="00C940A5" w:rsidRDefault="00D6494D" w:rsidP="00D6494D">
            <w:pPr>
              <w:jc w:val="both"/>
              <w:rPr>
                <w:rFonts w:ascii="Verdana" w:hAnsi="Verdana"/>
              </w:rPr>
            </w:pPr>
            <w:r w:rsidRPr="00C940A5">
              <w:rPr>
                <w:rFonts w:ascii="Verdana" w:hAnsi="Verdana"/>
              </w:rPr>
              <w:t>Prosimy o określenie zakresu funkcjonalnego systemu KC-</w:t>
            </w:r>
            <w:proofErr w:type="spellStart"/>
            <w:r w:rsidRPr="00C940A5">
              <w:rPr>
                <w:rFonts w:ascii="Verdana" w:hAnsi="Verdana"/>
              </w:rPr>
              <w:t>dgs.DMPlaza</w:t>
            </w:r>
            <w:proofErr w:type="spellEnd"/>
            <w:r w:rsidRPr="00C940A5">
              <w:rPr>
                <w:rFonts w:ascii="Verdana" w:hAnsi="Verdana"/>
              </w:rPr>
              <w:t xml:space="preserve"> oraz jaki ma być zakres integracji pomiędzy tym systemem a DSI? </w:t>
            </w:r>
          </w:p>
          <w:p w14:paraId="354EF5A0" w14:textId="77777777" w:rsidR="00D6494D" w:rsidRPr="00C940A5" w:rsidRDefault="00D6494D" w:rsidP="00D6494D">
            <w:pPr>
              <w:jc w:val="both"/>
              <w:rPr>
                <w:rFonts w:ascii="Verdana" w:hAnsi="Verdana"/>
              </w:rPr>
            </w:pPr>
            <w:r w:rsidRPr="00C940A5">
              <w:rPr>
                <w:rFonts w:ascii="Verdana" w:hAnsi="Verdana"/>
              </w:rPr>
              <w:t>Prosimy o informacje jaka jest liczba faktur, których dane mają podlegać wymianie pomiędzy systemami KC-</w:t>
            </w:r>
            <w:proofErr w:type="spellStart"/>
            <w:r w:rsidRPr="00C940A5">
              <w:rPr>
                <w:rFonts w:ascii="Verdana" w:hAnsi="Verdana"/>
              </w:rPr>
              <w:t>dgs.DMPlaza</w:t>
            </w:r>
            <w:proofErr w:type="spellEnd"/>
            <w:r w:rsidRPr="00C940A5">
              <w:rPr>
                <w:rFonts w:ascii="Verdana" w:hAnsi="Verdana"/>
              </w:rPr>
              <w:t xml:space="preserve"> a DSI?</w:t>
            </w:r>
          </w:p>
          <w:p w14:paraId="3131D1F8" w14:textId="77777777" w:rsidR="00D6494D" w:rsidRPr="00C940A5" w:rsidRDefault="00D6494D" w:rsidP="00D6494D">
            <w:pPr>
              <w:jc w:val="both"/>
              <w:rPr>
                <w:rFonts w:ascii="Verdana" w:hAnsi="Verdana"/>
              </w:rPr>
            </w:pPr>
            <w:r w:rsidRPr="00C940A5">
              <w:rPr>
                <w:rFonts w:ascii="Verdana" w:hAnsi="Verdana"/>
              </w:rPr>
              <w:t>Czy wystarczającym będzie jeśli wymiana danych między systemami będzie off-</w:t>
            </w:r>
            <w:proofErr w:type="spellStart"/>
            <w:r w:rsidRPr="00C940A5">
              <w:rPr>
                <w:rFonts w:ascii="Verdana" w:hAnsi="Verdana"/>
              </w:rPr>
              <w:t>line</w:t>
            </w:r>
            <w:proofErr w:type="spellEnd"/>
            <w:r w:rsidRPr="00C940A5">
              <w:rPr>
                <w:rFonts w:ascii="Verdana" w:hAnsi="Verdana"/>
              </w:rPr>
              <w:t>, to znaczy nie będzie to interfejs stały, ale uruchamiany na żądanie?</w:t>
            </w:r>
          </w:p>
          <w:p w14:paraId="3C77922E" w14:textId="77777777" w:rsidR="00D6494D" w:rsidRPr="00C940A5" w:rsidRDefault="00D6494D" w:rsidP="00D6494D">
            <w:pPr>
              <w:jc w:val="both"/>
              <w:rPr>
                <w:rFonts w:ascii="Verdana" w:hAnsi="Verdana"/>
              </w:rPr>
            </w:pPr>
          </w:p>
          <w:p w14:paraId="522FD450" w14:textId="40C87713" w:rsidR="00D6494D" w:rsidRPr="00C940A5" w:rsidRDefault="00D6494D" w:rsidP="00D6494D">
            <w:pPr>
              <w:jc w:val="both"/>
              <w:rPr>
                <w:rFonts w:ascii="Verdana" w:hAnsi="Verdana"/>
              </w:rPr>
            </w:pPr>
            <w:r w:rsidRPr="00C940A5">
              <w:rPr>
                <w:rFonts w:ascii="Verdana" w:hAnsi="Verdana"/>
                <w:b/>
                <w:bCs/>
              </w:rPr>
              <w:t>Odp.:</w:t>
            </w:r>
            <w:r w:rsidRPr="00C940A5">
              <w:rPr>
                <w:rFonts w:ascii="Verdana" w:hAnsi="Verdana"/>
              </w:rPr>
              <w:t xml:space="preserve"> </w:t>
            </w:r>
            <w:r w:rsidR="00065286" w:rsidRPr="00C940A5">
              <w:rPr>
                <w:rFonts w:ascii="Verdana" w:hAnsi="Verdana"/>
              </w:rPr>
              <w:t>Zamawiający informuje, iż ww. s</w:t>
            </w:r>
            <w:r w:rsidRPr="00C940A5">
              <w:rPr>
                <w:rFonts w:ascii="Verdana" w:hAnsi="Verdana"/>
              </w:rPr>
              <w:t xml:space="preserve">ystem służy m.in.. do rezerwacji miejsc hotelowych. </w:t>
            </w:r>
          </w:p>
          <w:p w14:paraId="33CE7E30" w14:textId="5686B75B" w:rsidR="00D6494D" w:rsidRPr="00D6494D" w:rsidRDefault="00D6494D" w:rsidP="00D6494D">
            <w:pPr>
              <w:jc w:val="both"/>
              <w:rPr>
                <w:rFonts w:ascii="Verdana" w:hAnsi="Verdana"/>
              </w:rPr>
            </w:pPr>
            <w:r w:rsidRPr="00C940A5">
              <w:rPr>
                <w:rFonts w:ascii="Verdana" w:hAnsi="Verdana"/>
              </w:rPr>
              <w:t xml:space="preserve">Jednostronna integracja dane fakturowe z systemu </w:t>
            </w:r>
            <w:proofErr w:type="spellStart"/>
            <w:r w:rsidRPr="00C940A5">
              <w:rPr>
                <w:rFonts w:ascii="Verdana" w:hAnsi="Verdana"/>
              </w:rPr>
              <w:t>DMPlaza</w:t>
            </w:r>
            <w:proofErr w:type="spellEnd"/>
            <w:r w:rsidRPr="00C940A5">
              <w:rPr>
                <w:rFonts w:ascii="Verdana" w:hAnsi="Verdana"/>
              </w:rPr>
              <w:t xml:space="preserve"> do DSI.</w:t>
            </w:r>
            <w:r w:rsidR="000A0255" w:rsidRPr="00C940A5">
              <w:rPr>
                <w:rFonts w:ascii="Verdana" w:hAnsi="Verdana"/>
              </w:rPr>
              <w:t xml:space="preserve"> </w:t>
            </w:r>
            <w:r w:rsidRPr="00C940A5">
              <w:rPr>
                <w:rFonts w:ascii="Verdana" w:hAnsi="Verdana"/>
              </w:rPr>
              <w:t>Interfejs stały.</w:t>
            </w:r>
            <w:r w:rsidR="000A0255" w:rsidRPr="00C940A5">
              <w:rPr>
                <w:rFonts w:ascii="Verdana" w:hAnsi="Verdana"/>
              </w:rPr>
              <w:t xml:space="preserve"> </w:t>
            </w:r>
            <w:r w:rsidRPr="00C940A5">
              <w:rPr>
                <w:rFonts w:ascii="Verdana" w:hAnsi="Verdana"/>
              </w:rPr>
              <w:t>Uszczegółowienie powyższego wymagania zostanie wypracowane na etapie szczegółowej budowy koncepcji wdrożenia. Zamawiający zdaje się na propozycję tzw. dobrych praktyk procesów biznesowych od dostawcy oprogramowania.</w:t>
            </w:r>
            <w:r w:rsidRPr="00D6494D">
              <w:rPr>
                <w:rFonts w:ascii="Verdana" w:hAnsi="Verdana"/>
              </w:rPr>
              <w:t xml:space="preserve">  </w:t>
            </w:r>
          </w:p>
          <w:p w14:paraId="56CFF9A2" w14:textId="77777777" w:rsidR="00D6494D" w:rsidRPr="00D6494D" w:rsidRDefault="00D6494D" w:rsidP="00D6494D">
            <w:pPr>
              <w:jc w:val="both"/>
              <w:rPr>
                <w:rFonts w:ascii="Verdana" w:hAnsi="Verdana"/>
              </w:rPr>
            </w:pPr>
          </w:p>
          <w:p w14:paraId="03A8958B" w14:textId="77777777" w:rsidR="00D6494D" w:rsidRPr="000170E9" w:rsidRDefault="00D6494D" w:rsidP="00D6494D">
            <w:pPr>
              <w:jc w:val="both"/>
              <w:rPr>
                <w:rFonts w:ascii="Verdana" w:hAnsi="Verdana"/>
                <w:b/>
                <w:bCs/>
              </w:rPr>
            </w:pPr>
            <w:r w:rsidRPr="000170E9">
              <w:rPr>
                <w:rFonts w:ascii="Verdana" w:hAnsi="Verdana"/>
                <w:b/>
                <w:bCs/>
              </w:rPr>
              <w:t>49.</w:t>
            </w:r>
            <w:r w:rsidRPr="000170E9">
              <w:rPr>
                <w:rFonts w:ascii="Verdana" w:hAnsi="Verdana"/>
                <w:b/>
                <w:bCs/>
              </w:rPr>
              <w:tab/>
              <w:t xml:space="preserve">Załącznik nr 1 do SIWZ – Opis przedmiotu Zamówienia – Moduł: Wymagania dotyczące integracji </w:t>
            </w:r>
          </w:p>
          <w:p w14:paraId="757DB93A" w14:textId="77777777" w:rsidR="00D6494D" w:rsidRPr="000170E9" w:rsidRDefault="00D6494D" w:rsidP="00D6494D">
            <w:pPr>
              <w:jc w:val="both"/>
              <w:rPr>
                <w:rFonts w:ascii="Verdana" w:hAnsi="Verdana"/>
                <w:b/>
                <w:bCs/>
              </w:rPr>
            </w:pPr>
            <w:r w:rsidRPr="000170E9">
              <w:rPr>
                <w:rFonts w:ascii="Verdana" w:hAnsi="Verdana"/>
                <w:b/>
                <w:bCs/>
              </w:rPr>
              <w:t>Integracja z systemem Rb-</w:t>
            </w:r>
            <w:proofErr w:type="spellStart"/>
            <w:r w:rsidRPr="000170E9">
              <w:rPr>
                <w:rFonts w:ascii="Verdana" w:hAnsi="Verdana"/>
                <w:b/>
                <w:bCs/>
              </w:rPr>
              <w:t>ip.Optima</w:t>
            </w:r>
            <w:proofErr w:type="spellEnd"/>
            <w:r w:rsidRPr="000170E9">
              <w:rPr>
                <w:rFonts w:ascii="Verdana" w:hAnsi="Verdana"/>
                <w:b/>
                <w:bCs/>
              </w:rPr>
              <w:t xml:space="preserve"> (e-sklep-</w:t>
            </w:r>
            <w:proofErr w:type="spellStart"/>
            <w:r w:rsidRPr="000170E9">
              <w:rPr>
                <w:rFonts w:ascii="Verdana" w:hAnsi="Verdana"/>
                <w:b/>
                <w:bCs/>
              </w:rPr>
              <w:t>comarch</w:t>
            </w:r>
            <w:proofErr w:type="spellEnd"/>
            <w:r w:rsidRPr="000170E9">
              <w:rPr>
                <w:rFonts w:ascii="Verdana" w:hAnsi="Verdana"/>
                <w:b/>
                <w:bCs/>
              </w:rPr>
              <w:t xml:space="preserve"> 2022.0.1). </w:t>
            </w:r>
          </w:p>
          <w:p w14:paraId="7337EE10" w14:textId="77777777" w:rsidR="00D6494D" w:rsidRPr="00D6494D" w:rsidRDefault="00D6494D" w:rsidP="00D6494D">
            <w:pPr>
              <w:jc w:val="both"/>
              <w:rPr>
                <w:rFonts w:ascii="Verdana" w:hAnsi="Verdana"/>
              </w:rPr>
            </w:pPr>
            <w:r w:rsidRPr="00D6494D">
              <w:rPr>
                <w:rFonts w:ascii="Verdana" w:hAnsi="Verdana"/>
              </w:rPr>
              <w:t>Czy wystarczającym będzie jeśli wymiana danych między systemami będzie off-</w:t>
            </w:r>
            <w:proofErr w:type="spellStart"/>
            <w:r w:rsidRPr="00D6494D">
              <w:rPr>
                <w:rFonts w:ascii="Verdana" w:hAnsi="Verdana"/>
              </w:rPr>
              <w:t>line</w:t>
            </w:r>
            <w:proofErr w:type="spellEnd"/>
            <w:r w:rsidRPr="00D6494D">
              <w:rPr>
                <w:rFonts w:ascii="Verdana" w:hAnsi="Verdana"/>
              </w:rPr>
              <w:t>, to znaczy nie będzie to interfejs stały, ale uruchamiany na żądanie?</w:t>
            </w:r>
          </w:p>
          <w:p w14:paraId="43B4CFBA" w14:textId="77777777" w:rsidR="00D6494D" w:rsidRPr="00D6494D" w:rsidRDefault="00D6494D" w:rsidP="00D6494D">
            <w:pPr>
              <w:jc w:val="both"/>
              <w:rPr>
                <w:rFonts w:ascii="Verdana" w:hAnsi="Verdana"/>
              </w:rPr>
            </w:pPr>
          </w:p>
          <w:p w14:paraId="0A91EC6A" w14:textId="38B4112B" w:rsidR="00D6494D" w:rsidRPr="00D6494D" w:rsidRDefault="00D6494D" w:rsidP="00D6494D">
            <w:pPr>
              <w:jc w:val="both"/>
              <w:rPr>
                <w:rFonts w:ascii="Verdana" w:hAnsi="Verdana"/>
              </w:rPr>
            </w:pPr>
            <w:r w:rsidRPr="00C940A5">
              <w:rPr>
                <w:rFonts w:ascii="Verdana" w:hAnsi="Verdana"/>
                <w:b/>
                <w:bCs/>
              </w:rPr>
              <w:t>Odp.</w:t>
            </w:r>
            <w:r w:rsidR="000170E9" w:rsidRPr="00C940A5">
              <w:rPr>
                <w:rFonts w:ascii="Verdana" w:hAnsi="Verdana"/>
                <w:b/>
                <w:bCs/>
              </w:rPr>
              <w:t>:</w:t>
            </w:r>
            <w:r w:rsidRPr="00C940A5">
              <w:rPr>
                <w:rFonts w:ascii="Verdana" w:hAnsi="Verdana"/>
              </w:rPr>
              <w:t xml:space="preserve">  </w:t>
            </w:r>
            <w:r w:rsidR="000170E9" w:rsidRPr="00C940A5">
              <w:rPr>
                <w:rFonts w:ascii="Verdana" w:hAnsi="Verdana"/>
              </w:rPr>
              <w:t xml:space="preserve">Zamawiający </w:t>
            </w:r>
            <w:r w:rsidR="00F4124C" w:rsidRPr="00C940A5">
              <w:rPr>
                <w:rFonts w:ascii="Verdana" w:hAnsi="Verdana"/>
              </w:rPr>
              <w:t>wymaga zaoferowania i</w:t>
            </w:r>
            <w:r w:rsidRPr="00C940A5">
              <w:rPr>
                <w:rFonts w:ascii="Verdana" w:hAnsi="Verdana"/>
              </w:rPr>
              <w:t>nterfejs</w:t>
            </w:r>
            <w:r w:rsidR="00F4124C" w:rsidRPr="00C940A5">
              <w:rPr>
                <w:rFonts w:ascii="Verdana" w:hAnsi="Verdana"/>
              </w:rPr>
              <w:t>u</w:t>
            </w:r>
            <w:r w:rsidRPr="00C940A5">
              <w:rPr>
                <w:rFonts w:ascii="Verdana" w:hAnsi="Verdana"/>
              </w:rPr>
              <w:t xml:space="preserve"> stał</w:t>
            </w:r>
            <w:r w:rsidR="00F4124C" w:rsidRPr="00C940A5">
              <w:rPr>
                <w:rFonts w:ascii="Verdana" w:hAnsi="Verdana"/>
              </w:rPr>
              <w:t>ego</w:t>
            </w:r>
            <w:r w:rsidRPr="00C940A5">
              <w:rPr>
                <w:rFonts w:ascii="Verdana" w:hAnsi="Verdana"/>
              </w:rPr>
              <w:t>.</w:t>
            </w:r>
          </w:p>
          <w:p w14:paraId="1B2749D2" w14:textId="77777777" w:rsidR="00D6494D" w:rsidRPr="00D6494D" w:rsidRDefault="00D6494D" w:rsidP="00D6494D">
            <w:pPr>
              <w:jc w:val="both"/>
              <w:rPr>
                <w:rFonts w:ascii="Verdana" w:hAnsi="Verdana"/>
              </w:rPr>
            </w:pPr>
          </w:p>
          <w:p w14:paraId="4D47B051" w14:textId="77777777" w:rsidR="00D6494D" w:rsidRPr="00241555" w:rsidRDefault="00D6494D" w:rsidP="00D6494D">
            <w:pPr>
              <w:jc w:val="both"/>
              <w:rPr>
                <w:rFonts w:ascii="Verdana" w:hAnsi="Verdana"/>
                <w:b/>
                <w:bCs/>
              </w:rPr>
            </w:pPr>
            <w:r w:rsidRPr="00241555">
              <w:rPr>
                <w:rFonts w:ascii="Verdana" w:hAnsi="Verdana"/>
                <w:b/>
                <w:bCs/>
              </w:rPr>
              <w:t>50.</w:t>
            </w:r>
            <w:r w:rsidRPr="00241555">
              <w:rPr>
                <w:rFonts w:ascii="Verdana" w:hAnsi="Verdana"/>
                <w:b/>
                <w:bCs/>
              </w:rPr>
              <w:tab/>
              <w:t xml:space="preserve">Załącznik nr 1 do SIWZ – Opis przedmiotu Zamówienia – Moduł: Wymagania dotyczące integracji </w:t>
            </w:r>
          </w:p>
          <w:p w14:paraId="5243E1A6" w14:textId="77777777" w:rsidR="00D6494D" w:rsidRPr="00241555" w:rsidRDefault="00D6494D" w:rsidP="00D6494D">
            <w:pPr>
              <w:jc w:val="both"/>
              <w:rPr>
                <w:rFonts w:ascii="Verdana" w:hAnsi="Verdana"/>
                <w:b/>
                <w:bCs/>
              </w:rPr>
            </w:pPr>
            <w:r w:rsidRPr="00241555">
              <w:rPr>
                <w:rFonts w:ascii="Verdana" w:hAnsi="Verdana"/>
                <w:b/>
                <w:bCs/>
              </w:rPr>
              <w:t xml:space="preserve">Integracja z systemem SIMPLE ERP. </w:t>
            </w:r>
          </w:p>
          <w:p w14:paraId="11348F6C" w14:textId="77777777" w:rsidR="00D6494D" w:rsidRPr="00D6494D" w:rsidRDefault="00D6494D" w:rsidP="00D6494D">
            <w:pPr>
              <w:jc w:val="both"/>
              <w:rPr>
                <w:rFonts w:ascii="Verdana" w:hAnsi="Verdana"/>
              </w:rPr>
            </w:pPr>
            <w:r w:rsidRPr="00D6494D">
              <w:rPr>
                <w:rFonts w:ascii="Verdana" w:hAnsi="Verdana"/>
              </w:rPr>
              <w:t>Czy dla spełnienia tego wymagania integracji DSI z systemem SIMPLE ERP wystarczającym będzie, jeśli Wykonawca dokona migracji danych z SIMPLE ERP do DSI zgodnie z przygotowaną i uzgodnioną między stronami Planem Migracji?</w:t>
            </w:r>
          </w:p>
          <w:p w14:paraId="286EEE37" w14:textId="77777777" w:rsidR="00D6494D" w:rsidRPr="00D6494D" w:rsidRDefault="00D6494D" w:rsidP="00D6494D">
            <w:pPr>
              <w:jc w:val="both"/>
              <w:rPr>
                <w:rFonts w:ascii="Verdana" w:hAnsi="Verdana"/>
              </w:rPr>
            </w:pPr>
          </w:p>
          <w:p w14:paraId="42B56E80" w14:textId="5ACF5C53" w:rsidR="00D6494D" w:rsidRPr="00D6494D" w:rsidRDefault="00D6494D" w:rsidP="00D6494D">
            <w:pPr>
              <w:jc w:val="both"/>
              <w:rPr>
                <w:rFonts w:ascii="Verdana" w:hAnsi="Verdana"/>
              </w:rPr>
            </w:pPr>
            <w:r w:rsidRPr="00241555">
              <w:rPr>
                <w:rFonts w:ascii="Verdana" w:hAnsi="Verdana"/>
                <w:b/>
                <w:bCs/>
              </w:rPr>
              <w:t>Odp.:</w:t>
            </w:r>
            <w:r w:rsidRPr="00D6494D">
              <w:rPr>
                <w:rFonts w:ascii="Verdana" w:hAnsi="Verdana"/>
              </w:rPr>
              <w:t xml:space="preserve"> Zamawiający </w:t>
            </w:r>
            <w:r w:rsidR="00195DCF">
              <w:rPr>
                <w:rFonts w:ascii="Verdana" w:hAnsi="Verdana"/>
              </w:rPr>
              <w:t>informuje, iż</w:t>
            </w:r>
            <w:r w:rsidR="00EC546C">
              <w:rPr>
                <w:rFonts w:ascii="Verdana" w:hAnsi="Verdana"/>
              </w:rPr>
              <w:t xml:space="preserve"> </w:t>
            </w:r>
            <w:r w:rsidR="00EC546C" w:rsidRPr="00D6494D">
              <w:rPr>
                <w:rFonts w:ascii="Verdana" w:hAnsi="Verdana"/>
              </w:rPr>
              <w:t>wystarczającym będzie, jeśli Wykonawca dokona migracji danych z SIMPLE ERP do DSI zgodnie z przygotowaną i uzgodnioną między stronami Planem Migracji</w:t>
            </w:r>
            <w:r w:rsidR="00EC546C">
              <w:rPr>
                <w:rFonts w:ascii="Verdana" w:hAnsi="Verdana"/>
              </w:rPr>
              <w:t>.</w:t>
            </w:r>
          </w:p>
          <w:p w14:paraId="455CF905" w14:textId="77777777" w:rsidR="00D6494D" w:rsidRPr="00D6494D" w:rsidRDefault="00D6494D" w:rsidP="00D6494D">
            <w:pPr>
              <w:jc w:val="both"/>
              <w:rPr>
                <w:rFonts w:ascii="Verdana" w:hAnsi="Verdana"/>
              </w:rPr>
            </w:pPr>
          </w:p>
          <w:p w14:paraId="1ACA0A76" w14:textId="77777777" w:rsidR="00D6494D" w:rsidRPr="0002165C" w:rsidRDefault="00D6494D" w:rsidP="00D6494D">
            <w:pPr>
              <w:jc w:val="both"/>
              <w:rPr>
                <w:rFonts w:ascii="Verdana" w:hAnsi="Verdana"/>
                <w:b/>
                <w:bCs/>
              </w:rPr>
            </w:pPr>
            <w:r w:rsidRPr="0002165C">
              <w:rPr>
                <w:rFonts w:ascii="Verdana" w:hAnsi="Verdana"/>
                <w:b/>
                <w:bCs/>
              </w:rPr>
              <w:lastRenderedPageBreak/>
              <w:t>51.</w:t>
            </w:r>
            <w:r w:rsidRPr="0002165C">
              <w:rPr>
                <w:rFonts w:ascii="Verdana" w:hAnsi="Verdana"/>
                <w:b/>
                <w:bCs/>
              </w:rPr>
              <w:tab/>
              <w:t xml:space="preserve">Załącznik nr 1 do SIWZ – Opis przedmiotu Zamówienia – Moduł: Wymagania dotyczące integracji </w:t>
            </w:r>
          </w:p>
          <w:p w14:paraId="54001BF2" w14:textId="77777777" w:rsidR="00D6494D" w:rsidRPr="0002165C" w:rsidRDefault="00D6494D" w:rsidP="00D6494D">
            <w:pPr>
              <w:jc w:val="both"/>
              <w:rPr>
                <w:rFonts w:ascii="Verdana" w:hAnsi="Verdana"/>
                <w:b/>
                <w:bCs/>
              </w:rPr>
            </w:pPr>
            <w:r w:rsidRPr="0002165C">
              <w:rPr>
                <w:rFonts w:ascii="Verdana" w:hAnsi="Verdana"/>
                <w:b/>
                <w:bCs/>
              </w:rPr>
              <w:t xml:space="preserve">Integracja z systemem </w:t>
            </w:r>
            <w:proofErr w:type="spellStart"/>
            <w:r w:rsidRPr="0002165C">
              <w:rPr>
                <w:rFonts w:ascii="Verdana" w:hAnsi="Verdana"/>
                <w:b/>
                <w:bCs/>
              </w:rPr>
              <w:t>ePUAP</w:t>
            </w:r>
            <w:proofErr w:type="spellEnd"/>
            <w:r w:rsidRPr="0002165C">
              <w:rPr>
                <w:rFonts w:ascii="Verdana" w:hAnsi="Verdana"/>
                <w:b/>
                <w:bCs/>
              </w:rPr>
              <w:t xml:space="preserve"> oraz </w:t>
            </w:r>
            <w:proofErr w:type="spellStart"/>
            <w:r w:rsidRPr="0002165C">
              <w:rPr>
                <w:rFonts w:ascii="Verdana" w:hAnsi="Verdana"/>
                <w:b/>
                <w:bCs/>
              </w:rPr>
              <w:t>ePUAP</w:t>
            </w:r>
            <w:proofErr w:type="spellEnd"/>
            <w:r w:rsidRPr="0002165C">
              <w:rPr>
                <w:rFonts w:ascii="Verdana" w:hAnsi="Verdana"/>
                <w:b/>
                <w:bCs/>
              </w:rPr>
              <w:t xml:space="preserve">- skrzynka VAT. </w:t>
            </w:r>
          </w:p>
          <w:p w14:paraId="233CECE8" w14:textId="77777777" w:rsidR="00D6494D" w:rsidRPr="00D6494D" w:rsidRDefault="00D6494D" w:rsidP="00D6494D">
            <w:pPr>
              <w:jc w:val="both"/>
              <w:rPr>
                <w:rFonts w:ascii="Verdana" w:hAnsi="Verdana"/>
              </w:rPr>
            </w:pPr>
            <w:r w:rsidRPr="00D6494D">
              <w:rPr>
                <w:rFonts w:ascii="Verdana" w:hAnsi="Verdana"/>
              </w:rPr>
              <w:t xml:space="preserve">System </w:t>
            </w:r>
            <w:proofErr w:type="spellStart"/>
            <w:r w:rsidRPr="00D6494D">
              <w:rPr>
                <w:rFonts w:ascii="Verdana" w:hAnsi="Verdana"/>
              </w:rPr>
              <w:t>ePUAP</w:t>
            </w:r>
            <w:proofErr w:type="spellEnd"/>
            <w:r w:rsidRPr="00D6494D">
              <w:rPr>
                <w:rFonts w:ascii="Verdana" w:hAnsi="Verdana"/>
              </w:rPr>
              <w:t xml:space="preserve"> umożliwia przesyłanie danych do instytucji publicznych w wielu różnych zakresach i strukturach danych. Zamawiający nie przedstawił zakresu danych jakie mają być przedmiotem wymiany pomiędzy DSI a </w:t>
            </w:r>
            <w:proofErr w:type="spellStart"/>
            <w:r w:rsidRPr="00D6494D">
              <w:rPr>
                <w:rFonts w:ascii="Verdana" w:hAnsi="Verdana"/>
              </w:rPr>
              <w:t>ePUAP</w:t>
            </w:r>
            <w:proofErr w:type="spellEnd"/>
            <w:r w:rsidRPr="00D6494D">
              <w:rPr>
                <w:rFonts w:ascii="Verdana" w:hAnsi="Verdana"/>
              </w:rPr>
              <w:t>. W związku z powyższym Wykonawca nie będzie stanie przedstawić rzeczowej wyceny realizacji tego wymagania.</w:t>
            </w:r>
          </w:p>
          <w:p w14:paraId="73593986" w14:textId="77777777" w:rsidR="00D6494D" w:rsidRPr="00D6494D" w:rsidRDefault="00D6494D" w:rsidP="00D6494D">
            <w:pPr>
              <w:jc w:val="both"/>
              <w:rPr>
                <w:rFonts w:ascii="Verdana" w:hAnsi="Verdana"/>
              </w:rPr>
            </w:pPr>
            <w:r w:rsidRPr="00D6494D">
              <w:rPr>
                <w:rFonts w:ascii="Verdana" w:hAnsi="Verdana"/>
              </w:rPr>
              <w:t xml:space="preserve">Czy na potrzeby przygotowania rzetelnej, wiarygodnej i porównywalnej między oferentami wyceny Zamawiający wyraża zgodę, aby potencjalni Wykonawcy przyjęli założenie, że maksymalna ilość integracji z systemem </w:t>
            </w:r>
            <w:proofErr w:type="spellStart"/>
            <w:r w:rsidRPr="00D6494D">
              <w:rPr>
                <w:rFonts w:ascii="Verdana" w:hAnsi="Verdana"/>
              </w:rPr>
              <w:t>ePUAPoraz</w:t>
            </w:r>
            <w:proofErr w:type="spellEnd"/>
            <w:r w:rsidRPr="00D6494D">
              <w:rPr>
                <w:rFonts w:ascii="Verdana" w:hAnsi="Verdana"/>
              </w:rPr>
              <w:t xml:space="preserve">  </w:t>
            </w:r>
            <w:proofErr w:type="spellStart"/>
            <w:r w:rsidRPr="00D6494D">
              <w:rPr>
                <w:rFonts w:ascii="Verdana" w:hAnsi="Verdana"/>
              </w:rPr>
              <w:t>ePUAP</w:t>
            </w:r>
            <w:proofErr w:type="spellEnd"/>
            <w:r w:rsidRPr="00D6494D">
              <w:rPr>
                <w:rFonts w:ascii="Verdana" w:hAnsi="Verdana"/>
              </w:rPr>
              <w:t>- skrzynka VAT wynosić będzie 10 różnych interfejsów?</w:t>
            </w:r>
          </w:p>
          <w:p w14:paraId="550043D9" w14:textId="77777777" w:rsidR="00D6494D" w:rsidRPr="00D6494D" w:rsidRDefault="00D6494D" w:rsidP="00D6494D">
            <w:pPr>
              <w:jc w:val="both"/>
              <w:rPr>
                <w:rFonts w:ascii="Verdana" w:hAnsi="Verdana"/>
              </w:rPr>
            </w:pPr>
          </w:p>
          <w:p w14:paraId="25E1CF63" w14:textId="65C04A91" w:rsidR="00D6494D" w:rsidRPr="006768BA" w:rsidRDefault="00D6494D" w:rsidP="00D6494D">
            <w:pPr>
              <w:jc w:val="both"/>
              <w:rPr>
                <w:rFonts w:ascii="Verdana" w:hAnsi="Verdana"/>
              </w:rPr>
            </w:pPr>
            <w:r w:rsidRPr="0002165C">
              <w:rPr>
                <w:rFonts w:ascii="Verdana" w:hAnsi="Verdana"/>
                <w:b/>
                <w:bCs/>
              </w:rPr>
              <w:t>Odp.:</w:t>
            </w:r>
            <w:r w:rsidRPr="00D6494D">
              <w:rPr>
                <w:rFonts w:ascii="Verdana" w:hAnsi="Verdana"/>
              </w:rPr>
              <w:t xml:space="preserve"> </w:t>
            </w:r>
            <w:r w:rsidR="0002165C" w:rsidRPr="006768BA">
              <w:rPr>
                <w:rFonts w:ascii="Verdana" w:hAnsi="Verdana"/>
              </w:rPr>
              <w:t xml:space="preserve">Zamawiający informuje, iż </w:t>
            </w:r>
            <w:r w:rsidR="00527BC5" w:rsidRPr="006768BA">
              <w:rPr>
                <w:rFonts w:ascii="Verdana" w:hAnsi="Verdana"/>
              </w:rPr>
              <w:t>w chwili ob</w:t>
            </w:r>
            <w:r w:rsidRPr="006768BA">
              <w:rPr>
                <w:rFonts w:ascii="Verdana" w:hAnsi="Verdana"/>
              </w:rPr>
              <w:t>ecne</w:t>
            </w:r>
            <w:r w:rsidR="00527BC5" w:rsidRPr="006768BA">
              <w:rPr>
                <w:rFonts w:ascii="Verdana" w:hAnsi="Verdana"/>
              </w:rPr>
              <w:t>j</w:t>
            </w:r>
            <w:r w:rsidRPr="006768BA">
              <w:rPr>
                <w:rFonts w:ascii="Verdana" w:hAnsi="Verdana"/>
              </w:rPr>
              <w:t xml:space="preserve"> Uczelnia wymienia komunikację elektroniczną poprzez SOAP API głównie z </w:t>
            </w:r>
            <w:proofErr w:type="spellStart"/>
            <w:r w:rsidRPr="006768BA">
              <w:rPr>
                <w:rFonts w:ascii="Verdana" w:hAnsi="Verdana"/>
              </w:rPr>
              <w:t>MEiN</w:t>
            </w:r>
            <w:proofErr w:type="spellEnd"/>
            <w:r w:rsidRPr="006768BA">
              <w:rPr>
                <w:rFonts w:ascii="Verdana" w:hAnsi="Verdana"/>
              </w:rPr>
              <w:t xml:space="preserve">, MF, KPRM, NCN, </w:t>
            </w:r>
            <w:proofErr w:type="spellStart"/>
            <w:r w:rsidRPr="006768BA">
              <w:rPr>
                <w:rFonts w:ascii="Verdana" w:hAnsi="Verdana"/>
              </w:rPr>
              <w:t>NCBiR</w:t>
            </w:r>
            <w:proofErr w:type="spellEnd"/>
            <w:r w:rsidRPr="006768BA">
              <w:rPr>
                <w:rFonts w:ascii="Verdana" w:hAnsi="Verdana"/>
              </w:rPr>
              <w:t>. Są to najczęściej podstawowe komunikaty z wieloma, podpisanymi podpisem kwalifikowanym</w:t>
            </w:r>
            <w:r w:rsidR="0000395F" w:rsidRPr="006768BA">
              <w:rPr>
                <w:rFonts w:ascii="Verdana" w:hAnsi="Verdana"/>
              </w:rPr>
              <w:t>,</w:t>
            </w:r>
            <w:r w:rsidRPr="006768BA">
              <w:rPr>
                <w:rFonts w:ascii="Verdana" w:hAnsi="Verdana"/>
              </w:rPr>
              <w:t xml:space="preserve"> załącznikami. Największa ilość komunikatów dotyczy projektów naukowych.</w:t>
            </w:r>
            <w:r w:rsidR="00D831EF" w:rsidRPr="006768BA">
              <w:rPr>
                <w:rFonts w:ascii="Verdana" w:hAnsi="Verdana"/>
              </w:rPr>
              <w:t xml:space="preserve"> </w:t>
            </w:r>
            <w:r w:rsidRPr="006768BA">
              <w:rPr>
                <w:rFonts w:ascii="Verdana" w:hAnsi="Verdana"/>
              </w:rPr>
              <w:t xml:space="preserve">Zamawiający </w:t>
            </w:r>
            <w:r w:rsidR="00A427C2" w:rsidRPr="006768BA">
              <w:rPr>
                <w:rFonts w:ascii="Verdana" w:hAnsi="Verdana"/>
              </w:rPr>
              <w:t xml:space="preserve">wyraża zgodę aby Wykonawcy przyjęli </w:t>
            </w:r>
            <w:r w:rsidR="00C52942" w:rsidRPr="006768BA">
              <w:rPr>
                <w:rFonts w:ascii="Verdana" w:hAnsi="Verdana"/>
              </w:rPr>
              <w:t>założenia, ż</w:t>
            </w:r>
            <w:r w:rsidR="00596470" w:rsidRPr="006768BA">
              <w:rPr>
                <w:rFonts w:ascii="Verdana" w:hAnsi="Verdana"/>
              </w:rPr>
              <w:t xml:space="preserve">e </w:t>
            </w:r>
            <w:r w:rsidRPr="006768BA">
              <w:rPr>
                <w:rFonts w:ascii="Verdana" w:hAnsi="Verdana"/>
              </w:rPr>
              <w:t xml:space="preserve">maksymalną ilość integracji z systemem </w:t>
            </w:r>
            <w:proofErr w:type="spellStart"/>
            <w:r w:rsidRPr="006768BA">
              <w:rPr>
                <w:rFonts w:ascii="Verdana" w:hAnsi="Verdana"/>
              </w:rPr>
              <w:t>ePUAP</w:t>
            </w:r>
            <w:proofErr w:type="spellEnd"/>
            <w:r w:rsidR="004753A1" w:rsidRPr="006768BA">
              <w:rPr>
                <w:rFonts w:ascii="Verdana" w:hAnsi="Verdana"/>
              </w:rPr>
              <w:t xml:space="preserve"> </w:t>
            </w:r>
            <w:r w:rsidRPr="006768BA">
              <w:rPr>
                <w:rFonts w:ascii="Verdana" w:hAnsi="Verdana"/>
              </w:rPr>
              <w:t xml:space="preserve">oraz  </w:t>
            </w:r>
            <w:proofErr w:type="spellStart"/>
            <w:r w:rsidRPr="006768BA">
              <w:rPr>
                <w:rFonts w:ascii="Verdana" w:hAnsi="Verdana"/>
              </w:rPr>
              <w:t>ePUAP</w:t>
            </w:r>
            <w:proofErr w:type="spellEnd"/>
            <w:r w:rsidR="004753A1" w:rsidRPr="006768BA">
              <w:rPr>
                <w:rFonts w:ascii="Verdana" w:hAnsi="Verdana"/>
              </w:rPr>
              <w:t xml:space="preserve"> </w:t>
            </w:r>
            <w:r w:rsidRPr="006768BA">
              <w:rPr>
                <w:rFonts w:ascii="Verdana" w:hAnsi="Verdana"/>
              </w:rPr>
              <w:t>- skrzynka VAT</w:t>
            </w:r>
            <w:r w:rsidR="00D831EF" w:rsidRPr="006768BA">
              <w:rPr>
                <w:rFonts w:ascii="Verdana" w:hAnsi="Verdana"/>
              </w:rPr>
              <w:t xml:space="preserve"> wynosić będzie</w:t>
            </w:r>
            <w:r w:rsidRPr="006768BA">
              <w:rPr>
                <w:rFonts w:ascii="Verdana" w:hAnsi="Verdana"/>
              </w:rPr>
              <w:t xml:space="preserve"> 10 różnych interfejsów.</w:t>
            </w:r>
          </w:p>
          <w:p w14:paraId="486FB7AC" w14:textId="77777777" w:rsidR="00D6494D" w:rsidRPr="006768BA" w:rsidRDefault="00D6494D" w:rsidP="00D6494D">
            <w:pPr>
              <w:jc w:val="both"/>
              <w:rPr>
                <w:rFonts w:ascii="Verdana" w:hAnsi="Verdana"/>
              </w:rPr>
            </w:pPr>
          </w:p>
          <w:p w14:paraId="00E62A77" w14:textId="77777777" w:rsidR="00D6494D" w:rsidRPr="006768BA" w:rsidRDefault="00D6494D" w:rsidP="00D6494D">
            <w:pPr>
              <w:jc w:val="both"/>
              <w:rPr>
                <w:rFonts w:ascii="Verdana" w:hAnsi="Verdana"/>
              </w:rPr>
            </w:pPr>
            <w:r w:rsidRPr="006768BA">
              <w:rPr>
                <w:rFonts w:ascii="Verdana" w:hAnsi="Verdana"/>
                <w:b/>
                <w:bCs/>
              </w:rPr>
              <w:t>52.</w:t>
            </w:r>
            <w:r w:rsidRPr="006768BA">
              <w:rPr>
                <w:rFonts w:ascii="Verdana" w:hAnsi="Verdana"/>
                <w:b/>
                <w:bCs/>
              </w:rPr>
              <w:tab/>
              <w:t>Załącznik nr 1 do SIWZ – Opis przedmiotu Zamówienia – Interfejsy e-doręczenia</w:t>
            </w:r>
            <w:r w:rsidRPr="006768BA">
              <w:rPr>
                <w:rFonts w:ascii="Verdana" w:hAnsi="Verdana"/>
              </w:rPr>
              <w:t>.</w:t>
            </w:r>
          </w:p>
          <w:p w14:paraId="18F7B6B4" w14:textId="77777777" w:rsidR="00D6494D" w:rsidRPr="006768BA" w:rsidRDefault="00D6494D" w:rsidP="00D6494D">
            <w:pPr>
              <w:jc w:val="both"/>
              <w:rPr>
                <w:rFonts w:ascii="Verdana" w:hAnsi="Verdana"/>
              </w:rPr>
            </w:pPr>
            <w:r w:rsidRPr="006768BA">
              <w:rPr>
                <w:rFonts w:ascii="Verdana" w:hAnsi="Verdana"/>
              </w:rPr>
              <w:t>Czy na potrzeby przygotowania rzetelnej, wiarygodnej i porównywalnej między oferentami wyceny Zamawiający wyraża zgodę, aby potencjalni Wykonawcy przyjęli założenie, że maksymalna ilość integracji z systemem e-Doręczenia wynosić będzie 5 różnych interfejsów?</w:t>
            </w:r>
          </w:p>
          <w:p w14:paraId="23A4F0AF" w14:textId="77777777" w:rsidR="00D6494D" w:rsidRPr="006768BA" w:rsidRDefault="00D6494D" w:rsidP="00D6494D">
            <w:pPr>
              <w:jc w:val="both"/>
              <w:rPr>
                <w:rFonts w:ascii="Verdana" w:hAnsi="Verdana"/>
              </w:rPr>
            </w:pPr>
          </w:p>
          <w:p w14:paraId="13C8EE1A" w14:textId="4D5236F1" w:rsidR="00D6494D" w:rsidRPr="006768BA" w:rsidRDefault="00D6494D" w:rsidP="00D6494D">
            <w:pPr>
              <w:jc w:val="both"/>
              <w:rPr>
                <w:rFonts w:ascii="Verdana" w:hAnsi="Verdana"/>
              </w:rPr>
            </w:pPr>
            <w:r w:rsidRPr="006768BA">
              <w:rPr>
                <w:rFonts w:ascii="Verdana" w:hAnsi="Verdana"/>
                <w:b/>
                <w:bCs/>
              </w:rPr>
              <w:t>Odp.:</w:t>
            </w:r>
            <w:r w:rsidRPr="006768BA">
              <w:rPr>
                <w:rFonts w:ascii="Verdana" w:hAnsi="Verdana"/>
              </w:rPr>
              <w:t xml:space="preserve"> Zamawiający wyraża zgodę</w:t>
            </w:r>
            <w:r w:rsidR="001F097B" w:rsidRPr="006768BA">
              <w:rPr>
                <w:rFonts w:ascii="Verdana" w:hAnsi="Verdana"/>
              </w:rPr>
              <w:t xml:space="preserve"> aby potencjalni Wykonawcy przyjęli założenie, że maksymalna ilość integracji z systemem e-Doręczenia wynosić będzie 5 różnych interfejsów</w:t>
            </w:r>
          </w:p>
          <w:p w14:paraId="1E630EA0" w14:textId="77777777" w:rsidR="00D6494D" w:rsidRPr="006768BA" w:rsidRDefault="00D6494D" w:rsidP="00D6494D">
            <w:pPr>
              <w:jc w:val="both"/>
              <w:rPr>
                <w:rFonts w:ascii="Verdana" w:hAnsi="Verdana"/>
              </w:rPr>
            </w:pPr>
          </w:p>
          <w:p w14:paraId="5934C5EC" w14:textId="77777777" w:rsidR="00D6494D" w:rsidRPr="006768BA" w:rsidRDefault="00D6494D" w:rsidP="00D6494D">
            <w:pPr>
              <w:jc w:val="both"/>
              <w:rPr>
                <w:rFonts w:ascii="Verdana" w:hAnsi="Verdana"/>
                <w:b/>
                <w:bCs/>
              </w:rPr>
            </w:pPr>
            <w:r w:rsidRPr="006768BA">
              <w:rPr>
                <w:rFonts w:ascii="Verdana" w:hAnsi="Verdana"/>
                <w:b/>
                <w:bCs/>
              </w:rPr>
              <w:t>53.</w:t>
            </w:r>
            <w:r w:rsidRPr="006768BA">
              <w:rPr>
                <w:rFonts w:ascii="Verdana" w:hAnsi="Verdana"/>
                <w:b/>
                <w:bCs/>
              </w:rPr>
              <w:tab/>
              <w:t xml:space="preserve">Załącznik nr 1 do SIWZ – Opis przedmiotu Zamówienia – Moduł: Wymagania dotyczące integracji </w:t>
            </w:r>
          </w:p>
          <w:p w14:paraId="5899D89B" w14:textId="77777777" w:rsidR="00D6494D" w:rsidRPr="006768BA" w:rsidRDefault="00D6494D" w:rsidP="00D6494D">
            <w:pPr>
              <w:jc w:val="both"/>
              <w:rPr>
                <w:rFonts w:ascii="Verdana" w:hAnsi="Verdana"/>
                <w:b/>
                <w:bCs/>
              </w:rPr>
            </w:pPr>
            <w:r w:rsidRPr="006768BA">
              <w:rPr>
                <w:rFonts w:ascii="Verdana" w:hAnsi="Verdana"/>
                <w:b/>
                <w:bCs/>
              </w:rPr>
              <w:t xml:space="preserve">Integracja z systemem POLON. </w:t>
            </w:r>
          </w:p>
          <w:p w14:paraId="2117A567" w14:textId="77777777" w:rsidR="00D6494D" w:rsidRPr="006768BA" w:rsidRDefault="00D6494D" w:rsidP="00D6494D">
            <w:pPr>
              <w:jc w:val="both"/>
              <w:rPr>
                <w:rFonts w:ascii="Verdana" w:hAnsi="Verdana"/>
              </w:rPr>
            </w:pPr>
            <w:r w:rsidRPr="006768BA">
              <w:rPr>
                <w:rFonts w:ascii="Verdana" w:hAnsi="Verdana"/>
              </w:rPr>
              <w:t>System POLON umożliwia przesyłanie danych w wielu różnych zakresach i strukturach danych. Zamawiający nie przedstawił zakresu danych jakie mają być przedmiotem wymiany pomiędzy DSI a POLON. W związku z powyższym Wykonawca nie będzie stanie przedstawić rzeczowej wyceny realizacji tego wymagania.</w:t>
            </w:r>
          </w:p>
          <w:p w14:paraId="233113E5" w14:textId="77777777" w:rsidR="00D6494D" w:rsidRPr="006768BA" w:rsidRDefault="00D6494D" w:rsidP="00D6494D">
            <w:pPr>
              <w:jc w:val="both"/>
              <w:rPr>
                <w:rFonts w:ascii="Verdana" w:hAnsi="Verdana"/>
              </w:rPr>
            </w:pPr>
            <w:r w:rsidRPr="006768BA">
              <w:rPr>
                <w:rFonts w:ascii="Verdana" w:hAnsi="Verdana"/>
              </w:rPr>
              <w:t>Czy na potrzeby przygotowania rzetelnej, wiarygodnej i porównywalnej między oferentami wyceny Zamawiający wyraża zgodę, aby potencjalni Wykonawcy przyjęli założenie, że maksymalna ilość integracji z systemem POLON wynosić będzie 10 różnych interfejsów z systemem POLON?</w:t>
            </w:r>
          </w:p>
          <w:p w14:paraId="2CD509DD" w14:textId="77777777" w:rsidR="00D6494D" w:rsidRPr="006768BA" w:rsidRDefault="00D6494D" w:rsidP="00D6494D">
            <w:pPr>
              <w:jc w:val="both"/>
              <w:rPr>
                <w:rFonts w:ascii="Verdana" w:hAnsi="Verdana"/>
              </w:rPr>
            </w:pPr>
          </w:p>
          <w:p w14:paraId="7F6C8712" w14:textId="0F945D2A" w:rsidR="00D6494D" w:rsidRPr="006768BA" w:rsidRDefault="00D6494D" w:rsidP="00D6494D">
            <w:pPr>
              <w:jc w:val="both"/>
              <w:rPr>
                <w:rFonts w:ascii="Verdana" w:hAnsi="Verdana"/>
              </w:rPr>
            </w:pPr>
            <w:r w:rsidRPr="006768BA">
              <w:rPr>
                <w:rFonts w:ascii="Verdana" w:hAnsi="Verdana"/>
                <w:b/>
                <w:bCs/>
              </w:rPr>
              <w:t>Odp.:</w:t>
            </w:r>
            <w:r w:rsidRPr="006768BA">
              <w:rPr>
                <w:rFonts w:ascii="Verdana" w:hAnsi="Verdana"/>
              </w:rPr>
              <w:t xml:space="preserve"> </w:t>
            </w:r>
            <w:r w:rsidR="003E0817" w:rsidRPr="006768BA">
              <w:rPr>
                <w:rFonts w:ascii="Verdana" w:hAnsi="Verdana"/>
              </w:rPr>
              <w:t xml:space="preserve">Zamawiający </w:t>
            </w:r>
            <w:r w:rsidR="00B370DC" w:rsidRPr="006768BA">
              <w:rPr>
                <w:rFonts w:ascii="Verdana" w:hAnsi="Verdana"/>
              </w:rPr>
              <w:t>informuje</w:t>
            </w:r>
            <w:r w:rsidR="009473D2" w:rsidRPr="006768BA">
              <w:rPr>
                <w:rFonts w:ascii="Verdana" w:hAnsi="Verdana"/>
              </w:rPr>
              <w:t xml:space="preserve">, iż </w:t>
            </w:r>
            <w:r w:rsidRPr="006768BA">
              <w:rPr>
                <w:rFonts w:ascii="Verdana" w:hAnsi="Verdana"/>
              </w:rPr>
              <w:t>Integracja z systemem POLON</w:t>
            </w:r>
            <w:r w:rsidR="009473D2" w:rsidRPr="006768BA">
              <w:rPr>
                <w:rFonts w:ascii="Verdana" w:hAnsi="Verdana"/>
              </w:rPr>
              <w:t xml:space="preserve"> opisana jest na stronie</w:t>
            </w:r>
            <w:r w:rsidRPr="006768BA">
              <w:rPr>
                <w:rFonts w:ascii="Verdana" w:hAnsi="Verdana"/>
              </w:rPr>
              <w:t>:</w:t>
            </w:r>
          </w:p>
          <w:p w14:paraId="0186AFA9" w14:textId="1590D8BD" w:rsidR="00D6494D" w:rsidRPr="006768BA" w:rsidRDefault="00D6494D" w:rsidP="00D6494D">
            <w:pPr>
              <w:jc w:val="both"/>
              <w:rPr>
                <w:rFonts w:ascii="Verdana" w:hAnsi="Verdana"/>
              </w:rPr>
            </w:pPr>
            <w:r w:rsidRPr="006768BA">
              <w:rPr>
                <w:rFonts w:ascii="Verdana" w:hAnsi="Verdana"/>
              </w:rPr>
              <w:t>https://polon.nauka.gov.pl/pomoc/knowledge-base-category/api-rest-masowe-interfejsy/</w:t>
            </w:r>
          </w:p>
          <w:p w14:paraId="270D8C16" w14:textId="4397A094" w:rsidR="00D6494D" w:rsidRPr="006768BA" w:rsidRDefault="009473D2" w:rsidP="00D6494D">
            <w:pPr>
              <w:jc w:val="both"/>
              <w:rPr>
                <w:rFonts w:ascii="Verdana" w:hAnsi="Verdana"/>
              </w:rPr>
            </w:pPr>
            <w:r w:rsidRPr="006768BA">
              <w:rPr>
                <w:rFonts w:ascii="Verdana" w:hAnsi="Verdana"/>
              </w:rPr>
              <w:t xml:space="preserve">Jednocześnie </w:t>
            </w:r>
            <w:r w:rsidR="00013D4D" w:rsidRPr="006768BA">
              <w:rPr>
                <w:rFonts w:ascii="Verdana" w:hAnsi="Verdana"/>
              </w:rPr>
              <w:t>Zamawiający wyraża zgodę, aby potencjalni Wykonawcy przyjęli założenie, że maksymalna ilość integracji z systemem POLON wynosić będzie 10 różnych interfejsów z systemem POLON</w:t>
            </w:r>
          </w:p>
          <w:p w14:paraId="23540BD6" w14:textId="77777777" w:rsidR="00D6494D" w:rsidRPr="006768BA" w:rsidRDefault="00D6494D" w:rsidP="00D6494D">
            <w:pPr>
              <w:jc w:val="both"/>
              <w:rPr>
                <w:rFonts w:ascii="Verdana" w:hAnsi="Verdana"/>
              </w:rPr>
            </w:pPr>
          </w:p>
          <w:p w14:paraId="6A56C903" w14:textId="77777777" w:rsidR="00D6494D" w:rsidRPr="006768BA" w:rsidRDefault="00D6494D" w:rsidP="00D6494D">
            <w:pPr>
              <w:jc w:val="both"/>
              <w:rPr>
                <w:rFonts w:ascii="Verdana" w:hAnsi="Verdana"/>
                <w:b/>
                <w:bCs/>
              </w:rPr>
            </w:pPr>
            <w:r w:rsidRPr="006768BA">
              <w:rPr>
                <w:rFonts w:ascii="Verdana" w:hAnsi="Verdana"/>
                <w:b/>
                <w:bCs/>
              </w:rPr>
              <w:t>54.</w:t>
            </w:r>
            <w:r w:rsidRPr="006768BA">
              <w:rPr>
                <w:rFonts w:ascii="Verdana" w:hAnsi="Verdana"/>
                <w:b/>
                <w:bCs/>
              </w:rPr>
              <w:tab/>
              <w:t xml:space="preserve">Załącznik nr 1 do SIWZ – Opis przedmiotu Zamówienia –  FUNKCJONALNOŚCI TECHNICZNE, ANALITYCZNE, KOMUNIKACYJNE, DO MODELOWANIA PROCESÓW I PREZENTACYJNE DSI. </w:t>
            </w:r>
          </w:p>
          <w:p w14:paraId="1E6A61BE" w14:textId="77777777" w:rsidR="00D6494D" w:rsidRPr="006768BA" w:rsidRDefault="00D6494D" w:rsidP="00D6494D">
            <w:pPr>
              <w:jc w:val="both"/>
              <w:rPr>
                <w:rFonts w:ascii="Verdana" w:hAnsi="Verdana"/>
              </w:rPr>
            </w:pPr>
            <w:r w:rsidRPr="006768BA">
              <w:rPr>
                <w:rFonts w:ascii="Verdana" w:hAnsi="Verdana"/>
              </w:rPr>
              <w:t>W tytule Zamawiający wpisał „DO MODELOWANIA PROCESÓW”. W dostarczonych dokumentach SIWZ nie ma żadnej wzmianki na temat konieczności dostarczenia narzędzi, czy ich wdrożenia oraz konieczności i sposobu modelowania procesów. Jak mniemamy zakresem przedmiotowym Zapytania Ofertowego nie jest zatem ani dostarczenie, ani wdrożenie, ani modelowanie procesów Zamawiającego. Prosimy o usunięcie „Do modelowania”.</w:t>
            </w:r>
          </w:p>
          <w:p w14:paraId="6066DDAB" w14:textId="77777777" w:rsidR="00D6494D" w:rsidRPr="006768BA" w:rsidRDefault="00D6494D" w:rsidP="00D6494D">
            <w:pPr>
              <w:jc w:val="both"/>
              <w:rPr>
                <w:rFonts w:ascii="Verdana" w:hAnsi="Verdana"/>
              </w:rPr>
            </w:pPr>
          </w:p>
          <w:p w14:paraId="6552E008" w14:textId="26BE3995" w:rsidR="00D6494D" w:rsidRPr="006768BA" w:rsidRDefault="00D6494D" w:rsidP="00D6494D">
            <w:pPr>
              <w:jc w:val="both"/>
              <w:rPr>
                <w:rFonts w:ascii="Verdana" w:hAnsi="Verdana"/>
              </w:rPr>
            </w:pPr>
            <w:r w:rsidRPr="006768BA">
              <w:rPr>
                <w:rFonts w:ascii="Verdana" w:hAnsi="Verdana"/>
                <w:b/>
                <w:bCs/>
              </w:rPr>
              <w:lastRenderedPageBreak/>
              <w:t>Odp.:</w:t>
            </w:r>
            <w:r w:rsidRPr="006768BA">
              <w:rPr>
                <w:rFonts w:ascii="Verdana" w:hAnsi="Verdana"/>
              </w:rPr>
              <w:t xml:space="preserve"> Zamawiający </w:t>
            </w:r>
            <w:r w:rsidR="006C4246" w:rsidRPr="006768BA">
              <w:rPr>
                <w:rFonts w:ascii="Verdana" w:hAnsi="Verdana"/>
              </w:rPr>
              <w:t xml:space="preserve">informuje, iż </w:t>
            </w:r>
            <w:r w:rsidR="00642914" w:rsidRPr="006768BA">
              <w:rPr>
                <w:rFonts w:ascii="Verdana" w:hAnsi="Verdana"/>
              </w:rPr>
              <w:t xml:space="preserve">dokonuje korekty </w:t>
            </w:r>
            <w:r w:rsidR="00DA7327" w:rsidRPr="006768BA">
              <w:rPr>
                <w:rFonts w:ascii="Verdana" w:hAnsi="Verdana"/>
              </w:rPr>
              <w:t>w OPZ</w:t>
            </w:r>
            <w:r w:rsidR="00891ECD" w:rsidRPr="006768BA">
              <w:rPr>
                <w:rFonts w:ascii="Verdana" w:hAnsi="Verdana"/>
              </w:rPr>
              <w:t xml:space="preserve"> i </w:t>
            </w:r>
            <w:r w:rsidRPr="006768BA">
              <w:rPr>
                <w:rFonts w:ascii="Verdana" w:hAnsi="Verdana"/>
              </w:rPr>
              <w:t>wykreśl</w:t>
            </w:r>
            <w:r w:rsidR="00891ECD" w:rsidRPr="006768BA">
              <w:rPr>
                <w:rFonts w:ascii="Verdana" w:hAnsi="Verdana"/>
              </w:rPr>
              <w:t xml:space="preserve">a </w:t>
            </w:r>
            <w:r w:rsidRPr="006768BA">
              <w:rPr>
                <w:rFonts w:ascii="Verdana" w:hAnsi="Verdana"/>
              </w:rPr>
              <w:t>sł</w:t>
            </w:r>
            <w:r w:rsidR="00891ECD" w:rsidRPr="006768BA">
              <w:rPr>
                <w:rFonts w:ascii="Verdana" w:hAnsi="Verdana"/>
              </w:rPr>
              <w:t>owa</w:t>
            </w:r>
            <w:r w:rsidRPr="006768BA">
              <w:rPr>
                <w:rFonts w:ascii="Verdana" w:hAnsi="Verdana"/>
              </w:rPr>
              <w:t xml:space="preserve"> „DO MODELOWANIA”. W</w:t>
            </w:r>
            <w:r w:rsidR="00891ECD" w:rsidRPr="006768BA">
              <w:rPr>
                <w:rFonts w:ascii="Verdana" w:hAnsi="Verdana"/>
              </w:rPr>
              <w:t xml:space="preserve"> związku z </w:t>
            </w:r>
            <w:r w:rsidR="00151C5E" w:rsidRPr="006768BA">
              <w:rPr>
                <w:rFonts w:ascii="Verdana" w:hAnsi="Verdana"/>
              </w:rPr>
              <w:t xml:space="preserve">powyższym </w:t>
            </w:r>
            <w:r w:rsidR="000013D8" w:rsidRPr="006768BA">
              <w:rPr>
                <w:rFonts w:ascii="Verdana" w:hAnsi="Verdana"/>
              </w:rPr>
              <w:t xml:space="preserve">ww. </w:t>
            </w:r>
            <w:r w:rsidR="007A6195" w:rsidRPr="006768BA">
              <w:rPr>
                <w:rFonts w:ascii="Verdana" w:hAnsi="Verdana"/>
              </w:rPr>
              <w:t>tytuł otrzymuje brzmienie:</w:t>
            </w:r>
            <w:r w:rsidRPr="006768BA">
              <w:rPr>
                <w:rFonts w:ascii="Verdana" w:hAnsi="Verdana"/>
              </w:rPr>
              <w:t xml:space="preserve"> „ FUNKCJONALNOŚCI TECHNICZNE, ANALITYCZNE, KOMUNIKACYJNE, PREZENTACYJNE DSI.  </w:t>
            </w:r>
          </w:p>
          <w:p w14:paraId="26588273" w14:textId="77777777" w:rsidR="00D6494D" w:rsidRPr="006768BA" w:rsidRDefault="00D6494D" w:rsidP="00D6494D">
            <w:pPr>
              <w:jc w:val="both"/>
              <w:rPr>
                <w:rFonts w:ascii="Verdana" w:hAnsi="Verdana"/>
              </w:rPr>
            </w:pPr>
          </w:p>
          <w:p w14:paraId="2C912E33" w14:textId="77777777" w:rsidR="00D6494D" w:rsidRPr="006768BA" w:rsidRDefault="00D6494D" w:rsidP="00D6494D">
            <w:pPr>
              <w:jc w:val="both"/>
              <w:rPr>
                <w:rFonts w:ascii="Verdana" w:hAnsi="Verdana"/>
              </w:rPr>
            </w:pPr>
            <w:r w:rsidRPr="006768BA">
              <w:rPr>
                <w:rFonts w:ascii="Verdana" w:hAnsi="Verdana"/>
                <w:b/>
                <w:bCs/>
              </w:rPr>
              <w:t>55.</w:t>
            </w:r>
            <w:r w:rsidRPr="006768BA">
              <w:rPr>
                <w:rFonts w:ascii="Verdana" w:hAnsi="Verdana"/>
                <w:b/>
                <w:bCs/>
              </w:rPr>
              <w:tab/>
              <w:t>Umowa Załącznik Nr 6 Podział Odpowiedzialności Stron –</w:t>
            </w:r>
            <w:r w:rsidRPr="006768BA">
              <w:rPr>
                <w:rFonts w:ascii="Verdana" w:hAnsi="Verdana"/>
              </w:rPr>
              <w:t xml:space="preserve"> Zamawiający nie określił w Zapytaniu sposobu realizacji i podziału odpowiedzialności Stron w zakresie testów Systemu. Prosimy o potwierdzenie, że za wykonanie testów systemu (nie dotyczy testów automatycznych) przy wsparciu Wykonawcy będzie odpowiedzialny Zamawiający. </w:t>
            </w:r>
          </w:p>
          <w:p w14:paraId="58A62BC0" w14:textId="77777777" w:rsidR="00D6494D" w:rsidRPr="006768BA" w:rsidRDefault="00D6494D" w:rsidP="00D6494D">
            <w:pPr>
              <w:jc w:val="both"/>
              <w:rPr>
                <w:rFonts w:ascii="Verdana" w:hAnsi="Verdana"/>
              </w:rPr>
            </w:pPr>
          </w:p>
          <w:p w14:paraId="0087AA46" w14:textId="4052096B" w:rsidR="00D6494D" w:rsidRPr="006768BA" w:rsidRDefault="00D6494D" w:rsidP="00D6494D">
            <w:pPr>
              <w:jc w:val="both"/>
              <w:rPr>
                <w:rFonts w:ascii="Verdana" w:hAnsi="Verdana"/>
              </w:rPr>
            </w:pPr>
            <w:r w:rsidRPr="006768BA">
              <w:rPr>
                <w:rFonts w:ascii="Verdana" w:hAnsi="Verdana"/>
                <w:b/>
                <w:bCs/>
              </w:rPr>
              <w:t>Odp.:</w:t>
            </w:r>
            <w:r w:rsidRPr="006768BA">
              <w:rPr>
                <w:rFonts w:ascii="Verdana" w:hAnsi="Verdana"/>
              </w:rPr>
              <w:t xml:space="preserve"> Zamawiający potwierdza</w:t>
            </w:r>
            <w:r w:rsidR="00981207" w:rsidRPr="006768BA">
              <w:rPr>
                <w:rFonts w:ascii="Verdana" w:hAnsi="Verdana"/>
              </w:rPr>
              <w:t xml:space="preserve">, że </w:t>
            </w:r>
            <w:r w:rsidR="00223F0B" w:rsidRPr="006768BA">
              <w:rPr>
                <w:rFonts w:ascii="Verdana" w:hAnsi="Verdana"/>
              </w:rPr>
              <w:t xml:space="preserve">za </w:t>
            </w:r>
            <w:r w:rsidR="00981207" w:rsidRPr="006768BA">
              <w:rPr>
                <w:rFonts w:ascii="Verdana" w:hAnsi="Verdana"/>
              </w:rPr>
              <w:t>wykonanie testów systemu (nie d</w:t>
            </w:r>
            <w:r w:rsidR="00223F0B" w:rsidRPr="006768BA">
              <w:rPr>
                <w:rFonts w:ascii="Verdana" w:hAnsi="Verdana"/>
              </w:rPr>
              <w:t xml:space="preserve">otyczy </w:t>
            </w:r>
            <w:r w:rsidR="00981207" w:rsidRPr="006768BA">
              <w:rPr>
                <w:rFonts w:ascii="Verdana" w:hAnsi="Verdana"/>
              </w:rPr>
              <w:t>testów automatycznych) przy wsparciu Wykonawcy będzie odpowiedzialny Zamawiający.</w:t>
            </w:r>
          </w:p>
          <w:p w14:paraId="6F9BE1BF" w14:textId="77777777" w:rsidR="00D6494D" w:rsidRPr="006768BA" w:rsidRDefault="00D6494D" w:rsidP="00D6494D">
            <w:pPr>
              <w:jc w:val="both"/>
              <w:rPr>
                <w:rFonts w:ascii="Verdana" w:hAnsi="Verdana"/>
              </w:rPr>
            </w:pPr>
          </w:p>
          <w:p w14:paraId="4A303D92" w14:textId="77777777" w:rsidR="00D6494D" w:rsidRPr="006768BA" w:rsidRDefault="00D6494D" w:rsidP="00D6494D">
            <w:pPr>
              <w:jc w:val="both"/>
              <w:rPr>
                <w:rFonts w:ascii="Verdana" w:hAnsi="Verdana"/>
              </w:rPr>
            </w:pPr>
            <w:r w:rsidRPr="006768BA">
              <w:rPr>
                <w:rFonts w:ascii="Verdana" w:hAnsi="Verdana"/>
                <w:b/>
                <w:bCs/>
              </w:rPr>
              <w:t>56.</w:t>
            </w:r>
            <w:r w:rsidRPr="006768BA">
              <w:rPr>
                <w:rFonts w:ascii="Verdana" w:hAnsi="Verdana"/>
                <w:b/>
                <w:bCs/>
              </w:rPr>
              <w:tab/>
              <w:t>Zapytanie dot. załącznika nr 5 - Metodyka Wdrożenia -</w:t>
            </w:r>
            <w:r w:rsidRPr="006768BA">
              <w:rPr>
                <w:rFonts w:ascii="Verdana" w:hAnsi="Verdana"/>
              </w:rPr>
              <w:t xml:space="preserve"> Czy Zamawiający zaakceptuje sprawdzoną metodykę wdrażania Systemu SAP </w:t>
            </w:r>
            <w:proofErr w:type="spellStart"/>
            <w:r w:rsidRPr="006768BA">
              <w:rPr>
                <w:rFonts w:ascii="Verdana" w:hAnsi="Verdana"/>
              </w:rPr>
              <w:t>Activate</w:t>
            </w:r>
            <w:proofErr w:type="spellEnd"/>
            <w:r w:rsidRPr="006768BA">
              <w:rPr>
                <w:rFonts w:ascii="Verdana" w:hAnsi="Verdana"/>
              </w:rPr>
              <w:t>?</w:t>
            </w:r>
          </w:p>
          <w:p w14:paraId="7DB007A6" w14:textId="77777777" w:rsidR="00D6494D" w:rsidRPr="006768BA" w:rsidRDefault="00D6494D" w:rsidP="00D6494D">
            <w:pPr>
              <w:jc w:val="both"/>
              <w:rPr>
                <w:rFonts w:ascii="Verdana" w:hAnsi="Verdana"/>
              </w:rPr>
            </w:pPr>
          </w:p>
          <w:p w14:paraId="65226BA8" w14:textId="4718D495" w:rsidR="00D6494D" w:rsidRPr="006768BA" w:rsidRDefault="00D6494D" w:rsidP="00D6494D">
            <w:pPr>
              <w:jc w:val="both"/>
              <w:rPr>
                <w:rFonts w:ascii="Verdana" w:hAnsi="Verdana"/>
              </w:rPr>
            </w:pPr>
            <w:r w:rsidRPr="006768BA">
              <w:rPr>
                <w:rFonts w:ascii="Verdana" w:hAnsi="Verdana"/>
                <w:b/>
                <w:bCs/>
              </w:rPr>
              <w:t>Odp.:</w:t>
            </w:r>
            <w:r w:rsidRPr="006768BA">
              <w:rPr>
                <w:rFonts w:ascii="Verdana" w:hAnsi="Verdana"/>
              </w:rPr>
              <w:t xml:space="preserve"> Zamawiający</w:t>
            </w:r>
            <w:r w:rsidR="003B7579" w:rsidRPr="006768BA">
              <w:rPr>
                <w:rFonts w:ascii="Verdana" w:hAnsi="Verdana"/>
              </w:rPr>
              <w:t xml:space="preserve"> informuje, iż dopuszcza</w:t>
            </w:r>
            <w:r w:rsidRPr="006768BA">
              <w:rPr>
                <w:rFonts w:ascii="Verdana" w:hAnsi="Verdana"/>
              </w:rPr>
              <w:t xml:space="preserve"> proponowaną przez Wykonawcę metodykę SAP </w:t>
            </w:r>
            <w:proofErr w:type="spellStart"/>
            <w:r w:rsidRPr="006768BA">
              <w:rPr>
                <w:rFonts w:ascii="Verdana" w:hAnsi="Verdana"/>
              </w:rPr>
              <w:t>Activate</w:t>
            </w:r>
            <w:proofErr w:type="spellEnd"/>
            <w:r w:rsidRPr="006768BA">
              <w:rPr>
                <w:rFonts w:ascii="Verdana" w:hAnsi="Verdana"/>
              </w:rPr>
              <w:t xml:space="preserve"> pod warunkiem, że nie będ</w:t>
            </w:r>
            <w:r w:rsidR="001A4A68" w:rsidRPr="006768BA">
              <w:rPr>
                <w:rFonts w:ascii="Verdana" w:hAnsi="Verdana"/>
              </w:rPr>
              <w:t>zie</w:t>
            </w:r>
            <w:r w:rsidRPr="006768BA">
              <w:rPr>
                <w:rFonts w:ascii="Verdana" w:hAnsi="Verdana"/>
              </w:rPr>
              <w:t xml:space="preserve"> one sprzeczn</w:t>
            </w:r>
            <w:r w:rsidR="001A4A68" w:rsidRPr="006768BA">
              <w:rPr>
                <w:rFonts w:ascii="Verdana" w:hAnsi="Verdana"/>
              </w:rPr>
              <w:t>a</w:t>
            </w:r>
            <w:r w:rsidRPr="006768BA">
              <w:rPr>
                <w:rFonts w:ascii="Verdana" w:hAnsi="Verdana"/>
              </w:rPr>
              <w:t xml:space="preserve"> z zapisami umowy zasadniczej.</w:t>
            </w:r>
          </w:p>
          <w:p w14:paraId="5CDBEF6F" w14:textId="77777777" w:rsidR="00D6494D" w:rsidRPr="006768BA" w:rsidRDefault="00D6494D" w:rsidP="00D6494D">
            <w:pPr>
              <w:jc w:val="both"/>
              <w:rPr>
                <w:rFonts w:ascii="Verdana" w:hAnsi="Verdana"/>
              </w:rPr>
            </w:pPr>
          </w:p>
          <w:p w14:paraId="7C7D60C5" w14:textId="77777777" w:rsidR="00D6494D" w:rsidRPr="006768BA" w:rsidRDefault="00D6494D" w:rsidP="00D6494D">
            <w:pPr>
              <w:jc w:val="both"/>
              <w:rPr>
                <w:rFonts w:ascii="Verdana" w:hAnsi="Verdana"/>
              </w:rPr>
            </w:pPr>
            <w:r w:rsidRPr="006768BA">
              <w:rPr>
                <w:rFonts w:ascii="Verdana" w:hAnsi="Verdana"/>
                <w:b/>
                <w:bCs/>
              </w:rPr>
              <w:t>57.</w:t>
            </w:r>
            <w:r w:rsidRPr="006768BA">
              <w:rPr>
                <w:rFonts w:ascii="Verdana" w:hAnsi="Verdana"/>
                <w:b/>
                <w:bCs/>
              </w:rPr>
              <w:tab/>
              <w:t>Zapytanie dot. Załącznika nr 1 – OPZ (strona 4) - Definicje -</w:t>
            </w:r>
            <w:r w:rsidRPr="006768BA">
              <w:rPr>
                <w:rFonts w:ascii="Verdana" w:hAnsi="Verdana"/>
              </w:rPr>
              <w:t xml:space="preserve"> BPMN jest w definicjach ale nie ma wzmianki o zastosowaniu tego narzędzia. Czy Zamawiający potwierdza, że procesy opisywane w koncepcji biznesowej nie wymagają opisywania ich w postaci graficznej? </w:t>
            </w:r>
          </w:p>
          <w:p w14:paraId="70F65189" w14:textId="77777777" w:rsidR="00D6494D" w:rsidRPr="006768BA" w:rsidRDefault="00D6494D" w:rsidP="00D6494D">
            <w:pPr>
              <w:jc w:val="both"/>
              <w:rPr>
                <w:rFonts w:ascii="Verdana" w:hAnsi="Verdana"/>
              </w:rPr>
            </w:pPr>
          </w:p>
          <w:p w14:paraId="1BAAD377" w14:textId="753C1149" w:rsidR="00D6494D" w:rsidRPr="006768BA" w:rsidRDefault="00D6494D" w:rsidP="00D6494D">
            <w:pPr>
              <w:jc w:val="both"/>
              <w:rPr>
                <w:rFonts w:ascii="Verdana" w:hAnsi="Verdana"/>
              </w:rPr>
            </w:pPr>
            <w:r w:rsidRPr="006768BA">
              <w:rPr>
                <w:rFonts w:ascii="Verdana" w:hAnsi="Verdana"/>
                <w:b/>
                <w:bCs/>
              </w:rPr>
              <w:t>Odp.:</w:t>
            </w:r>
            <w:r w:rsidRPr="006768BA">
              <w:rPr>
                <w:rFonts w:ascii="Verdana" w:hAnsi="Verdana"/>
              </w:rPr>
              <w:t xml:space="preserve"> Zamawiający potwierdz</w:t>
            </w:r>
            <w:r w:rsidR="00CF5BE7" w:rsidRPr="006768BA">
              <w:rPr>
                <w:rFonts w:ascii="Verdana" w:hAnsi="Verdana"/>
              </w:rPr>
              <w:t>a, że procesy opisywane w koncepcji biznesowej nie wymagają opisywania ich w postaci graficznej</w:t>
            </w:r>
            <w:r w:rsidR="007A6720" w:rsidRPr="006768BA">
              <w:rPr>
                <w:rFonts w:ascii="Verdana" w:hAnsi="Verdana"/>
              </w:rPr>
              <w:t>.</w:t>
            </w:r>
          </w:p>
          <w:p w14:paraId="037F3C00" w14:textId="77777777" w:rsidR="00D6494D" w:rsidRPr="006768BA" w:rsidRDefault="00D6494D" w:rsidP="00D6494D">
            <w:pPr>
              <w:jc w:val="both"/>
              <w:rPr>
                <w:rFonts w:ascii="Verdana" w:hAnsi="Verdana"/>
              </w:rPr>
            </w:pPr>
          </w:p>
          <w:p w14:paraId="432D6F37" w14:textId="77777777" w:rsidR="00D6494D" w:rsidRPr="006768BA" w:rsidRDefault="00D6494D" w:rsidP="00D6494D">
            <w:pPr>
              <w:jc w:val="both"/>
              <w:rPr>
                <w:rFonts w:ascii="Verdana" w:hAnsi="Verdana"/>
              </w:rPr>
            </w:pPr>
            <w:r w:rsidRPr="006768BA">
              <w:rPr>
                <w:rFonts w:ascii="Verdana" w:hAnsi="Verdana"/>
                <w:b/>
                <w:bCs/>
              </w:rPr>
              <w:t>58.</w:t>
            </w:r>
            <w:r w:rsidRPr="006768BA">
              <w:rPr>
                <w:rFonts w:ascii="Verdana" w:hAnsi="Verdana"/>
                <w:b/>
                <w:bCs/>
              </w:rPr>
              <w:tab/>
              <w:t>Zapytanie dot. Załącznika nr 1 – OPZ (strona 41) -</w:t>
            </w:r>
            <w:r w:rsidRPr="006768BA">
              <w:rPr>
                <w:rFonts w:ascii="Verdana" w:hAnsi="Verdana"/>
              </w:rPr>
              <w:t xml:space="preserve"> Controlling/ “Wymagane kluczowe funkcjonalności: … księgowanie projektów i zarządzanie inwestycjami”. Czy Zamawiający potwierdza, że te funkcjonalności mogą zostać pokryte z poziomu obszaru Zarządzaniem Projektami?</w:t>
            </w:r>
          </w:p>
          <w:p w14:paraId="3000F364" w14:textId="77777777" w:rsidR="00D6494D" w:rsidRPr="006768BA" w:rsidRDefault="00D6494D" w:rsidP="00D6494D">
            <w:pPr>
              <w:jc w:val="both"/>
              <w:rPr>
                <w:rFonts w:ascii="Verdana" w:hAnsi="Verdana"/>
              </w:rPr>
            </w:pPr>
          </w:p>
          <w:p w14:paraId="2F860CFC" w14:textId="12401CA5" w:rsidR="00D6494D" w:rsidRPr="006768BA" w:rsidRDefault="00D6494D" w:rsidP="00D6494D">
            <w:pPr>
              <w:jc w:val="both"/>
              <w:rPr>
                <w:rFonts w:ascii="Verdana" w:hAnsi="Verdana"/>
              </w:rPr>
            </w:pPr>
            <w:r w:rsidRPr="006768BA">
              <w:rPr>
                <w:rFonts w:ascii="Verdana" w:hAnsi="Verdana"/>
                <w:b/>
                <w:bCs/>
              </w:rPr>
              <w:t>Odp.:</w:t>
            </w:r>
            <w:r w:rsidRPr="006768BA">
              <w:rPr>
                <w:rFonts w:ascii="Verdana" w:hAnsi="Verdana"/>
              </w:rPr>
              <w:t xml:space="preserve"> Zamawiający potwierdza</w:t>
            </w:r>
            <w:r w:rsidR="007A6720" w:rsidRPr="006768BA">
              <w:rPr>
                <w:rFonts w:ascii="Verdana" w:hAnsi="Verdana"/>
              </w:rPr>
              <w:t>, że ww. funkcjonalności mogą zostać pokryte z poziomu obszaru Zarządzaniem Projektami.</w:t>
            </w:r>
          </w:p>
          <w:p w14:paraId="3855DA41" w14:textId="77777777" w:rsidR="00D6494D" w:rsidRPr="006768BA" w:rsidRDefault="00D6494D" w:rsidP="00D6494D">
            <w:pPr>
              <w:jc w:val="both"/>
              <w:rPr>
                <w:rFonts w:ascii="Verdana" w:hAnsi="Verdana"/>
              </w:rPr>
            </w:pPr>
          </w:p>
          <w:p w14:paraId="50A2B9A4" w14:textId="77777777" w:rsidR="00D6494D" w:rsidRPr="006768BA" w:rsidRDefault="00D6494D" w:rsidP="00D6494D">
            <w:pPr>
              <w:jc w:val="both"/>
              <w:rPr>
                <w:rFonts w:ascii="Verdana" w:hAnsi="Verdana"/>
              </w:rPr>
            </w:pPr>
            <w:r w:rsidRPr="006768BA">
              <w:rPr>
                <w:rFonts w:ascii="Verdana" w:hAnsi="Verdana"/>
                <w:b/>
                <w:bCs/>
              </w:rPr>
              <w:t>59.</w:t>
            </w:r>
            <w:r w:rsidRPr="006768BA">
              <w:rPr>
                <w:rFonts w:ascii="Verdana" w:hAnsi="Verdana"/>
                <w:b/>
                <w:bCs/>
              </w:rPr>
              <w:tab/>
              <w:t xml:space="preserve">Zapytanie dot. Załącznika nr 1 – OPZ (strona 77) - Zarządzanie funduszami/rachunkowość </w:t>
            </w:r>
            <w:r w:rsidRPr="006768BA">
              <w:rPr>
                <w:rFonts w:ascii="Verdana" w:hAnsi="Verdana"/>
              </w:rPr>
              <w:t>“Wymagania funkcjonalne: … 2. System powinien umożliwiać ewidencjonowanie poniższych dokumentów: podpisana ostateczna wersja wniosku, …”. oraz “str. 78 “5. Oprócz dokumentów pobranych z systemu e-</w:t>
            </w:r>
            <w:proofErr w:type="spellStart"/>
            <w:r w:rsidRPr="006768BA">
              <w:rPr>
                <w:rFonts w:ascii="Verdana" w:hAnsi="Verdana"/>
              </w:rPr>
              <w:t>cop</w:t>
            </w:r>
            <w:proofErr w:type="spellEnd"/>
            <w:r w:rsidRPr="006768BA">
              <w:rPr>
                <w:rFonts w:ascii="Verdana" w:hAnsi="Verdana"/>
              </w:rPr>
              <w:t>, moduł powinien posiadać kontener(-y) na dokumenty projektowe wytworzone w trakcie jego realizacji.”</w:t>
            </w:r>
          </w:p>
          <w:p w14:paraId="0DB8B41B" w14:textId="77777777" w:rsidR="00D6494D" w:rsidRPr="006768BA" w:rsidRDefault="00D6494D" w:rsidP="00D6494D">
            <w:pPr>
              <w:jc w:val="both"/>
              <w:rPr>
                <w:rFonts w:ascii="Verdana" w:hAnsi="Verdana"/>
              </w:rPr>
            </w:pPr>
            <w:r w:rsidRPr="006768BA">
              <w:rPr>
                <w:rFonts w:ascii="Verdana" w:hAnsi="Verdana"/>
              </w:rPr>
              <w:t>Czy Zamawiający potwierdza, że wdrożenie tej funkcjonalność zostanie zrealizowane przez Wykonawcę w ramach ostatniego etapu wdrożenia?</w:t>
            </w:r>
          </w:p>
          <w:p w14:paraId="01E21607" w14:textId="77777777" w:rsidR="00D6494D" w:rsidRPr="006768BA" w:rsidRDefault="00D6494D" w:rsidP="00D6494D">
            <w:pPr>
              <w:jc w:val="both"/>
              <w:rPr>
                <w:rFonts w:ascii="Verdana" w:hAnsi="Verdana"/>
              </w:rPr>
            </w:pPr>
          </w:p>
          <w:p w14:paraId="5973B015" w14:textId="1F4EAAFD" w:rsidR="00D6494D" w:rsidRPr="006768BA" w:rsidRDefault="00D6494D" w:rsidP="00D6494D">
            <w:pPr>
              <w:jc w:val="both"/>
              <w:rPr>
                <w:rFonts w:ascii="Verdana" w:hAnsi="Verdana"/>
              </w:rPr>
            </w:pPr>
            <w:r w:rsidRPr="006768BA">
              <w:rPr>
                <w:rFonts w:ascii="Verdana" w:hAnsi="Verdana"/>
                <w:b/>
                <w:bCs/>
              </w:rPr>
              <w:t>Odp.:</w:t>
            </w:r>
            <w:r w:rsidRPr="006768BA">
              <w:rPr>
                <w:rFonts w:ascii="Verdana" w:hAnsi="Verdana"/>
              </w:rPr>
              <w:t xml:space="preserve"> Zamawiający potwierdza</w:t>
            </w:r>
            <w:r w:rsidR="00715638" w:rsidRPr="006768BA">
              <w:rPr>
                <w:rFonts w:ascii="Verdana" w:hAnsi="Verdana"/>
              </w:rPr>
              <w:t>, że wdrożenie ww. funkcjonalność zostanie zrealizowane przez Wykonawcę w ramach ostatniego etapu wdrożenia</w:t>
            </w:r>
          </w:p>
          <w:p w14:paraId="7A030C47" w14:textId="77777777" w:rsidR="00D6494D" w:rsidRPr="006768BA" w:rsidRDefault="00D6494D" w:rsidP="00D6494D">
            <w:pPr>
              <w:jc w:val="both"/>
              <w:rPr>
                <w:rFonts w:ascii="Verdana" w:hAnsi="Verdana"/>
              </w:rPr>
            </w:pPr>
          </w:p>
          <w:p w14:paraId="61FAF594" w14:textId="77777777" w:rsidR="00D6494D" w:rsidRPr="006768BA" w:rsidRDefault="00D6494D" w:rsidP="00D6494D">
            <w:pPr>
              <w:jc w:val="both"/>
              <w:rPr>
                <w:rFonts w:ascii="Verdana" w:hAnsi="Verdana"/>
              </w:rPr>
            </w:pPr>
            <w:r w:rsidRPr="006768BA">
              <w:rPr>
                <w:rFonts w:ascii="Verdana" w:hAnsi="Verdana"/>
                <w:b/>
                <w:bCs/>
              </w:rPr>
              <w:t>60.</w:t>
            </w:r>
            <w:r w:rsidRPr="006768BA">
              <w:rPr>
                <w:rFonts w:ascii="Verdana" w:hAnsi="Verdana"/>
                <w:b/>
                <w:bCs/>
              </w:rPr>
              <w:tab/>
              <w:t>Zapytanie dot. Załącznika nr 1 – OPZ –</w:t>
            </w:r>
            <w:r w:rsidRPr="006768BA">
              <w:rPr>
                <w:rFonts w:ascii="Verdana" w:hAnsi="Verdana"/>
              </w:rPr>
              <w:t xml:space="preserve"> Czy Zamawiający potwierdza, że punkty zawarte w OPZ pod zapisem “System ma zapewnić” oznaczają potencjał systemu DSI i nie są elementem wdrożenia chyba że zostały określone w punktach pod “Zakres wdrożenia”?</w:t>
            </w:r>
          </w:p>
          <w:p w14:paraId="73AC1D48" w14:textId="77777777" w:rsidR="00D6494D" w:rsidRPr="006768BA" w:rsidRDefault="00D6494D" w:rsidP="00D6494D">
            <w:pPr>
              <w:jc w:val="both"/>
              <w:rPr>
                <w:rFonts w:ascii="Verdana" w:hAnsi="Verdana"/>
              </w:rPr>
            </w:pPr>
          </w:p>
          <w:p w14:paraId="2CEC504A" w14:textId="2BB09698" w:rsidR="00D6494D" w:rsidRPr="006768BA" w:rsidRDefault="00D6494D" w:rsidP="00D6494D">
            <w:pPr>
              <w:jc w:val="both"/>
              <w:rPr>
                <w:rFonts w:ascii="Verdana" w:hAnsi="Verdana"/>
              </w:rPr>
            </w:pPr>
            <w:r w:rsidRPr="006768BA">
              <w:rPr>
                <w:rFonts w:ascii="Verdana" w:hAnsi="Verdana"/>
                <w:b/>
                <w:bCs/>
              </w:rPr>
              <w:t>Odp.:</w:t>
            </w:r>
            <w:r w:rsidRPr="006768BA">
              <w:rPr>
                <w:rFonts w:ascii="Verdana" w:hAnsi="Verdana"/>
              </w:rPr>
              <w:t xml:space="preserve"> Zamawiający potwierdza</w:t>
            </w:r>
            <w:r w:rsidR="000712FB" w:rsidRPr="006768BA">
              <w:rPr>
                <w:rFonts w:ascii="Verdana" w:hAnsi="Verdana"/>
              </w:rPr>
              <w:t xml:space="preserve">, że </w:t>
            </w:r>
            <w:r w:rsidR="004B2125" w:rsidRPr="006768BA">
              <w:rPr>
                <w:rFonts w:ascii="Verdana" w:hAnsi="Verdana"/>
              </w:rPr>
              <w:t>punkty zawarte w OPZ pod zapisem “System ma zapewnić” oznaczają potencjał systemu DSI i nie są elementem wdrożenia.</w:t>
            </w:r>
          </w:p>
          <w:p w14:paraId="122EBEA8" w14:textId="77777777" w:rsidR="004B2125" w:rsidRPr="006768BA" w:rsidRDefault="004B2125" w:rsidP="00D6494D">
            <w:pPr>
              <w:jc w:val="both"/>
              <w:rPr>
                <w:rFonts w:ascii="Verdana" w:hAnsi="Verdana"/>
              </w:rPr>
            </w:pPr>
          </w:p>
          <w:p w14:paraId="3212B7DE" w14:textId="77777777" w:rsidR="00D6494D" w:rsidRPr="006768BA" w:rsidRDefault="00D6494D" w:rsidP="00D6494D">
            <w:pPr>
              <w:jc w:val="both"/>
              <w:rPr>
                <w:rFonts w:ascii="Verdana" w:hAnsi="Verdana"/>
              </w:rPr>
            </w:pPr>
            <w:r w:rsidRPr="006768BA">
              <w:rPr>
                <w:rFonts w:ascii="Verdana" w:hAnsi="Verdana"/>
                <w:b/>
                <w:bCs/>
              </w:rPr>
              <w:t>61.</w:t>
            </w:r>
            <w:r w:rsidRPr="006768BA">
              <w:rPr>
                <w:rFonts w:ascii="Verdana" w:hAnsi="Verdana"/>
                <w:b/>
                <w:bCs/>
              </w:rPr>
              <w:tab/>
              <w:t>Zapytanie dot. Załącznika nr 1 – OPZ (strona 23)</w:t>
            </w:r>
            <w:r w:rsidRPr="006768BA">
              <w:rPr>
                <w:rFonts w:ascii="Verdana" w:hAnsi="Verdana"/>
              </w:rPr>
              <w:t xml:space="preserve"> - “Procedury przetwarzania danych księgowych”. Czy Zamawiający potwierdza, że przez kalkulacje wstępne rozumie zakładanie subkont księgowych do działalności dydaktycznej i badawczej oraz wprowadzanie kalkulacji wstępnych”?</w:t>
            </w:r>
          </w:p>
          <w:p w14:paraId="13248E8D" w14:textId="77777777" w:rsidR="00D6494D" w:rsidRPr="006768BA" w:rsidRDefault="00D6494D" w:rsidP="00D6494D">
            <w:pPr>
              <w:jc w:val="both"/>
              <w:rPr>
                <w:rFonts w:ascii="Verdana" w:hAnsi="Verdana"/>
              </w:rPr>
            </w:pPr>
          </w:p>
          <w:p w14:paraId="4A4F2583" w14:textId="545D66BB" w:rsidR="00D6494D" w:rsidRPr="00D6494D" w:rsidRDefault="00D6494D" w:rsidP="00D6494D">
            <w:pPr>
              <w:jc w:val="both"/>
              <w:rPr>
                <w:rFonts w:ascii="Verdana" w:hAnsi="Verdana"/>
              </w:rPr>
            </w:pPr>
            <w:r w:rsidRPr="006768BA">
              <w:rPr>
                <w:rFonts w:ascii="Verdana" w:hAnsi="Verdana"/>
                <w:b/>
                <w:bCs/>
              </w:rPr>
              <w:t>Odp.:</w:t>
            </w:r>
            <w:r w:rsidRPr="006768BA">
              <w:rPr>
                <w:rFonts w:ascii="Verdana" w:hAnsi="Verdana"/>
              </w:rPr>
              <w:t xml:space="preserve"> Jak w SWZ. Uszczegółowienie powyższego wymagania zostanie wypracowane na etapie szczegółowej budowy koncepcji wdrożenia. Zamawiający zdaje się na propozycję tzw. dobrych praktyk procesów biznesowych od dostawcy oprogramowania.</w:t>
            </w:r>
            <w:r w:rsidRPr="00D6494D">
              <w:rPr>
                <w:rFonts w:ascii="Verdana" w:hAnsi="Verdana"/>
              </w:rPr>
              <w:t xml:space="preserve">  </w:t>
            </w:r>
          </w:p>
          <w:p w14:paraId="595EF4D2" w14:textId="77777777" w:rsidR="00D6494D" w:rsidRPr="00D6494D" w:rsidRDefault="00D6494D" w:rsidP="00D6494D">
            <w:pPr>
              <w:jc w:val="both"/>
              <w:rPr>
                <w:rFonts w:ascii="Verdana" w:hAnsi="Verdana"/>
              </w:rPr>
            </w:pPr>
          </w:p>
          <w:p w14:paraId="2AE2FB26" w14:textId="77777777" w:rsidR="00D6494D" w:rsidRPr="00D6494D" w:rsidRDefault="00D6494D" w:rsidP="00D6494D">
            <w:pPr>
              <w:jc w:val="both"/>
              <w:rPr>
                <w:rFonts w:ascii="Verdana" w:hAnsi="Verdana"/>
              </w:rPr>
            </w:pPr>
            <w:r w:rsidRPr="00124B04">
              <w:rPr>
                <w:rFonts w:ascii="Verdana" w:hAnsi="Verdana"/>
                <w:b/>
                <w:bCs/>
              </w:rPr>
              <w:t>62.</w:t>
            </w:r>
            <w:r w:rsidRPr="00124B04">
              <w:rPr>
                <w:rFonts w:ascii="Verdana" w:hAnsi="Verdana"/>
                <w:b/>
                <w:bCs/>
              </w:rPr>
              <w:tab/>
              <w:t>Zapytanie dot. Załącznika Nr 1 – OPZ (strona 23) –</w:t>
            </w:r>
            <w:r w:rsidRPr="00D6494D">
              <w:rPr>
                <w:rFonts w:ascii="Verdana" w:hAnsi="Verdana"/>
              </w:rPr>
              <w:t xml:space="preserve">  „drukowanie monitów, not odsetkowych, potwierdzeń sald itp.”.</w:t>
            </w:r>
          </w:p>
          <w:p w14:paraId="60C9B8FE" w14:textId="77777777" w:rsidR="00D6494D" w:rsidRPr="00D6494D" w:rsidRDefault="00D6494D" w:rsidP="00D6494D">
            <w:pPr>
              <w:jc w:val="both"/>
              <w:rPr>
                <w:rFonts w:ascii="Verdana" w:hAnsi="Verdana"/>
              </w:rPr>
            </w:pPr>
            <w:r w:rsidRPr="00D6494D">
              <w:rPr>
                <w:rFonts w:ascii="Verdana" w:hAnsi="Verdana"/>
              </w:rPr>
              <w:t xml:space="preserve">Prośba o zgodę Zamawiającego na zmianę powyższego wymagania na: „drukowanie monitów, not odsetkowych, potwierdzeń sald. </w:t>
            </w:r>
          </w:p>
          <w:p w14:paraId="35CAE076" w14:textId="77777777" w:rsidR="00D6494D" w:rsidRPr="00D6494D" w:rsidRDefault="00D6494D" w:rsidP="00D6494D">
            <w:pPr>
              <w:jc w:val="both"/>
              <w:rPr>
                <w:rFonts w:ascii="Verdana" w:hAnsi="Verdana"/>
              </w:rPr>
            </w:pPr>
            <w:r w:rsidRPr="00D6494D">
              <w:rPr>
                <w:rFonts w:ascii="Verdana" w:hAnsi="Verdana"/>
              </w:rPr>
              <w:t>Przyjmując założenie, że wszystkie inne potencjalne, wymagane formularze nie wymienione w OPZ zostaną zrealizowane w ramach Prawa Opcji zgodnie z procedurą zarządzania zmianą.</w:t>
            </w:r>
          </w:p>
          <w:p w14:paraId="4311CFD5" w14:textId="77777777" w:rsidR="00D6494D" w:rsidRPr="00D6494D" w:rsidRDefault="00D6494D" w:rsidP="00D6494D">
            <w:pPr>
              <w:jc w:val="both"/>
              <w:rPr>
                <w:rFonts w:ascii="Verdana" w:hAnsi="Verdana"/>
              </w:rPr>
            </w:pPr>
          </w:p>
          <w:p w14:paraId="1D5EE45D" w14:textId="46441933" w:rsidR="00D6494D" w:rsidRPr="00D6494D" w:rsidRDefault="00D6494D" w:rsidP="00D6494D">
            <w:pPr>
              <w:jc w:val="both"/>
              <w:rPr>
                <w:rFonts w:ascii="Verdana" w:hAnsi="Verdana"/>
              </w:rPr>
            </w:pPr>
            <w:r w:rsidRPr="00124B04">
              <w:rPr>
                <w:rFonts w:ascii="Verdana" w:hAnsi="Verdana"/>
                <w:b/>
                <w:bCs/>
              </w:rPr>
              <w:t>Odp.:</w:t>
            </w:r>
            <w:r w:rsidRPr="00D6494D">
              <w:rPr>
                <w:rFonts w:ascii="Verdana" w:hAnsi="Verdana"/>
              </w:rPr>
              <w:t xml:space="preserve"> Zamawiający </w:t>
            </w:r>
            <w:r w:rsidR="006815F2">
              <w:rPr>
                <w:rFonts w:ascii="Verdana" w:hAnsi="Verdana"/>
              </w:rPr>
              <w:t xml:space="preserve">informuje, iż </w:t>
            </w:r>
            <w:r w:rsidR="006D36B4">
              <w:rPr>
                <w:rFonts w:ascii="Verdana" w:hAnsi="Verdana"/>
              </w:rPr>
              <w:t xml:space="preserve">dokonuje korekty zapisu </w:t>
            </w:r>
            <w:r w:rsidR="006815F2">
              <w:rPr>
                <w:rFonts w:ascii="Verdana" w:hAnsi="Verdana"/>
              </w:rPr>
              <w:t xml:space="preserve">w OPZ </w:t>
            </w:r>
            <w:r w:rsidR="00033B6B">
              <w:rPr>
                <w:rFonts w:ascii="Verdana" w:hAnsi="Verdana"/>
              </w:rPr>
              <w:t xml:space="preserve">(Załącznik nr 1 do SWZ) </w:t>
            </w:r>
            <w:r w:rsidR="006815F2">
              <w:rPr>
                <w:rFonts w:ascii="Verdana" w:hAnsi="Verdana"/>
              </w:rPr>
              <w:t>na str. 23</w:t>
            </w:r>
            <w:r w:rsidR="00103AB5">
              <w:rPr>
                <w:rFonts w:ascii="Verdana" w:hAnsi="Verdana"/>
              </w:rPr>
              <w:t xml:space="preserve"> o następującej treści</w:t>
            </w:r>
            <w:r w:rsidR="006815F2">
              <w:rPr>
                <w:rFonts w:ascii="Verdana" w:hAnsi="Verdana"/>
              </w:rPr>
              <w:t>:</w:t>
            </w:r>
            <w:r w:rsidR="00103AB5">
              <w:rPr>
                <w:rFonts w:ascii="Verdana" w:hAnsi="Verdana"/>
              </w:rPr>
              <w:t xml:space="preserve"> </w:t>
            </w:r>
            <w:r w:rsidRPr="00D6494D">
              <w:rPr>
                <w:rFonts w:ascii="Verdana" w:hAnsi="Verdana"/>
              </w:rPr>
              <w:t>„drukowanie monitów, not odsetkowych, potwierdzeń sald.”</w:t>
            </w:r>
          </w:p>
          <w:p w14:paraId="573C8BA2" w14:textId="77777777" w:rsidR="00D6494D" w:rsidRPr="00D6494D" w:rsidRDefault="00D6494D" w:rsidP="00D6494D">
            <w:pPr>
              <w:jc w:val="both"/>
              <w:rPr>
                <w:rFonts w:ascii="Verdana" w:hAnsi="Verdana"/>
              </w:rPr>
            </w:pPr>
          </w:p>
          <w:p w14:paraId="48C59EA4" w14:textId="77777777" w:rsidR="00D6494D" w:rsidRPr="00D6494D" w:rsidRDefault="00D6494D" w:rsidP="00D6494D">
            <w:pPr>
              <w:jc w:val="both"/>
              <w:rPr>
                <w:rFonts w:ascii="Verdana" w:hAnsi="Verdana"/>
              </w:rPr>
            </w:pPr>
            <w:r w:rsidRPr="00124B04">
              <w:rPr>
                <w:rFonts w:ascii="Verdana" w:hAnsi="Verdana"/>
                <w:b/>
                <w:bCs/>
              </w:rPr>
              <w:t>63.</w:t>
            </w:r>
            <w:r w:rsidRPr="00124B04">
              <w:rPr>
                <w:rFonts w:ascii="Verdana" w:hAnsi="Verdana"/>
                <w:b/>
                <w:bCs/>
              </w:rPr>
              <w:tab/>
              <w:t>Zapytanie dot. Załącznika nr 1 – OPZ (strona 23) -</w:t>
            </w:r>
            <w:r w:rsidRPr="00D6494D">
              <w:rPr>
                <w:rFonts w:ascii="Verdana" w:hAnsi="Verdana"/>
              </w:rPr>
              <w:t xml:space="preserve">  Czy Zamawiający potwierdza, że poprzez oczekiwany sposób współpracy z drukarkami fiskalnymi rozumie interfejs online z drukarkami fiskalnymi?</w:t>
            </w:r>
          </w:p>
          <w:p w14:paraId="6063DCC8" w14:textId="77777777" w:rsidR="00D6494D" w:rsidRPr="00D6494D" w:rsidRDefault="00D6494D" w:rsidP="00D6494D">
            <w:pPr>
              <w:jc w:val="both"/>
              <w:rPr>
                <w:rFonts w:ascii="Verdana" w:hAnsi="Verdana"/>
              </w:rPr>
            </w:pPr>
          </w:p>
          <w:p w14:paraId="7219D160" w14:textId="1AEC37D2" w:rsidR="00D6494D" w:rsidRPr="00D6494D" w:rsidRDefault="00D6494D" w:rsidP="00D6494D">
            <w:pPr>
              <w:jc w:val="both"/>
              <w:rPr>
                <w:rFonts w:ascii="Verdana" w:hAnsi="Verdana"/>
              </w:rPr>
            </w:pPr>
            <w:r w:rsidRPr="00D6494D">
              <w:rPr>
                <w:rFonts w:ascii="Verdana" w:hAnsi="Verdana"/>
              </w:rPr>
              <w:t>Odp.: Zamawiający potwierdza</w:t>
            </w:r>
            <w:r w:rsidR="002D793A">
              <w:rPr>
                <w:rFonts w:ascii="Verdana" w:hAnsi="Verdana"/>
              </w:rPr>
              <w:t xml:space="preserve">, że </w:t>
            </w:r>
            <w:r w:rsidR="002D793A" w:rsidRPr="00D6494D">
              <w:rPr>
                <w:rFonts w:ascii="Verdana" w:hAnsi="Verdana"/>
              </w:rPr>
              <w:t>poprzez oczekiwany sposób współpracy z drukarkami fiskalnymi rozumie interfejs online z drukarkami fiskalnymi</w:t>
            </w:r>
            <w:r w:rsidR="002D793A">
              <w:rPr>
                <w:rFonts w:ascii="Verdana" w:hAnsi="Verdana"/>
              </w:rPr>
              <w:t>.</w:t>
            </w:r>
          </w:p>
          <w:p w14:paraId="6352DEEB" w14:textId="77777777" w:rsidR="00D6494D" w:rsidRPr="00D6494D" w:rsidRDefault="00D6494D" w:rsidP="00D6494D">
            <w:pPr>
              <w:jc w:val="both"/>
              <w:rPr>
                <w:rFonts w:ascii="Verdana" w:hAnsi="Verdana"/>
              </w:rPr>
            </w:pPr>
          </w:p>
          <w:p w14:paraId="7D3EC225" w14:textId="77777777" w:rsidR="00D6494D" w:rsidRPr="002D793A" w:rsidRDefault="00D6494D" w:rsidP="00D6494D">
            <w:pPr>
              <w:jc w:val="both"/>
              <w:rPr>
                <w:rFonts w:ascii="Verdana" w:hAnsi="Verdana"/>
                <w:b/>
                <w:bCs/>
              </w:rPr>
            </w:pPr>
            <w:r w:rsidRPr="002D793A">
              <w:rPr>
                <w:rFonts w:ascii="Verdana" w:hAnsi="Verdana"/>
                <w:b/>
                <w:bCs/>
              </w:rPr>
              <w:t>64.</w:t>
            </w:r>
            <w:r w:rsidRPr="002D793A">
              <w:rPr>
                <w:rFonts w:ascii="Verdana" w:hAnsi="Verdana"/>
                <w:b/>
                <w:bCs/>
              </w:rPr>
              <w:tab/>
              <w:t>Zapytanie dot. Załącznika nr 1 – OPZ (strona 24):</w:t>
            </w:r>
          </w:p>
          <w:p w14:paraId="6BAB1168" w14:textId="77777777" w:rsidR="00D6494D" w:rsidRPr="00D6494D" w:rsidRDefault="00D6494D" w:rsidP="00D6494D">
            <w:pPr>
              <w:jc w:val="both"/>
              <w:rPr>
                <w:rFonts w:ascii="Verdana" w:hAnsi="Verdana"/>
              </w:rPr>
            </w:pPr>
            <w:r w:rsidRPr="00D6494D">
              <w:rPr>
                <w:rFonts w:ascii="Verdana" w:hAnsi="Verdana"/>
              </w:rPr>
              <w:t xml:space="preserve">W zakresie zapisów: </w:t>
            </w:r>
          </w:p>
          <w:p w14:paraId="1CC7A850" w14:textId="77777777" w:rsidR="00D6494D" w:rsidRPr="00D6494D" w:rsidRDefault="00D6494D" w:rsidP="00D6494D">
            <w:pPr>
              <w:jc w:val="both"/>
              <w:rPr>
                <w:rFonts w:ascii="Verdana" w:hAnsi="Verdana"/>
              </w:rPr>
            </w:pPr>
            <w:r w:rsidRPr="00D6494D">
              <w:rPr>
                <w:rFonts w:ascii="Verdana" w:hAnsi="Verdana"/>
              </w:rPr>
              <w:t xml:space="preserve">W zakresie raportów SYSTEM musi zapewniać co najmniej następujące funkcjonalności: </w:t>
            </w:r>
          </w:p>
          <w:p w14:paraId="3290BD56" w14:textId="5A6ED91E" w:rsidR="00D6494D" w:rsidRPr="00D6494D" w:rsidRDefault="00D6494D" w:rsidP="00D6494D">
            <w:pPr>
              <w:jc w:val="both"/>
              <w:rPr>
                <w:rFonts w:ascii="Verdana" w:hAnsi="Verdana"/>
              </w:rPr>
            </w:pPr>
            <w:r w:rsidRPr="00D6494D">
              <w:rPr>
                <w:rFonts w:ascii="Verdana" w:hAnsi="Verdana"/>
              </w:rPr>
              <w:t>•</w:t>
            </w:r>
            <w:r w:rsidR="00F87B9E">
              <w:rPr>
                <w:rFonts w:ascii="Verdana" w:hAnsi="Verdana"/>
              </w:rPr>
              <w:t xml:space="preserve"> </w:t>
            </w:r>
            <w:r w:rsidRPr="00D6494D">
              <w:rPr>
                <w:rFonts w:ascii="Verdana" w:hAnsi="Verdana"/>
              </w:rPr>
              <w:t xml:space="preserve">automatyczne generowanie: Bilansu, </w:t>
            </w:r>
            <w:proofErr w:type="spellStart"/>
            <w:r w:rsidRPr="00D6494D">
              <w:rPr>
                <w:rFonts w:ascii="Verdana" w:hAnsi="Verdana"/>
              </w:rPr>
              <w:t>RZiS</w:t>
            </w:r>
            <w:proofErr w:type="spellEnd"/>
            <w:r w:rsidRPr="00D6494D">
              <w:rPr>
                <w:rFonts w:ascii="Verdana" w:hAnsi="Verdana"/>
              </w:rPr>
              <w:t xml:space="preserve">, F01/S, Zmian w kapitale i Sprawozdania z przepływów pieniężnych, </w:t>
            </w:r>
          </w:p>
          <w:p w14:paraId="75BC4F86" w14:textId="77777777" w:rsidR="00D6494D" w:rsidRPr="00D6494D" w:rsidRDefault="00D6494D" w:rsidP="00D6494D">
            <w:pPr>
              <w:jc w:val="both"/>
              <w:rPr>
                <w:rFonts w:ascii="Verdana" w:hAnsi="Verdana"/>
              </w:rPr>
            </w:pPr>
            <w:r w:rsidRPr="00D6494D">
              <w:rPr>
                <w:rFonts w:ascii="Verdana" w:hAnsi="Verdana"/>
              </w:rPr>
              <w:t xml:space="preserve">Czy Zamawiający wyraża zgodę na zmianę zapisu wymagań: </w:t>
            </w:r>
          </w:p>
          <w:p w14:paraId="5443CC3A" w14:textId="77777777" w:rsidR="00D6494D" w:rsidRPr="00D6494D" w:rsidRDefault="00D6494D" w:rsidP="00D6494D">
            <w:pPr>
              <w:jc w:val="both"/>
              <w:rPr>
                <w:rFonts w:ascii="Verdana" w:hAnsi="Verdana"/>
              </w:rPr>
            </w:pPr>
            <w:r w:rsidRPr="00D6494D">
              <w:rPr>
                <w:rFonts w:ascii="Verdana" w:hAnsi="Verdana"/>
              </w:rPr>
              <w:t xml:space="preserve">W zakresie raportów SYSTEM musi zapewniać następujące funkcjonalności: </w:t>
            </w:r>
          </w:p>
          <w:p w14:paraId="47FEB359" w14:textId="31991A48" w:rsidR="00D6494D" w:rsidRPr="00D6494D" w:rsidRDefault="00D6494D" w:rsidP="00D6494D">
            <w:pPr>
              <w:jc w:val="both"/>
              <w:rPr>
                <w:rFonts w:ascii="Verdana" w:hAnsi="Verdana"/>
              </w:rPr>
            </w:pPr>
            <w:r w:rsidRPr="00D6494D">
              <w:rPr>
                <w:rFonts w:ascii="Verdana" w:hAnsi="Verdana"/>
              </w:rPr>
              <w:t>•</w:t>
            </w:r>
            <w:r w:rsidR="00A404BC">
              <w:rPr>
                <w:rFonts w:ascii="Verdana" w:hAnsi="Verdana"/>
              </w:rPr>
              <w:t xml:space="preserve"> </w:t>
            </w:r>
            <w:r w:rsidRPr="00D6494D">
              <w:rPr>
                <w:rFonts w:ascii="Verdana" w:hAnsi="Verdana"/>
              </w:rPr>
              <w:t xml:space="preserve">automatyczne generowanie: Bilansu, </w:t>
            </w:r>
            <w:proofErr w:type="spellStart"/>
            <w:r w:rsidRPr="00D6494D">
              <w:rPr>
                <w:rFonts w:ascii="Verdana" w:hAnsi="Verdana"/>
              </w:rPr>
              <w:t>RZiS</w:t>
            </w:r>
            <w:proofErr w:type="spellEnd"/>
            <w:r w:rsidRPr="00D6494D">
              <w:rPr>
                <w:rFonts w:ascii="Verdana" w:hAnsi="Verdana"/>
              </w:rPr>
              <w:t xml:space="preserve">, Zestawienie zmian w kapitale Własnym </w:t>
            </w:r>
          </w:p>
          <w:p w14:paraId="113334DA" w14:textId="4FBF7EB8" w:rsidR="00D6494D" w:rsidRPr="00D6494D" w:rsidRDefault="00D6494D" w:rsidP="00D6494D">
            <w:pPr>
              <w:jc w:val="both"/>
              <w:rPr>
                <w:rFonts w:ascii="Verdana" w:hAnsi="Verdana"/>
              </w:rPr>
            </w:pPr>
            <w:r w:rsidRPr="00D6494D">
              <w:rPr>
                <w:rFonts w:ascii="Verdana" w:hAnsi="Verdana"/>
              </w:rPr>
              <w:t>•</w:t>
            </w:r>
            <w:r w:rsidR="00A404BC">
              <w:rPr>
                <w:rFonts w:ascii="Verdana" w:hAnsi="Verdana"/>
              </w:rPr>
              <w:t xml:space="preserve"> </w:t>
            </w:r>
            <w:r w:rsidRPr="00D6494D">
              <w:rPr>
                <w:rFonts w:ascii="Verdana" w:hAnsi="Verdana"/>
              </w:rPr>
              <w:t>zapewnienie możliwości ewidencji i dostarczenia informacji na rzecz sprawozdań: Sprawozdania z przepływów pieniężnych, F01/S?</w:t>
            </w:r>
          </w:p>
          <w:p w14:paraId="747F48AA" w14:textId="77777777" w:rsidR="00D6494D" w:rsidRPr="00D6494D" w:rsidRDefault="00D6494D" w:rsidP="00D6494D">
            <w:pPr>
              <w:jc w:val="both"/>
              <w:rPr>
                <w:rFonts w:ascii="Verdana" w:hAnsi="Verdana"/>
              </w:rPr>
            </w:pPr>
          </w:p>
          <w:p w14:paraId="521387CF" w14:textId="1F7412D7" w:rsidR="00D6494D" w:rsidRPr="00D6494D" w:rsidRDefault="00D6494D" w:rsidP="00D6494D">
            <w:pPr>
              <w:jc w:val="both"/>
              <w:rPr>
                <w:rFonts w:ascii="Verdana" w:hAnsi="Verdana"/>
              </w:rPr>
            </w:pPr>
            <w:r w:rsidRPr="00B6277D">
              <w:rPr>
                <w:rFonts w:ascii="Verdana" w:hAnsi="Verdana"/>
                <w:b/>
                <w:bCs/>
              </w:rPr>
              <w:t>Odp.</w:t>
            </w:r>
            <w:r w:rsidRPr="00D6494D">
              <w:rPr>
                <w:rFonts w:ascii="Verdana" w:hAnsi="Verdana"/>
              </w:rPr>
              <w:t xml:space="preserve"> Zamawiający </w:t>
            </w:r>
            <w:r w:rsidR="006C502E">
              <w:rPr>
                <w:rFonts w:ascii="Verdana" w:hAnsi="Verdana"/>
              </w:rPr>
              <w:t xml:space="preserve">informuje, </w:t>
            </w:r>
            <w:r w:rsidR="00D50E37">
              <w:rPr>
                <w:rFonts w:ascii="Verdana" w:hAnsi="Verdana"/>
              </w:rPr>
              <w:t>iż dokonuje korekty zapisu w OPZ (Załącznik nr 1 do SWZ) na str. 2</w:t>
            </w:r>
            <w:r w:rsidR="006C502E">
              <w:rPr>
                <w:rFonts w:ascii="Verdana" w:hAnsi="Verdana"/>
              </w:rPr>
              <w:t>4</w:t>
            </w:r>
            <w:r w:rsidR="00D50E37">
              <w:rPr>
                <w:rFonts w:ascii="Verdana" w:hAnsi="Verdana"/>
              </w:rPr>
              <w:t xml:space="preserve"> o następującej treści:</w:t>
            </w:r>
          </w:p>
          <w:p w14:paraId="524DF953" w14:textId="77777777" w:rsidR="00D6494D" w:rsidRPr="00D6494D" w:rsidRDefault="00D6494D" w:rsidP="00D6494D">
            <w:pPr>
              <w:jc w:val="both"/>
              <w:rPr>
                <w:rFonts w:ascii="Verdana" w:hAnsi="Verdana"/>
              </w:rPr>
            </w:pPr>
            <w:r w:rsidRPr="00D6494D">
              <w:rPr>
                <w:rFonts w:ascii="Verdana" w:hAnsi="Verdana"/>
              </w:rPr>
              <w:t xml:space="preserve">“W zakresie raportów SYSTEM musi zapewniać następujące funkcjonalności: </w:t>
            </w:r>
          </w:p>
          <w:p w14:paraId="1462B8ED" w14:textId="7A467DD6" w:rsidR="00D6494D" w:rsidRPr="00D6494D" w:rsidRDefault="00D6494D" w:rsidP="00D6494D">
            <w:pPr>
              <w:jc w:val="both"/>
              <w:rPr>
                <w:rFonts w:ascii="Verdana" w:hAnsi="Verdana"/>
              </w:rPr>
            </w:pPr>
            <w:r w:rsidRPr="00D6494D">
              <w:rPr>
                <w:rFonts w:ascii="Verdana" w:hAnsi="Verdana"/>
              </w:rPr>
              <w:t>•</w:t>
            </w:r>
            <w:r w:rsidR="00A404BC">
              <w:rPr>
                <w:rFonts w:ascii="Verdana" w:hAnsi="Verdana"/>
              </w:rPr>
              <w:t xml:space="preserve"> </w:t>
            </w:r>
            <w:r w:rsidRPr="00D6494D">
              <w:rPr>
                <w:rFonts w:ascii="Verdana" w:hAnsi="Verdana"/>
              </w:rPr>
              <w:t xml:space="preserve">automatyczne generowanie: Bilansu, </w:t>
            </w:r>
            <w:proofErr w:type="spellStart"/>
            <w:r w:rsidRPr="00D6494D">
              <w:rPr>
                <w:rFonts w:ascii="Verdana" w:hAnsi="Verdana"/>
              </w:rPr>
              <w:t>RZiS</w:t>
            </w:r>
            <w:proofErr w:type="spellEnd"/>
            <w:r w:rsidRPr="00D6494D">
              <w:rPr>
                <w:rFonts w:ascii="Verdana" w:hAnsi="Verdana"/>
              </w:rPr>
              <w:t xml:space="preserve">, Zestawienie zmian w kapitale Własnym </w:t>
            </w:r>
          </w:p>
          <w:p w14:paraId="2A5D126C" w14:textId="7719B141" w:rsidR="00D6494D" w:rsidRPr="00D6494D" w:rsidRDefault="00D6494D" w:rsidP="00D6494D">
            <w:pPr>
              <w:jc w:val="both"/>
              <w:rPr>
                <w:rFonts w:ascii="Verdana" w:hAnsi="Verdana"/>
              </w:rPr>
            </w:pPr>
            <w:r w:rsidRPr="00D6494D">
              <w:rPr>
                <w:rFonts w:ascii="Verdana" w:hAnsi="Verdana"/>
              </w:rPr>
              <w:t>•</w:t>
            </w:r>
            <w:r w:rsidR="00A404BC">
              <w:rPr>
                <w:rFonts w:ascii="Verdana" w:hAnsi="Verdana"/>
              </w:rPr>
              <w:t xml:space="preserve"> </w:t>
            </w:r>
            <w:r w:rsidRPr="00D6494D">
              <w:rPr>
                <w:rFonts w:ascii="Verdana" w:hAnsi="Verdana"/>
              </w:rPr>
              <w:t>zapewnienie możliwości ewidencji i dostarczenia informacji na rzecz sprawozdań: Sprawozdania z przepływów pieniężnych, F01/S”</w:t>
            </w:r>
          </w:p>
          <w:p w14:paraId="15A6492E" w14:textId="77777777" w:rsidR="00D6494D" w:rsidRPr="00D6494D" w:rsidRDefault="00D6494D" w:rsidP="00D6494D">
            <w:pPr>
              <w:jc w:val="both"/>
              <w:rPr>
                <w:rFonts w:ascii="Verdana" w:hAnsi="Verdana"/>
              </w:rPr>
            </w:pPr>
          </w:p>
          <w:p w14:paraId="275222BC" w14:textId="77777777" w:rsidR="00D6494D" w:rsidRPr="00B6277D" w:rsidRDefault="00D6494D" w:rsidP="00D6494D">
            <w:pPr>
              <w:jc w:val="both"/>
              <w:rPr>
                <w:rFonts w:ascii="Verdana" w:hAnsi="Verdana"/>
                <w:b/>
                <w:bCs/>
              </w:rPr>
            </w:pPr>
            <w:r w:rsidRPr="00B6277D">
              <w:rPr>
                <w:rFonts w:ascii="Verdana" w:hAnsi="Verdana"/>
                <w:b/>
                <w:bCs/>
              </w:rPr>
              <w:t>65.</w:t>
            </w:r>
            <w:r w:rsidRPr="00B6277D">
              <w:rPr>
                <w:rFonts w:ascii="Verdana" w:hAnsi="Verdana"/>
                <w:b/>
                <w:bCs/>
              </w:rPr>
              <w:tab/>
              <w:t>Zapytanie dot. Załącznika nr 1 – OPZ (strona 24):</w:t>
            </w:r>
          </w:p>
          <w:p w14:paraId="150B428B" w14:textId="77777777" w:rsidR="00D6494D" w:rsidRPr="00D6494D" w:rsidRDefault="00D6494D" w:rsidP="00D6494D">
            <w:pPr>
              <w:jc w:val="both"/>
              <w:rPr>
                <w:rFonts w:ascii="Verdana" w:hAnsi="Verdana"/>
              </w:rPr>
            </w:pPr>
            <w:r w:rsidRPr="00D6494D">
              <w:rPr>
                <w:rFonts w:ascii="Verdana" w:hAnsi="Verdana"/>
              </w:rPr>
              <w:t xml:space="preserve">W zakresie zapisów: deklaracje i sprawozdania GUS, CIT2, VAT, PNT, oraz dla </w:t>
            </w:r>
            <w:proofErr w:type="spellStart"/>
            <w:r w:rsidRPr="00D6494D">
              <w:rPr>
                <w:rFonts w:ascii="Verdana" w:hAnsi="Verdana"/>
              </w:rPr>
              <w:t>MENiS</w:t>
            </w:r>
            <w:proofErr w:type="spellEnd"/>
            <w:r w:rsidRPr="00D6494D">
              <w:rPr>
                <w:rFonts w:ascii="Verdana" w:hAnsi="Verdana"/>
              </w:rPr>
              <w:t>.</w:t>
            </w:r>
          </w:p>
          <w:p w14:paraId="6C048378" w14:textId="77777777" w:rsidR="00D6494D" w:rsidRPr="00D6494D" w:rsidRDefault="00D6494D" w:rsidP="00D6494D">
            <w:pPr>
              <w:jc w:val="both"/>
              <w:rPr>
                <w:rFonts w:ascii="Verdana" w:hAnsi="Verdana"/>
              </w:rPr>
            </w:pPr>
            <w:r w:rsidRPr="00D6494D">
              <w:rPr>
                <w:rFonts w:ascii="Verdana" w:hAnsi="Verdana"/>
              </w:rPr>
              <w:t xml:space="preserve">Czy Zamawiający wyraża zgodę zmianę zapisu na: zapewnienie możliwości ewidencji i dostarczenia informacji na rzecz sprawozdań: GUS, CIT2, VAT, PNT, oraz dla </w:t>
            </w:r>
            <w:proofErr w:type="spellStart"/>
            <w:r w:rsidRPr="00D6494D">
              <w:rPr>
                <w:rFonts w:ascii="Verdana" w:hAnsi="Verdana"/>
              </w:rPr>
              <w:t>MENiS</w:t>
            </w:r>
            <w:proofErr w:type="spellEnd"/>
            <w:r w:rsidRPr="00D6494D">
              <w:rPr>
                <w:rFonts w:ascii="Verdana" w:hAnsi="Verdana"/>
              </w:rPr>
              <w:t>?</w:t>
            </w:r>
          </w:p>
          <w:p w14:paraId="04347C8C" w14:textId="77777777" w:rsidR="00D6494D" w:rsidRPr="00D6494D" w:rsidRDefault="00D6494D" w:rsidP="00D6494D">
            <w:pPr>
              <w:jc w:val="both"/>
              <w:rPr>
                <w:rFonts w:ascii="Verdana" w:hAnsi="Verdana"/>
              </w:rPr>
            </w:pPr>
          </w:p>
          <w:p w14:paraId="15259461" w14:textId="7B9D30DD" w:rsidR="002851E6" w:rsidRDefault="00D6494D" w:rsidP="00704289">
            <w:pPr>
              <w:jc w:val="both"/>
              <w:rPr>
                <w:rFonts w:ascii="Verdana" w:hAnsi="Verdana"/>
              </w:rPr>
            </w:pPr>
            <w:r w:rsidRPr="006768BA">
              <w:rPr>
                <w:rFonts w:ascii="Verdana" w:hAnsi="Verdana"/>
                <w:b/>
                <w:bCs/>
              </w:rPr>
              <w:t>Odp.</w:t>
            </w:r>
            <w:r w:rsidRPr="006768BA">
              <w:rPr>
                <w:rFonts w:ascii="Verdana" w:hAnsi="Verdana"/>
              </w:rPr>
              <w:t xml:space="preserve"> Zamawiający nie wyraża zgod</w:t>
            </w:r>
            <w:r w:rsidR="00763B6B" w:rsidRPr="006768BA">
              <w:rPr>
                <w:rFonts w:ascii="Verdana" w:hAnsi="Verdana"/>
              </w:rPr>
              <w:t>y</w:t>
            </w:r>
            <w:r w:rsidRPr="006768BA">
              <w:rPr>
                <w:rFonts w:ascii="Verdana" w:hAnsi="Verdana"/>
              </w:rPr>
              <w:t xml:space="preserve"> na zmianę </w:t>
            </w:r>
            <w:r w:rsidR="00763B6B" w:rsidRPr="006768BA">
              <w:rPr>
                <w:rFonts w:ascii="Verdana" w:hAnsi="Verdana"/>
              </w:rPr>
              <w:t xml:space="preserve">niniejszego </w:t>
            </w:r>
            <w:r w:rsidRPr="006768BA">
              <w:rPr>
                <w:rFonts w:ascii="Verdana" w:hAnsi="Verdana"/>
              </w:rPr>
              <w:t>zapisu. Uszczegółowienie i ewentualna zmiana powyższego wymagania będzie możliwa na etapie budowy koncepcji wdrożenia.</w:t>
            </w:r>
          </w:p>
          <w:p w14:paraId="58688C3D" w14:textId="0851F4E5" w:rsidR="00677B51" w:rsidRDefault="00677B51" w:rsidP="00704289">
            <w:pPr>
              <w:jc w:val="both"/>
              <w:rPr>
                <w:rFonts w:ascii="Verdana" w:hAnsi="Verdana"/>
              </w:rPr>
            </w:pPr>
          </w:p>
          <w:p w14:paraId="4B2CAC57" w14:textId="5C5E78E0" w:rsidR="006768BA" w:rsidRDefault="006768BA" w:rsidP="00704289">
            <w:pPr>
              <w:jc w:val="both"/>
              <w:rPr>
                <w:rFonts w:ascii="Verdana" w:hAnsi="Verdana"/>
              </w:rPr>
            </w:pPr>
          </w:p>
          <w:p w14:paraId="2F500863" w14:textId="77777777" w:rsidR="006768BA" w:rsidRDefault="006768BA" w:rsidP="00704289">
            <w:pPr>
              <w:jc w:val="both"/>
              <w:rPr>
                <w:rFonts w:ascii="Verdana" w:hAnsi="Verdana"/>
              </w:rPr>
            </w:pPr>
          </w:p>
          <w:p w14:paraId="6C97218C" w14:textId="77777777" w:rsidR="00A83B2B" w:rsidRPr="002B569F" w:rsidRDefault="00A83B2B" w:rsidP="00A83B2B">
            <w:pPr>
              <w:jc w:val="both"/>
              <w:rPr>
                <w:rFonts w:ascii="Verdana" w:hAnsi="Verdana"/>
                <w:b/>
                <w:bCs/>
              </w:rPr>
            </w:pPr>
            <w:r w:rsidRPr="002B569F">
              <w:rPr>
                <w:rFonts w:ascii="Verdana" w:hAnsi="Verdana"/>
                <w:b/>
                <w:bCs/>
              </w:rPr>
              <w:t>66.</w:t>
            </w:r>
            <w:r w:rsidRPr="002B569F">
              <w:rPr>
                <w:rFonts w:ascii="Verdana" w:hAnsi="Verdana"/>
                <w:b/>
                <w:bCs/>
              </w:rPr>
              <w:tab/>
              <w:t>Zapytanie dot. Załącznika nr 1 – OPZ (strona 24):</w:t>
            </w:r>
          </w:p>
          <w:p w14:paraId="7CEEFBCE" w14:textId="77777777" w:rsidR="00A83B2B" w:rsidRPr="00A83B2B" w:rsidRDefault="00A83B2B" w:rsidP="00A83B2B">
            <w:pPr>
              <w:jc w:val="both"/>
              <w:rPr>
                <w:rFonts w:ascii="Verdana" w:hAnsi="Verdana"/>
              </w:rPr>
            </w:pPr>
            <w:r w:rsidRPr="00A83B2B">
              <w:rPr>
                <w:rFonts w:ascii="Verdana" w:hAnsi="Verdana"/>
              </w:rPr>
              <w:t xml:space="preserve">W zakresie zapisów: „definiowanie dokumentów biorących udział w procesach, w szczególności: OT, LT, MN” prosimy o potwierdzenie, że Zamawiający rozumie, iż określenie wykazu dokumentów (w postaci wydruków) biorących udział w procesach, między innymi: </w:t>
            </w:r>
            <w:r w:rsidRPr="00A83B2B">
              <w:rPr>
                <w:rFonts w:ascii="Verdana" w:hAnsi="Verdana"/>
              </w:rPr>
              <w:lastRenderedPageBreak/>
              <w:t>OT, LT, MN będzie przedmiotem analizy w ramach realizacji Projektu, a jednocześnie zgodnie z zapisem na stronie 25 „automatyczne rozliczanie międzyokresowych przychodów w odniesieniu do amortyzacji środków trwałych sfinansowanych z dotacji, wydruki OT, LT, MN” przedmiotem Zamówienia jest wykonanie formularzy wydruków OT, LT, MN? Wszystkie inne formularze nie wymienione w OPZ, których konieczność przygotowania powstanie w wyniku wykonania powyżej wspomnianej analizy będzie zamawiana w ramach Prawa Opcji zgodnie Procedurą zarządzania zmianą?</w:t>
            </w:r>
          </w:p>
          <w:p w14:paraId="484CAFEA" w14:textId="77777777" w:rsidR="00A83B2B" w:rsidRPr="00A83B2B" w:rsidRDefault="00A83B2B" w:rsidP="00A83B2B">
            <w:pPr>
              <w:jc w:val="both"/>
              <w:rPr>
                <w:rFonts w:ascii="Verdana" w:hAnsi="Verdana"/>
              </w:rPr>
            </w:pPr>
          </w:p>
          <w:p w14:paraId="410587E3" w14:textId="6E3161EF" w:rsidR="00A83B2B" w:rsidRPr="00A83B2B" w:rsidRDefault="00A83B2B" w:rsidP="00A83B2B">
            <w:pPr>
              <w:jc w:val="both"/>
              <w:rPr>
                <w:rFonts w:ascii="Verdana" w:hAnsi="Verdana"/>
              </w:rPr>
            </w:pPr>
            <w:r w:rsidRPr="002B569F">
              <w:rPr>
                <w:rFonts w:ascii="Verdana" w:hAnsi="Verdana"/>
                <w:b/>
                <w:bCs/>
              </w:rPr>
              <w:t>Odp.:</w:t>
            </w:r>
            <w:r w:rsidRPr="00A83B2B">
              <w:rPr>
                <w:rFonts w:ascii="Verdana" w:hAnsi="Verdana"/>
              </w:rPr>
              <w:t xml:space="preserve"> Zamawiający potwierdza</w:t>
            </w:r>
            <w:r w:rsidR="0044408B">
              <w:rPr>
                <w:rFonts w:ascii="Verdana" w:hAnsi="Verdana"/>
              </w:rPr>
              <w:t xml:space="preserve">, </w:t>
            </w:r>
            <w:r w:rsidR="008A36A9">
              <w:rPr>
                <w:rFonts w:ascii="Verdana" w:hAnsi="Verdana"/>
              </w:rPr>
              <w:t>ż</w:t>
            </w:r>
            <w:r w:rsidR="00D43207">
              <w:rPr>
                <w:rFonts w:ascii="Verdana" w:hAnsi="Verdana"/>
              </w:rPr>
              <w:t>e</w:t>
            </w:r>
            <w:r w:rsidR="008A36A9">
              <w:rPr>
                <w:rFonts w:ascii="Verdana" w:hAnsi="Verdana"/>
              </w:rPr>
              <w:t xml:space="preserve"> </w:t>
            </w:r>
            <w:r w:rsidR="008A36A9" w:rsidRPr="00A83B2B">
              <w:rPr>
                <w:rFonts w:ascii="Verdana" w:hAnsi="Verdana"/>
              </w:rPr>
              <w:t>określenie wykazu dokumentów (w postaci wydruków) biorących udział w procesach, między innymi: OT, LT, MN będzie przedmiotem analizy w ramach realizacji Projektu, a jednocześnie zgodnie z zapisem na stronie 25 „automatyczne rozliczanie międzyokresowych przychodów w odniesieniu do amortyzacji środków trwałych sfinansowanych z dotacji, wydruki OT, LT, MN” przedmiotem Zamówienia jest wykonanie formularzy wydruków OT, LT, MN</w:t>
            </w:r>
            <w:r w:rsidR="008A36A9">
              <w:rPr>
                <w:rFonts w:ascii="Verdana" w:hAnsi="Verdana"/>
              </w:rPr>
              <w:t>.</w:t>
            </w:r>
            <w:r w:rsidR="008A36A9" w:rsidRPr="00A83B2B">
              <w:rPr>
                <w:rFonts w:ascii="Verdana" w:hAnsi="Verdana"/>
              </w:rPr>
              <w:t xml:space="preserve"> Wszystkie inne formularze nie wymienione w OPZ, których konieczność przygotowania powstanie w wyniku wykonania powyżej wspomnianej analizy będzie zamawiana w ramach Prawa Opcji zgodnie Procedurą zarządzania zmianą</w:t>
            </w:r>
            <w:r w:rsidR="00D43207">
              <w:rPr>
                <w:rFonts w:ascii="Verdana" w:hAnsi="Verdana"/>
              </w:rPr>
              <w:t>.</w:t>
            </w:r>
          </w:p>
          <w:p w14:paraId="05673403" w14:textId="77777777" w:rsidR="00A83B2B" w:rsidRPr="00A83B2B" w:rsidRDefault="00A83B2B" w:rsidP="00A83B2B">
            <w:pPr>
              <w:jc w:val="both"/>
              <w:rPr>
                <w:rFonts w:ascii="Verdana" w:hAnsi="Verdana"/>
              </w:rPr>
            </w:pPr>
          </w:p>
          <w:p w14:paraId="6343174D" w14:textId="77777777" w:rsidR="00A83B2B" w:rsidRPr="00A83B2B" w:rsidRDefault="00A83B2B" w:rsidP="00A83B2B">
            <w:pPr>
              <w:jc w:val="both"/>
              <w:rPr>
                <w:rFonts w:ascii="Verdana" w:hAnsi="Verdana"/>
              </w:rPr>
            </w:pPr>
            <w:r w:rsidRPr="00D43207">
              <w:rPr>
                <w:rFonts w:ascii="Verdana" w:hAnsi="Verdana"/>
                <w:b/>
                <w:bCs/>
              </w:rPr>
              <w:t>67.</w:t>
            </w:r>
            <w:r w:rsidRPr="00D43207">
              <w:rPr>
                <w:rFonts w:ascii="Verdana" w:hAnsi="Verdana"/>
                <w:b/>
                <w:bCs/>
              </w:rPr>
              <w:tab/>
              <w:t>Zapytanie dot. Załącznika nr 1 – OPZ (strona 25) -</w:t>
            </w:r>
            <w:r w:rsidRPr="001049BF">
              <w:rPr>
                <w:rFonts w:ascii="Verdana" w:hAnsi="Verdana"/>
                <w:b/>
                <w:bCs/>
              </w:rPr>
              <w:t xml:space="preserve"> Zarządzanie środkami trwałymi.</w:t>
            </w:r>
          </w:p>
          <w:p w14:paraId="1FE1D85D" w14:textId="77777777" w:rsidR="00A83B2B" w:rsidRPr="00A83B2B" w:rsidRDefault="00A83B2B" w:rsidP="00A83B2B">
            <w:pPr>
              <w:jc w:val="both"/>
              <w:rPr>
                <w:rFonts w:ascii="Verdana" w:hAnsi="Verdana"/>
              </w:rPr>
            </w:pPr>
            <w:r w:rsidRPr="00A83B2B">
              <w:rPr>
                <w:rFonts w:ascii="Verdana" w:hAnsi="Verdana"/>
              </w:rPr>
              <w:t>Czy Zamawiający wyraża zgodę, aby wdrożenie funkcjonalności pełnego nadzór nad inwestycjami i modernizacjami  przenieść realizacji w ramach etapu “zarządzanie majątkiem”?</w:t>
            </w:r>
          </w:p>
          <w:p w14:paraId="58EDFAE7" w14:textId="77777777" w:rsidR="00A83B2B" w:rsidRPr="00A83B2B" w:rsidRDefault="00A83B2B" w:rsidP="00A83B2B">
            <w:pPr>
              <w:jc w:val="both"/>
              <w:rPr>
                <w:rFonts w:ascii="Verdana" w:hAnsi="Verdana"/>
              </w:rPr>
            </w:pPr>
          </w:p>
          <w:p w14:paraId="3CBF4ACE" w14:textId="51D224AA" w:rsidR="00A83B2B" w:rsidRPr="00A83B2B" w:rsidRDefault="00A83B2B" w:rsidP="00A83B2B">
            <w:pPr>
              <w:jc w:val="both"/>
              <w:rPr>
                <w:rFonts w:ascii="Verdana" w:hAnsi="Verdana"/>
              </w:rPr>
            </w:pPr>
            <w:r w:rsidRPr="00D43207">
              <w:rPr>
                <w:rFonts w:ascii="Verdana" w:hAnsi="Verdana"/>
                <w:b/>
                <w:bCs/>
              </w:rPr>
              <w:t>Odp.:</w:t>
            </w:r>
            <w:r w:rsidRPr="00A83B2B">
              <w:rPr>
                <w:rFonts w:ascii="Verdana" w:hAnsi="Verdana"/>
              </w:rPr>
              <w:t xml:space="preserve"> </w:t>
            </w:r>
            <w:r w:rsidRPr="006768BA">
              <w:rPr>
                <w:rFonts w:ascii="Verdana" w:hAnsi="Verdana"/>
              </w:rPr>
              <w:t xml:space="preserve">Zamawiający </w:t>
            </w:r>
            <w:r w:rsidR="00AE4171" w:rsidRPr="006768BA">
              <w:rPr>
                <w:rFonts w:ascii="Verdana" w:hAnsi="Verdana"/>
              </w:rPr>
              <w:t xml:space="preserve">informuje , iż </w:t>
            </w:r>
            <w:r w:rsidR="001978A8" w:rsidRPr="006768BA">
              <w:rPr>
                <w:rFonts w:ascii="Verdana" w:hAnsi="Verdana"/>
              </w:rPr>
              <w:t>dopuszcza</w:t>
            </w:r>
            <w:r w:rsidR="00AE4171" w:rsidRPr="006768BA">
              <w:rPr>
                <w:rFonts w:ascii="Verdana" w:hAnsi="Verdana"/>
              </w:rPr>
              <w:t xml:space="preserve"> aby wdrożenie funkcjonalności pełnego nadz</w:t>
            </w:r>
            <w:r w:rsidR="00762296" w:rsidRPr="006768BA">
              <w:rPr>
                <w:rFonts w:ascii="Verdana" w:hAnsi="Verdana"/>
              </w:rPr>
              <w:t xml:space="preserve">oru </w:t>
            </w:r>
            <w:r w:rsidR="00AE4171" w:rsidRPr="006768BA">
              <w:rPr>
                <w:rFonts w:ascii="Verdana" w:hAnsi="Verdana"/>
              </w:rPr>
              <w:t>nad inwestycjami i modernizacjami  realiz</w:t>
            </w:r>
            <w:r w:rsidR="00A9027C" w:rsidRPr="006768BA">
              <w:rPr>
                <w:rFonts w:ascii="Verdana" w:hAnsi="Verdana"/>
              </w:rPr>
              <w:t>ować</w:t>
            </w:r>
            <w:r w:rsidR="00AE4171" w:rsidRPr="006768BA">
              <w:rPr>
                <w:rFonts w:ascii="Verdana" w:hAnsi="Verdana"/>
              </w:rPr>
              <w:t xml:space="preserve"> w ramach etapu “zarządzanie majątkiem</w:t>
            </w:r>
            <w:r w:rsidR="00762296" w:rsidRPr="006768BA">
              <w:rPr>
                <w:rFonts w:ascii="Verdana" w:hAnsi="Verdana"/>
              </w:rPr>
              <w:t>”.</w:t>
            </w:r>
          </w:p>
          <w:p w14:paraId="55385B3F" w14:textId="77777777" w:rsidR="00A83B2B" w:rsidRPr="00A83B2B" w:rsidRDefault="00A83B2B" w:rsidP="00A83B2B">
            <w:pPr>
              <w:jc w:val="both"/>
              <w:rPr>
                <w:rFonts w:ascii="Verdana" w:hAnsi="Verdana"/>
              </w:rPr>
            </w:pPr>
          </w:p>
          <w:p w14:paraId="6E115E4B" w14:textId="77777777" w:rsidR="00A83B2B" w:rsidRPr="00A9027C" w:rsidRDefault="00A83B2B" w:rsidP="00A83B2B">
            <w:pPr>
              <w:jc w:val="both"/>
              <w:rPr>
                <w:rFonts w:ascii="Verdana" w:hAnsi="Verdana"/>
                <w:b/>
                <w:bCs/>
              </w:rPr>
            </w:pPr>
            <w:r w:rsidRPr="00A9027C">
              <w:rPr>
                <w:rFonts w:ascii="Verdana" w:hAnsi="Verdana"/>
                <w:b/>
                <w:bCs/>
              </w:rPr>
              <w:t>68.</w:t>
            </w:r>
            <w:r w:rsidRPr="00A9027C">
              <w:rPr>
                <w:rFonts w:ascii="Verdana" w:hAnsi="Verdana"/>
                <w:b/>
                <w:bCs/>
              </w:rPr>
              <w:tab/>
              <w:t>Zapytanie dot. Załącznika nr 1 – OPZ (strona 25):</w:t>
            </w:r>
          </w:p>
          <w:p w14:paraId="2B5B5E5B" w14:textId="77777777" w:rsidR="00A83B2B" w:rsidRPr="00A83B2B" w:rsidRDefault="00A83B2B" w:rsidP="00A83B2B">
            <w:pPr>
              <w:jc w:val="both"/>
              <w:rPr>
                <w:rFonts w:ascii="Verdana" w:hAnsi="Verdana"/>
              </w:rPr>
            </w:pPr>
            <w:r w:rsidRPr="00A83B2B">
              <w:rPr>
                <w:rFonts w:ascii="Verdana" w:hAnsi="Verdana"/>
              </w:rPr>
              <w:t>Czy Zamawiający pod pojęciem „obsługa inwentaryzacji środków trwałych i wyposażenia” rozumie wdrożenie funkcjonalności wsparcia obsługi procesu inwentaryzacji środków trwałych i wyposażenia poprzez możliwość wprowadzenia wyników spisu z natury i rozliczenia różnic?</w:t>
            </w:r>
          </w:p>
          <w:p w14:paraId="001D487A" w14:textId="77777777" w:rsidR="00A83B2B" w:rsidRPr="00A83B2B" w:rsidRDefault="00A83B2B" w:rsidP="00A83B2B">
            <w:pPr>
              <w:jc w:val="both"/>
              <w:rPr>
                <w:rFonts w:ascii="Verdana" w:hAnsi="Verdana"/>
              </w:rPr>
            </w:pPr>
          </w:p>
          <w:p w14:paraId="7E722118" w14:textId="3F6D867E" w:rsidR="00A83B2B" w:rsidRPr="00A83B2B" w:rsidRDefault="00A83B2B" w:rsidP="00A83B2B">
            <w:pPr>
              <w:jc w:val="both"/>
              <w:rPr>
                <w:rFonts w:ascii="Verdana" w:hAnsi="Verdana"/>
              </w:rPr>
            </w:pPr>
            <w:r w:rsidRPr="00C0262F">
              <w:rPr>
                <w:rFonts w:ascii="Verdana" w:hAnsi="Verdana"/>
                <w:b/>
                <w:bCs/>
              </w:rPr>
              <w:t>Odp.:</w:t>
            </w:r>
            <w:r w:rsidRPr="00A83B2B">
              <w:rPr>
                <w:rFonts w:ascii="Verdana" w:hAnsi="Verdana"/>
              </w:rPr>
              <w:t xml:space="preserve"> Zamawiający potwierdza</w:t>
            </w:r>
            <w:r w:rsidR="00DF2CA9">
              <w:rPr>
                <w:rFonts w:ascii="Verdana" w:hAnsi="Verdana"/>
              </w:rPr>
              <w:t xml:space="preserve">, </w:t>
            </w:r>
            <w:r w:rsidR="00C0262F">
              <w:rPr>
                <w:rFonts w:ascii="Verdana" w:hAnsi="Verdana"/>
              </w:rPr>
              <w:t xml:space="preserve">iż </w:t>
            </w:r>
            <w:r w:rsidR="00C0262F" w:rsidRPr="00A83B2B">
              <w:rPr>
                <w:rFonts w:ascii="Verdana" w:hAnsi="Verdana"/>
              </w:rPr>
              <w:t>pod pojęciem „obsługa inwentaryzacji środków trwałych i wyposażenia” rozumie wdrożenie funkcjonalności wsparcia obsługi procesu inwentaryzacji środków trwałych i wyposażenia poprzez możliwość wprowadzenia wyników spisu z natury i rozliczenia różnic</w:t>
            </w:r>
            <w:r w:rsidR="00C0262F">
              <w:rPr>
                <w:rFonts w:ascii="Verdana" w:hAnsi="Verdana"/>
              </w:rPr>
              <w:t>.</w:t>
            </w:r>
          </w:p>
          <w:p w14:paraId="16EFEE88" w14:textId="77777777" w:rsidR="00A83B2B" w:rsidRPr="00A83B2B" w:rsidRDefault="00A83B2B" w:rsidP="00A83B2B">
            <w:pPr>
              <w:jc w:val="both"/>
              <w:rPr>
                <w:rFonts w:ascii="Verdana" w:hAnsi="Verdana"/>
              </w:rPr>
            </w:pPr>
          </w:p>
          <w:p w14:paraId="0D9E9DD8" w14:textId="77777777" w:rsidR="00A83B2B" w:rsidRPr="00A83B2B" w:rsidRDefault="00A83B2B" w:rsidP="00A83B2B">
            <w:pPr>
              <w:jc w:val="both"/>
              <w:rPr>
                <w:rFonts w:ascii="Verdana" w:hAnsi="Verdana"/>
              </w:rPr>
            </w:pPr>
            <w:r w:rsidRPr="00C0262F">
              <w:rPr>
                <w:rFonts w:ascii="Verdana" w:hAnsi="Verdana"/>
                <w:b/>
                <w:bCs/>
              </w:rPr>
              <w:t>69.</w:t>
            </w:r>
            <w:r w:rsidRPr="00C0262F">
              <w:rPr>
                <w:rFonts w:ascii="Verdana" w:hAnsi="Verdana"/>
                <w:b/>
                <w:bCs/>
              </w:rPr>
              <w:tab/>
              <w:t>Zapytanie dot. Załącznika nr 1 – OPZ (strona 26) –</w:t>
            </w:r>
            <w:r w:rsidRPr="00A83B2B">
              <w:rPr>
                <w:rFonts w:ascii="Verdana" w:hAnsi="Verdana"/>
              </w:rPr>
              <w:t xml:space="preserve"> Czy Zamawiający może udostępnić wzory formularzy poniższych dokumentów:</w:t>
            </w:r>
          </w:p>
          <w:p w14:paraId="191A110F" w14:textId="77777777" w:rsidR="00A83B2B" w:rsidRPr="00A83B2B" w:rsidRDefault="00A83B2B" w:rsidP="00A83B2B">
            <w:pPr>
              <w:jc w:val="both"/>
              <w:rPr>
                <w:rFonts w:ascii="Verdana" w:hAnsi="Verdana"/>
              </w:rPr>
            </w:pPr>
            <w:r w:rsidRPr="00A83B2B">
              <w:rPr>
                <w:rFonts w:ascii="Verdana" w:hAnsi="Verdana"/>
              </w:rPr>
              <w:t>●</w:t>
            </w:r>
            <w:r w:rsidRPr="00A83B2B">
              <w:rPr>
                <w:rFonts w:ascii="Verdana" w:hAnsi="Verdana"/>
              </w:rPr>
              <w:tab/>
              <w:t xml:space="preserve">16 Faktury i zamówienia </w:t>
            </w:r>
            <w:proofErr w:type="spellStart"/>
            <w:r w:rsidRPr="00A83B2B">
              <w:rPr>
                <w:rFonts w:ascii="Verdana" w:hAnsi="Verdana"/>
              </w:rPr>
              <w:t>OBNiE</w:t>
            </w:r>
            <w:proofErr w:type="spellEnd"/>
            <w:r w:rsidRPr="00A83B2B">
              <w:rPr>
                <w:rFonts w:ascii="Verdana" w:hAnsi="Verdana"/>
              </w:rPr>
              <w:t xml:space="preserve"> (Dział Infrastruktury Badawczej)</w:t>
            </w:r>
          </w:p>
          <w:p w14:paraId="180D18A9" w14:textId="77777777" w:rsidR="00A83B2B" w:rsidRPr="00A83B2B" w:rsidRDefault="00A83B2B" w:rsidP="00A83B2B">
            <w:pPr>
              <w:jc w:val="both"/>
              <w:rPr>
                <w:rFonts w:ascii="Verdana" w:hAnsi="Verdana"/>
              </w:rPr>
            </w:pPr>
            <w:r w:rsidRPr="00A83B2B">
              <w:rPr>
                <w:rFonts w:ascii="Verdana" w:hAnsi="Verdana"/>
              </w:rPr>
              <w:t>●</w:t>
            </w:r>
            <w:r w:rsidRPr="00A83B2B">
              <w:rPr>
                <w:rFonts w:ascii="Verdana" w:hAnsi="Verdana"/>
              </w:rPr>
              <w:tab/>
              <w:t>19. Analiza PZ-faktury</w:t>
            </w:r>
          </w:p>
          <w:p w14:paraId="4977C550" w14:textId="77777777" w:rsidR="00A83B2B" w:rsidRPr="00A83B2B" w:rsidRDefault="00A83B2B" w:rsidP="00A83B2B">
            <w:pPr>
              <w:jc w:val="both"/>
              <w:rPr>
                <w:rFonts w:ascii="Verdana" w:hAnsi="Verdana"/>
              </w:rPr>
            </w:pPr>
            <w:r w:rsidRPr="00A83B2B">
              <w:rPr>
                <w:rFonts w:ascii="Verdana" w:hAnsi="Verdana"/>
              </w:rPr>
              <w:t>●</w:t>
            </w:r>
            <w:r w:rsidRPr="00A83B2B">
              <w:rPr>
                <w:rFonts w:ascii="Verdana" w:hAnsi="Verdana"/>
              </w:rPr>
              <w:tab/>
              <w:t xml:space="preserve">20. Faktury i zamówienia </w:t>
            </w:r>
            <w:proofErr w:type="spellStart"/>
            <w:r w:rsidRPr="00A83B2B">
              <w:rPr>
                <w:rFonts w:ascii="Verdana" w:hAnsi="Verdana"/>
              </w:rPr>
              <w:t>OBNiE</w:t>
            </w:r>
            <w:proofErr w:type="spellEnd"/>
            <w:r w:rsidRPr="00A83B2B">
              <w:rPr>
                <w:rFonts w:ascii="Verdana" w:hAnsi="Verdana"/>
              </w:rPr>
              <w:t xml:space="preserve"> II</w:t>
            </w:r>
          </w:p>
          <w:p w14:paraId="12D97791" w14:textId="77777777" w:rsidR="00A83B2B" w:rsidRPr="00A83B2B" w:rsidRDefault="00A83B2B" w:rsidP="00A83B2B">
            <w:pPr>
              <w:jc w:val="both"/>
              <w:rPr>
                <w:rFonts w:ascii="Verdana" w:hAnsi="Verdana"/>
              </w:rPr>
            </w:pPr>
            <w:r w:rsidRPr="00A83B2B">
              <w:rPr>
                <w:rFonts w:ascii="Verdana" w:hAnsi="Verdana"/>
              </w:rPr>
              <w:t>●</w:t>
            </w:r>
            <w:r w:rsidRPr="00A83B2B">
              <w:rPr>
                <w:rFonts w:ascii="Verdana" w:hAnsi="Verdana"/>
              </w:rPr>
              <w:tab/>
              <w:t>21. Spis umów (raport)</w:t>
            </w:r>
          </w:p>
          <w:p w14:paraId="3BCC9F90" w14:textId="77777777" w:rsidR="00A83B2B" w:rsidRPr="00A83B2B" w:rsidRDefault="00A83B2B" w:rsidP="00A83B2B">
            <w:pPr>
              <w:jc w:val="both"/>
              <w:rPr>
                <w:rFonts w:ascii="Verdana" w:hAnsi="Verdana"/>
              </w:rPr>
            </w:pPr>
            <w:r w:rsidRPr="00A83B2B">
              <w:rPr>
                <w:rFonts w:ascii="Verdana" w:hAnsi="Verdana"/>
              </w:rPr>
              <w:t>●</w:t>
            </w:r>
            <w:r w:rsidRPr="00A83B2B">
              <w:rPr>
                <w:rFonts w:ascii="Verdana" w:hAnsi="Verdana"/>
              </w:rPr>
              <w:tab/>
              <w:t>22. Kalkulacje wstępne</w:t>
            </w:r>
          </w:p>
          <w:p w14:paraId="34121F65" w14:textId="77777777" w:rsidR="00A83B2B" w:rsidRPr="00A83B2B" w:rsidRDefault="00A83B2B" w:rsidP="00A83B2B">
            <w:pPr>
              <w:jc w:val="both"/>
              <w:rPr>
                <w:rFonts w:ascii="Verdana" w:hAnsi="Verdana"/>
              </w:rPr>
            </w:pPr>
            <w:r w:rsidRPr="00A83B2B">
              <w:rPr>
                <w:rFonts w:ascii="Verdana" w:hAnsi="Verdana"/>
              </w:rPr>
              <w:t>●</w:t>
            </w:r>
            <w:r w:rsidRPr="00A83B2B">
              <w:rPr>
                <w:rFonts w:ascii="Verdana" w:hAnsi="Verdana"/>
              </w:rPr>
              <w:tab/>
              <w:t>23. Podsumowania</w:t>
            </w:r>
          </w:p>
          <w:p w14:paraId="364B357E" w14:textId="77777777" w:rsidR="00A83B2B" w:rsidRPr="00A83B2B" w:rsidRDefault="00A83B2B" w:rsidP="00A83B2B">
            <w:pPr>
              <w:jc w:val="both"/>
              <w:rPr>
                <w:rFonts w:ascii="Verdana" w:hAnsi="Verdana"/>
              </w:rPr>
            </w:pPr>
            <w:r w:rsidRPr="00A83B2B">
              <w:rPr>
                <w:rFonts w:ascii="Verdana" w:hAnsi="Verdana"/>
              </w:rPr>
              <w:t>●</w:t>
            </w:r>
            <w:r w:rsidRPr="00A83B2B">
              <w:rPr>
                <w:rFonts w:ascii="Verdana" w:hAnsi="Verdana"/>
              </w:rPr>
              <w:tab/>
              <w:t>24. Spis umów II</w:t>
            </w:r>
          </w:p>
          <w:p w14:paraId="7E4FE767" w14:textId="77777777" w:rsidR="00A83B2B" w:rsidRPr="00A83B2B" w:rsidRDefault="00A83B2B" w:rsidP="00A83B2B">
            <w:pPr>
              <w:jc w:val="both"/>
              <w:rPr>
                <w:rFonts w:ascii="Verdana" w:hAnsi="Verdana"/>
              </w:rPr>
            </w:pPr>
            <w:r w:rsidRPr="00A83B2B">
              <w:rPr>
                <w:rFonts w:ascii="Verdana" w:hAnsi="Verdana"/>
              </w:rPr>
              <w:t>●</w:t>
            </w:r>
            <w:r w:rsidRPr="00A83B2B">
              <w:rPr>
                <w:rFonts w:ascii="Verdana" w:hAnsi="Verdana"/>
              </w:rPr>
              <w:tab/>
              <w:t>25. Kwoty umów</w:t>
            </w:r>
          </w:p>
          <w:p w14:paraId="5A6D694E" w14:textId="77777777" w:rsidR="00A83B2B" w:rsidRPr="00A83B2B" w:rsidRDefault="00A83B2B" w:rsidP="00A83B2B">
            <w:pPr>
              <w:jc w:val="both"/>
              <w:rPr>
                <w:rFonts w:ascii="Verdana" w:hAnsi="Verdana"/>
              </w:rPr>
            </w:pPr>
            <w:r w:rsidRPr="00A83B2B">
              <w:rPr>
                <w:rFonts w:ascii="Verdana" w:hAnsi="Verdana"/>
              </w:rPr>
              <w:t>●</w:t>
            </w:r>
            <w:r w:rsidRPr="00A83B2B">
              <w:rPr>
                <w:rFonts w:ascii="Verdana" w:hAnsi="Verdana"/>
              </w:rPr>
              <w:tab/>
              <w:t>26. Przypomnienie zakończenia umów (raport)</w:t>
            </w:r>
          </w:p>
          <w:p w14:paraId="326DBE29" w14:textId="77777777" w:rsidR="00A83B2B" w:rsidRPr="00A83B2B" w:rsidRDefault="00A83B2B" w:rsidP="00A83B2B">
            <w:pPr>
              <w:jc w:val="both"/>
              <w:rPr>
                <w:rFonts w:ascii="Verdana" w:hAnsi="Verdana"/>
              </w:rPr>
            </w:pPr>
            <w:r w:rsidRPr="00A83B2B">
              <w:rPr>
                <w:rFonts w:ascii="Verdana" w:hAnsi="Verdana"/>
              </w:rPr>
              <w:t>●</w:t>
            </w:r>
            <w:r w:rsidRPr="00A83B2B">
              <w:rPr>
                <w:rFonts w:ascii="Verdana" w:hAnsi="Verdana"/>
              </w:rPr>
              <w:tab/>
              <w:t>35. Zestawienie suma obrotów teczki</w:t>
            </w:r>
          </w:p>
          <w:p w14:paraId="37250928" w14:textId="77777777" w:rsidR="00A83B2B" w:rsidRPr="00A83B2B" w:rsidRDefault="00A83B2B" w:rsidP="00A83B2B">
            <w:pPr>
              <w:jc w:val="both"/>
              <w:rPr>
                <w:rFonts w:ascii="Verdana" w:hAnsi="Verdana"/>
              </w:rPr>
            </w:pPr>
            <w:r w:rsidRPr="00A83B2B">
              <w:rPr>
                <w:rFonts w:ascii="Verdana" w:hAnsi="Verdana"/>
              </w:rPr>
              <w:t>●</w:t>
            </w:r>
            <w:r w:rsidRPr="00A83B2B">
              <w:rPr>
                <w:rFonts w:ascii="Verdana" w:hAnsi="Verdana"/>
              </w:rPr>
              <w:tab/>
              <w:t>36. Przepływy pieniężne?</w:t>
            </w:r>
          </w:p>
          <w:p w14:paraId="22DD0A57" w14:textId="77777777" w:rsidR="00A83B2B" w:rsidRPr="00A83B2B" w:rsidRDefault="00A83B2B" w:rsidP="00A83B2B">
            <w:pPr>
              <w:jc w:val="both"/>
              <w:rPr>
                <w:rFonts w:ascii="Verdana" w:hAnsi="Verdana"/>
              </w:rPr>
            </w:pPr>
          </w:p>
          <w:p w14:paraId="14E27809" w14:textId="1F0B25ED" w:rsidR="00A83B2B" w:rsidRPr="006768BA" w:rsidRDefault="00A83B2B" w:rsidP="00A83B2B">
            <w:pPr>
              <w:jc w:val="both"/>
              <w:rPr>
                <w:rFonts w:ascii="Verdana" w:hAnsi="Verdana"/>
              </w:rPr>
            </w:pPr>
            <w:r w:rsidRPr="006768BA">
              <w:rPr>
                <w:rFonts w:ascii="Verdana" w:hAnsi="Verdana"/>
                <w:b/>
                <w:bCs/>
              </w:rPr>
              <w:t>Odp.:</w:t>
            </w:r>
            <w:r w:rsidRPr="006768BA">
              <w:rPr>
                <w:rFonts w:ascii="Verdana" w:hAnsi="Verdana"/>
              </w:rPr>
              <w:t xml:space="preserve"> </w:t>
            </w:r>
            <w:r w:rsidR="00721E83" w:rsidRPr="006768BA">
              <w:rPr>
                <w:rFonts w:ascii="Verdana" w:hAnsi="Verdana"/>
              </w:rPr>
              <w:t xml:space="preserve">Zamawiający podtrzymuje zapisy SWZ. </w:t>
            </w:r>
            <w:r w:rsidR="003070FE" w:rsidRPr="006768BA">
              <w:rPr>
                <w:rFonts w:ascii="Verdana" w:hAnsi="Verdana"/>
              </w:rPr>
              <w:t>Jednocześnie informuje, iż u</w:t>
            </w:r>
            <w:r w:rsidRPr="006768BA">
              <w:rPr>
                <w:rFonts w:ascii="Verdana" w:hAnsi="Verdana"/>
              </w:rPr>
              <w:t>szczegółowienie powyższego wymagania</w:t>
            </w:r>
            <w:r w:rsidR="00251E0E" w:rsidRPr="006768BA">
              <w:rPr>
                <w:rFonts w:ascii="Verdana" w:hAnsi="Verdana"/>
              </w:rPr>
              <w:t xml:space="preserve"> (w tym udostępnienie ww. dokumentów)</w:t>
            </w:r>
            <w:r w:rsidRPr="006768BA">
              <w:rPr>
                <w:rFonts w:ascii="Verdana" w:hAnsi="Verdana"/>
              </w:rPr>
              <w:t xml:space="preserve"> zostanie wypracowane na etapie szczegółowej budowy koncepcji wdrożenia. Zamawiający zdaje się na propozycję tzw. dobrych praktyk procesów biznesowych od dostawcy oprogramowania.  </w:t>
            </w:r>
          </w:p>
          <w:p w14:paraId="45BD87B8" w14:textId="77777777" w:rsidR="00A83B2B" w:rsidRPr="006768BA" w:rsidRDefault="00A83B2B" w:rsidP="00A83B2B">
            <w:pPr>
              <w:jc w:val="both"/>
              <w:rPr>
                <w:rFonts w:ascii="Verdana" w:hAnsi="Verdana"/>
              </w:rPr>
            </w:pPr>
          </w:p>
          <w:p w14:paraId="130C6F4B" w14:textId="77777777" w:rsidR="00A83B2B" w:rsidRPr="006768BA" w:rsidRDefault="00A83B2B" w:rsidP="00A83B2B">
            <w:pPr>
              <w:jc w:val="both"/>
              <w:rPr>
                <w:rFonts w:ascii="Verdana" w:hAnsi="Verdana"/>
                <w:b/>
                <w:bCs/>
              </w:rPr>
            </w:pPr>
            <w:r w:rsidRPr="006768BA">
              <w:rPr>
                <w:rFonts w:ascii="Verdana" w:hAnsi="Verdana"/>
                <w:b/>
                <w:bCs/>
              </w:rPr>
              <w:lastRenderedPageBreak/>
              <w:t>70.</w:t>
            </w:r>
            <w:r w:rsidRPr="006768BA">
              <w:rPr>
                <w:rFonts w:ascii="Verdana" w:hAnsi="Verdana"/>
                <w:b/>
                <w:bCs/>
              </w:rPr>
              <w:tab/>
              <w:t xml:space="preserve">Zapytanie dot. Załącznika nr 1 – OPZ (strona 27) </w:t>
            </w:r>
          </w:p>
          <w:p w14:paraId="5F1654BB" w14:textId="77777777" w:rsidR="00A83B2B" w:rsidRPr="006768BA" w:rsidRDefault="00A83B2B" w:rsidP="00A83B2B">
            <w:pPr>
              <w:jc w:val="both"/>
              <w:rPr>
                <w:rFonts w:ascii="Verdana" w:hAnsi="Verdana"/>
              </w:rPr>
            </w:pPr>
            <w:r w:rsidRPr="006768BA">
              <w:rPr>
                <w:rFonts w:ascii="Verdana" w:hAnsi="Verdana"/>
              </w:rPr>
              <w:t>Czy Zamawiający wyraża zgodę na przeniesienie realizacji poniższych wymagań „Zestawienia i raporty z systemu w zakresie zarządzania środkami trwałymi” do realizacji w ramach etapu “zarządzanie majątkiem”:</w:t>
            </w:r>
          </w:p>
          <w:p w14:paraId="76BD6485" w14:textId="4FB04820" w:rsidR="00A83B2B" w:rsidRPr="006768BA" w:rsidRDefault="00A83B2B" w:rsidP="00A83B2B">
            <w:pPr>
              <w:jc w:val="both"/>
              <w:rPr>
                <w:rFonts w:ascii="Verdana" w:hAnsi="Verdana"/>
              </w:rPr>
            </w:pPr>
            <w:r w:rsidRPr="006768BA">
              <w:rPr>
                <w:rFonts w:ascii="Verdana" w:hAnsi="Verdana"/>
              </w:rPr>
              <w:t>7.</w:t>
            </w:r>
            <w:r w:rsidR="008B6B40" w:rsidRPr="006768BA">
              <w:rPr>
                <w:rFonts w:ascii="Verdana" w:hAnsi="Verdana"/>
              </w:rPr>
              <w:t xml:space="preserve"> </w:t>
            </w:r>
            <w:r w:rsidRPr="006768BA">
              <w:rPr>
                <w:rFonts w:ascii="Verdana" w:hAnsi="Verdana"/>
              </w:rPr>
              <w:t>Zestawienia inne</w:t>
            </w:r>
          </w:p>
          <w:p w14:paraId="5AC6334F" w14:textId="7EA173DF" w:rsidR="00A83B2B" w:rsidRPr="006768BA" w:rsidRDefault="00A83B2B" w:rsidP="00A83B2B">
            <w:pPr>
              <w:jc w:val="both"/>
              <w:rPr>
                <w:rFonts w:ascii="Verdana" w:hAnsi="Verdana"/>
              </w:rPr>
            </w:pPr>
            <w:r w:rsidRPr="006768BA">
              <w:rPr>
                <w:rFonts w:ascii="Verdana" w:hAnsi="Verdana"/>
              </w:rPr>
              <w:t>a.</w:t>
            </w:r>
            <w:r w:rsidR="008B6B40" w:rsidRPr="006768BA">
              <w:rPr>
                <w:rFonts w:ascii="Verdana" w:hAnsi="Verdana"/>
              </w:rPr>
              <w:t xml:space="preserve"> </w:t>
            </w:r>
            <w:r w:rsidRPr="006768BA">
              <w:rPr>
                <w:rFonts w:ascii="Verdana" w:hAnsi="Verdana"/>
              </w:rPr>
              <w:t>Techniczne (zestawienie majątkowe w układzie technicznym)</w:t>
            </w:r>
          </w:p>
          <w:p w14:paraId="00AB343F" w14:textId="4A7B59EE" w:rsidR="00A83B2B" w:rsidRPr="006768BA" w:rsidRDefault="00A83B2B" w:rsidP="00A83B2B">
            <w:pPr>
              <w:jc w:val="both"/>
              <w:rPr>
                <w:rFonts w:ascii="Verdana" w:hAnsi="Verdana"/>
              </w:rPr>
            </w:pPr>
            <w:r w:rsidRPr="006768BA">
              <w:rPr>
                <w:rFonts w:ascii="Verdana" w:hAnsi="Verdana"/>
              </w:rPr>
              <w:t>b.</w:t>
            </w:r>
            <w:r w:rsidR="008B6B40" w:rsidRPr="006768BA">
              <w:rPr>
                <w:rFonts w:ascii="Verdana" w:hAnsi="Verdana"/>
              </w:rPr>
              <w:t xml:space="preserve"> </w:t>
            </w:r>
            <w:r w:rsidRPr="006768BA">
              <w:rPr>
                <w:rFonts w:ascii="Verdana" w:hAnsi="Verdana"/>
              </w:rPr>
              <w:t xml:space="preserve">techniczno-księgowe (majątek w układzie </w:t>
            </w:r>
            <w:proofErr w:type="spellStart"/>
            <w:r w:rsidRPr="006768BA">
              <w:rPr>
                <w:rFonts w:ascii="Verdana" w:hAnsi="Verdana"/>
              </w:rPr>
              <w:t>techniczno</w:t>
            </w:r>
            <w:proofErr w:type="spellEnd"/>
            <w:r w:rsidRPr="006768BA">
              <w:rPr>
                <w:rFonts w:ascii="Verdana" w:hAnsi="Verdana"/>
              </w:rPr>
              <w:t xml:space="preserve"> – księgowym)</w:t>
            </w:r>
          </w:p>
          <w:p w14:paraId="4300007F" w14:textId="2481B241" w:rsidR="00A83B2B" w:rsidRPr="006768BA" w:rsidRDefault="00A83B2B" w:rsidP="00A83B2B">
            <w:pPr>
              <w:jc w:val="both"/>
              <w:rPr>
                <w:rFonts w:ascii="Verdana" w:hAnsi="Verdana"/>
              </w:rPr>
            </w:pPr>
            <w:r w:rsidRPr="006768BA">
              <w:rPr>
                <w:rFonts w:ascii="Verdana" w:hAnsi="Verdana"/>
              </w:rPr>
              <w:t>c.</w:t>
            </w:r>
            <w:r w:rsidR="008B6B40" w:rsidRPr="006768BA">
              <w:rPr>
                <w:rFonts w:ascii="Verdana" w:hAnsi="Verdana"/>
              </w:rPr>
              <w:t xml:space="preserve"> </w:t>
            </w:r>
            <w:r w:rsidRPr="006768BA">
              <w:rPr>
                <w:rFonts w:ascii="Verdana" w:hAnsi="Verdana"/>
              </w:rPr>
              <w:t xml:space="preserve">infrastruktura techniczna (raport z informacjami o infrastrukturze </w:t>
            </w:r>
            <w:proofErr w:type="spellStart"/>
            <w:r w:rsidRPr="006768BA">
              <w:rPr>
                <w:rFonts w:ascii="Verdana" w:hAnsi="Verdana"/>
              </w:rPr>
              <w:t>technicz</w:t>
            </w:r>
            <w:proofErr w:type="spellEnd"/>
            <w:r w:rsidRPr="006768BA">
              <w:rPr>
                <w:rFonts w:ascii="Verdana" w:hAnsi="Verdana"/>
              </w:rPr>
              <w:t>.)</w:t>
            </w:r>
          </w:p>
          <w:p w14:paraId="4A8963D6" w14:textId="77777777" w:rsidR="00A83B2B" w:rsidRPr="006768BA" w:rsidRDefault="00A83B2B" w:rsidP="00A83B2B">
            <w:pPr>
              <w:jc w:val="both"/>
              <w:rPr>
                <w:rFonts w:ascii="Verdana" w:hAnsi="Verdana"/>
              </w:rPr>
            </w:pPr>
          </w:p>
          <w:p w14:paraId="13C7F46B" w14:textId="4BB26B15" w:rsidR="00A83B2B" w:rsidRPr="00A83B2B" w:rsidRDefault="00A83B2B" w:rsidP="00A83B2B">
            <w:pPr>
              <w:jc w:val="both"/>
              <w:rPr>
                <w:rFonts w:ascii="Verdana" w:hAnsi="Verdana"/>
              </w:rPr>
            </w:pPr>
            <w:r w:rsidRPr="006768BA">
              <w:rPr>
                <w:rFonts w:ascii="Verdana" w:hAnsi="Verdana"/>
                <w:b/>
                <w:bCs/>
              </w:rPr>
              <w:t>Odp.:</w:t>
            </w:r>
            <w:r w:rsidRPr="006768BA">
              <w:rPr>
                <w:rFonts w:ascii="Verdana" w:hAnsi="Verdana"/>
              </w:rPr>
              <w:t xml:space="preserve"> Zamawiający </w:t>
            </w:r>
            <w:r w:rsidR="008B6B40" w:rsidRPr="006768BA">
              <w:rPr>
                <w:rFonts w:ascii="Verdana" w:hAnsi="Verdana"/>
              </w:rPr>
              <w:t xml:space="preserve">informuje, iż </w:t>
            </w:r>
            <w:r w:rsidR="00BB591D" w:rsidRPr="006768BA">
              <w:rPr>
                <w:rFonts w:ascii="Verdana" w:hAnsi="Verdana"/>
              </w:rPr>
              <w:t>dopuszcza</w:t>
            </w:r>
            <w:r w:rsidR="008D6293" w:rsidRPr="006768BA">
              <w:rPr>
                <w:rFonts w:ascii="Verdana" w:hAnsi="Verdana"/>
              </w:rPr>
              <w:t xml:space="preserve"> przeniesienie realizacji poniższych wymagań „Zestawienia i raporty z systemu w zakresie zarządzania środkami trwałymi” do realizacji w ramach etapu “zarządzanie majątkiem”</w:t>
            </w:r>
            <w:r w:rsidR="00BB591D" w:rsidRPr="006768BA">
              <w:rPr>
                <w:rFonts w:ascii="Verdana" w:hAnsi="Verdana"/>
              </w:rPr>
              <w:t>.</w:t>
            </w:r>
          </w:p>
          <w:p w14:paraId="7159571B" w14:textId="77777777" w:rsidR="00A83B2B" w:rsidRPr="00A83B2B" w:rsidRDefault="00A83B2B" w:rsidP="00A83B2B">
            <w:pPr>
              <w:jc w:val="both"/>
              <w:rPr>
                <w:rFonts w:ascii="Verdana" w:hAnsi="Verdana"/>
              </w:rPr>
            </w:pPr>
          </w:p>
          <w:p w14:paraId="0B6FA272" w14:textId="77777777" w:rsidR="00A83B2B" w:rsidRPr="006510A7" w:rsidRDefault="00A83B2B" w:rsidP="00A83B2B">
            <w:pPr>
              <w:jc w:val="both"/>
              <w:rPr>
                <w:rFonts w:ascii="Verdana" w:hAnsi="Verdana"/>
                <w:b/>
                <w:bCs/>
              </w:rPr>
            </w:pPr>
            <w:r w:rsidRPr="006510A7">
              <w:rPr>
                <w:rFonts w:ascii="Verdana" w:hAnsi="Verdana"/>
                <w:b/>
                <w:bCs/>
              </w:rPr>
              <w:t>71.</w:t>
            </w:r>
            <w:r w:rsidRPr="006510A7">
              <w:rPr>
                <w:rFonts w:ascii="Verdana" w:hAnsi="Verdana"/>
                <w:b/>
                <w:bCs/>
              </w:rPr>
              <w:tab/>
              <w:t>Zapytanie dot. Załącznika nr 1 – OPZ (strona 27) – Testy automatyczne</w:t>
            </w:r>
          </w:p>
          <w:p w14:paraId="54B797CD" w14:textId="724BFBB9" w:rsidR="00A83B2B" w:rsidRPr="00A83B2B" w:rsidRDefault="00A83B2B" w:rsidP="00A83B2B">
            <w:pPr>
              <w:jc w:val="both"/>
              <w:rPr>
                <w:rFonts w:ascii="Verdana" w:hAnsi="Verdana"/>
              </w:rPr>
            </w:pPr>
            <w:r w:rsidRPr="00A83B2B">
              <w:rPr>
                <w:rFonts w:ascii="Verdana" w:hAnsi="Verdana"/>
              </w:rPr>
              <w:t>Czy Zamawiający wyraża zgodę,  żeby w zakresie “Wymagania dotyczące testów automatycznych” uwzględniając zapis “Przygotowane mechanizmy testów automatycznych mają na celu zautomatyzowanie i uproszczenie testów regresji w przypadku realizacji w przyszłości wszelkich zmian i dostosowań Systemu”</w:t>
            </w:r>
            <w:r w:rsidR="00491BD1">
              <w:rPr>
                <w:rFonts w:ascii="Verdana" w:hAnsi="Verdana"/>
              </w:rPr>
              <w:t xml:space="preserve"> </w:t>
            </w:r>
            <w:r w:rsidRPr="00A83B2B">
              <w:rPr>
                <w:rFonts w:ascii="Verdana" w:hAnsi="Verdana"/>
              </w:rPr>
              <w:t>oraz biorąc pod uwagę że w celu prawidłowego przygotowania mechanizmów testów automatycznych wymagana jest stabilizacja sposobu prowadzenia procesów w Systemie, dla każdego z Etapów wdrożenia realizacja testów automatycznych dla kluczowych procesów Zamawiającego realizowane były zgodnie z harmonogramem ustalonym między Stronami w fazie przygotowania projektu, który będzie uwzględniał zakończenie prac nad przygotowaniem testów automatycznych dla danego Etapu w czasie do 6 miesięcy od momentu startu produktywnego Systemu?</w:t>
            </w:r>
          </w:p>
          <w:p w14:paraId="224769A4" w14:textId="77777777" w:rsidR="00A83B2B" w:rsidRPr="00A83B2B" w:rsidRDefault="00A83B2B" w:rsidP="00A83B2B">
            <w:pPr>
              <w:jc w:val="both"/>
              <w:rPr>
                <w:rFonts w:ascii="Verdana" w:hAnsi="Verdana"/>
              </w:rPr>
            </w:pPr>
          </w:p>
          <w:p w14:paraId="28AC8E13" w14:textId="2C5E7DBB" w:rsidR="00A83B2B" w:rsidRPr="00A83B2B" w:rsidRDefault="00A83B2B" w:rsidP="00A83B2B">
            <w:pPr>
              <w:jc w:val="both"/>
              <w:rPr>
                <w:rFonts w:ascii="Verdana" w:hAnsi="Verdana"/>
              </w:rPr>
            </w:pPr>
            <w:r w:rsidRPr="006768BA">
              <w:rPr>
                <w:rFonts w:ascii="Verdana" w:hAnsi="Verdana"/>
                <w:b/>
                <w:bCs/>
              </w:rPr>
              <w:t>Odp.:</w:t>
            </w:r>
            <w:r w:rsidRPr="006768BA">
              <w:rPr>
                <w:rFonts w:ascii="Verdana" w:hAnsi="Verdana"/>
              </w:rPr>
              <w:t xml:space="preserve"> Zamawiający</w:t>
            </w:r>
            <w:r w:rsidR="00AB5210" w:rsidRPr="006768BA">
              <w:rPr>
                <w:rFonts w:ascii="Verdana" w:hAnsi="Verdana"/>
              </w:rPr>
              <w:t xml:space="preserve"> informuje, iż dopuszcza</w:t>
            </w:r>
            <w:r w:rsidR="00FB1406" w:rsidRPr="006768BA">
              <w:rPr>
                <w:rFonts w:ascii="Verdana" w:hAnsi="Verdana"/>
              </w:rPr>
              <w:t xml:space="preserve"> </w:t>
            </w:r>
            <w:r w:rsidR="008B1C2C" w:rsidRPr="006768BA">
              <w:rPr>
                <w:rFonts w:ascii="Verdana" w:hAnsi="Verdana"/>
              </w:rPr>
              <w:t xml:space="preserve">aby </w:t>
            </w:r>
            <w:r w:rsidR="00F36F89" w:rsidRPr="006768BA">
              <w:rPr>
                <w:rFonts w:ascii="Verdana" w:hAnsi="Verdana"/>
              </w:rPr>
              <w:t>dla każdego z Etapów wdrożenia test</w:t>
            </w:r>
            <w:r w:rsidR="00AC3360" w:rsidRPr="006768BA">
              <w:rPr>
                <w:rFonts w:ascii="Verdana" w:hAnsi="Verdana"/>
              </w:rPr>
              <w:t>y</w:t>
            </w:r>
            <w:r w:rsidR="00F36F89" w:rsidRPr="006768BA">
              <w:rPr>
                <w:rFonts w:ascii="Verdana" w:hAnsi="Verdana"/>
              </w:rPr>
              <w:t xml:space="preserve"> automatyczn</w:t>
            </w:r>
            <w:r w:rsidR="00AC3360" w:rsidRPr="006768BA">
              <w:rPr>
                <w:rFonts w:ascii="Verdana" w:hAnsi="Verdana"/>
              </w:rPr>
              <w:t>e</w:t>
            </w:r>
            <w:r w:rsidR="00F36F89" w:rsidRPr="006768BA">
              <w:rPr>
                <w:rFonts w:ascii="Verdana" w:hAnsi="Verdana"/>
              </w:rPr>
              <w:t xml:space="preserve"> dla kluczowych procesów Zamawiającego realizowane były zgodnie z harmonogramem ustalonym między Stronami w fazie przygotowania projektu, który będzie uwzględniał zakończenie prac nad przygotowaniem testów automatycznych dla danego Etapu w czasie do 6 miesięcy od momentu startu produk</w:t>
            </w:r>
            <w:r w:rsidR="008A0A2D" w:rsidRPr="006768BA">
              <w:rPr>
                <w:rFonts w:ascii="Verdana" w:hAnsi="Verdana"/>
              </w:rPr>
              <w:t>cyjnego</w:t>
            </w:r>
            <w:r w:rsidR="00F36F89" w:rsidRPr="006768BA">
              <w:rPr>
                <w:rFonts w:ascii="Verdana" w:hAnsi="Verdana"/>
              </w:rPr>
              <w:t xml:space="preserve"> Systemu</w:t>
            </w:r>
            <w:r w:rsidR="008A0A2D" w:rsidRPr="006768BA">
              <w:rPr>
                <w:rFonts w:ascii="Verdana" w:hAnsi="Verdana"/>
              </w:rPr>
              <w:t>.</w:t>
            </w:r>
          </w:p>
          <w:p w14:paraId="064D843B" w14:textId="77777777" w:rsidR="00A83B2B" w:rsidRPr="00A83B2B" w:rsidRDefault="00A83B2B" w:rsidP="00A83B2B">
            <w:pPr>
              <w:jc w:val="both"/>
              <w:rPr>
                <w:rFonts w:ascii="Verdana" w:hAnsi="Verdana"/>
              </w:rPr>
            </w:pPr>
          </w:p>
          <w:p w14:paraId="66D68401" w14:textId="77777777" w:rsidR="00A83B2B" w:rsidRPr="006510A7" w:rsidRDefault="00A83B2B" w:rsidP="00A83B2B">
            <w:pPr>
              <w:jc w:val="both"/>
              <w:rPr>
                <w:rFonts w:ascii="Verdana" w:hAnsi="Verdana"/>
                <w:b/>
                <w:bCs/>
              </w:rPr>
            </w:pPr>
            <w:r w:rsidRPr="006510A7">
              <w:rPr>
                <w:rFonts w:ascii="Verdana" w:hAnsi="Verdana"/>
                <w:b/>
                <w:bCs/>
              </w:rPr>
              <w:t>72.</w:t>
            </w:r>
            <w:r w:rsidRPr="006510A7">
              <w:rPr>
                <w:rFonts w:ascii="Verdana" w:hAnsi="Verdana"/>
                <w:b/>
                <w:bCs/>
              </w:rPr>
              <w:tab/>
              <w:t>Zapytanie dot. Załącznika nr 1 – OPZ (strona 27) – Testy automatyczne</w:t>
            </w:r>
          </w:p>
          <w:p w14:paraId="4E92F986" w14:textId="77777777" w:rsidR="00A83B2B" w:rsidRPr="00A83B2B" w:rsidRDefault="00A83B2B" w:rsidP="00A83B2B">
            <w:pPr>
              <w:jc w:val="both"/>
              <w:rPr>
                <w:rFonts w:ascii="Verdana" w:hAnsi="Verdana"/>
              </w:rPr>
            </w:pPr>
            <w:r w:rsidRPr="00A83B2B">
              <w:rPr>
                <w:rFonts w:ascii="Verdana" w:hAnsi="Verdana"/>
              </w:rPr>
              <w:t>Czy Zamawiający wyraża zgodę, aby maksymalna liczba głównych procesów Zamawiającego, objętych przygotowaniem dla nich mechanizmów testów automatycznych określonych w OPZ wyniosła nie więcej niż 50 procesów.</w:t>
            </w:r>
          </w:p>
          <w:p w14:paraId="777B5761" w14:textId="77777777" w:rsidR="00A83B2B" w:rsidRPr="00A83B2B" w:rsidRDefault="00A83B2B" w:rsidP="00A83B2B">
            <w:pPr>
              <w:jc w:val="both"/>
              <w:rPr>
                <w:rFonts w:ascii="Verdana" w:hAnsi="Verdana"/>
              </w:rPr>
            </w:pPr>
          </w:p>
          <w:p w14:paraId="51D40BF0" w14:textId="34509AAE" w:rsidR="00A83B2B" w:rsidRPr="00A83B2B" w:rsidRDefault="00A83B2B" w:rsidP="00A83B2B">
            <w:pPr>
              <w:jc w:val="both"/>
              <w:rPr>
                <w:rFonts w:ascii="Verdana" w:hAnsi="Verdana"/>
              </w:rPr>
            </w:pPr>
            <w:r w:rsidRPr="00B77197">
              <w:rPr>
                <w:rFonts w:ascii="Verdana" w:hAnsi="Verdana"/>
                <w:b/>
                <w:bCs/>
              </w:rPr>
              <w:t>Odp.:</w:t>
            </w:r>
            <w:r w:rsidRPr="00A83B2B">
              <w:rPr>
                <w:rFonts w:ascii="Verdana" w:hAnsi="Verdana"/>
              </w:rPr>
              <w:t xml:space="preserve"> Zamawiający </w:t>
            </w:r>
            <w:r w:rsidR="00057E33">
              <w:rPr>
                <w:rFonts w:ascii="Verdana" w:hAnsi="Verdana"/>
              </w:rPr>
              <w:t xml:space="preserve">informuje, iż dopuszcza </w:t>
            </w:r>
            <w:r w:rsidR="00057E33" w:rsidRPr="00A83B2B">
              <w:rPr>
                <w:rFonts w:ascii="Verdana" w:hAnsi="Verdana"/>
              </w:rPr>
              <w:t>aby maksymalna liczba głównych procesów Zamawiającego, objętych przygotowaniem dla nich mechanizmów testów automatycznych określonych w OPZ wyniosła nie więcej niż 50 procesów.</w:t>
            </w:r>
          </w:p>
          <w:p w14:paraId="4EDADF03" w14:textId="77777777" w:rsidR="00A83B2B" w:rsidRPr="00A83B2B" w:rsidRDefault="00A83B2B" w:rsidP="00A83B2B">
            <w:pPr>
              <w:jc w:val="both"/>
              <w:rPr>
                <w:rFonts w:ascii="Verdana" w:hAnsi="Verdana"/>
              </w:rPr>
            </w:pPr>
          </w:p>
          <w:p w14:paraId="3DAA545A" w14:textId="77777777" w:rsidR="00A83B2B" w:rsidRPr="006510A7" w:rsidRDefault="00A83B2B" w:rsidP="00A83B2B">
            <w:pPr>
              <w:jc w:val="both"/>
              <w:rPr>
                <w:rFonts w:ascii="Verdana" w:hAnsi="Verdana"/>
                <w:b/>
                <w:bCs/>
              </w:rPr>
            </w:pPr>
            <w:r w:rsidRPr="006510A7">
              <w:rPr>
                <w:rFonts w:ascii="Verdana" w:hAnsi="Verdana"/>
                <w:b/>
                <w:bCs/>
              </w:rPr>
              <w:t>73.</w:t>
            </w:r>
            <w:r w:rsidRPr="006510A7">
              <w:rPr>
                <w:rFonts w:ascii="Verdana" w:hAnsi="Verdana"/>
                <w:b/>
                <w:bCs/>
              </w:rPr>
              <w:tab/>
              <w:t>Zapytanie dot. Załącznika nr 1 do SWZ Opis Przedmiotu Zamówienia</w:t>
            </w:r>
          </w:p>
          <w:p w14:paraId="4A72C781" w14:textId="77777777" w:rsidR="00A83B2B" w:rsidRPr="00A83B2B" w:rsidRDefault="00A83B2B" w:rsidP="00A83B2B">
            <w:pPr>
              <w:jc w:val="both"/>
              <w:rPr>
                <w:rFonts w:ascii="Verdana" w:hAnsi="Verdana"/>
              </w:rPr>
            </w:pPr>
            <w:r w:rsidRPr="00A83B2B">
              <w:rPr>
                <w:rFonts w:ascii="Verdana" w:hAnsi="Verdana"/>
              </w:rPr>
              <w:t>Czy Zamawiający zgadza się na dodanie zapisu: „Wypracowany w ramach wdrożenia dokument koncepcji biznesowej stanowić będzie uszczegółowienie wymagań Zamawiającego i będzie stanowić dokument nadrzędny nad Załącznikiem nr 1 do SWZ Opis Przedmiotu Zamówienia” oraz nad Umową?</w:t>
            </w:r>
          </w:p>
          <w:p w14:paraId="305C6C4B" w14:textId="77777777" w:rsidR="00A83B2B" w:rsidRPr="00A83B2B" w:rsidRDefault="00A83B2B" w:rsidP="00A83B2B">
            <w:pPr>
              <w:jc w:val="both"/>
              <w:rPr>
                <w:rFonts w:ascii="Verdana" w:hAnsi="Verdana"/>
              </w:rPr>
            </w:pPr>
          </w:p>
          <w:p w14:paraId="64B33736" w14:textId="4B3047AE" w:rsidR="00A83B2B" w:rsidRPr="00A83B2B" w:rsidRDefault="00A83B2B" w:rsidP="00A83B2B">
            <w:pPr>
              <w:jc w:val="both"/>
              <w:rPr>
                <w:rFonts w:ascii="Verdana" w:hAnsi="Verdana"/>
              </w:rPr>
            </w:pPr>
            <w:r w:rsidRPr="00B77197">
              <w:rPr>
                <w:rFonts w:ascii="Verdana" w:hAnsi="Verdana"/>
                <w:b/>
                <w:bCs/>
              </w:rPr>
              <w:t>Odp.:</w:t>
            </w:r>
            <w:r w:rsidRPr="00A83B2B">
              <w:rPr>
                <w:rFonts w:ascii="Verdana" w:hAnsi="Verdana"/>
              </w:rPr>
              <w:t xml:space="preserve"> </w:t>
            </w:r>
            <w:r w:rsidR="007B6BEE" w:rsidRPr="006768BA">
              <w:rPr>
                <w:rFonts w:ascii="Verdana" w:hAnsi="Verdana"/>
              </w:rPr>
              <w:t>Zamawiający wyjaśnia, iż umowa zawarta pomiędzy stronami zawsze ma pierwszeństwo przed innymi dokumentami. Wynika to z uwagi na fakt, że zawarta jest ona w trybie zamówienia publicznego, który to tryb limituje ściśle i ogranicza swobodę stron w dokonywaniu jej zmian. Wszelkie zmiany ustalone w czasie fazy koncepcyjnej zgodnie z przyjętą metodyką w ramach każdego obszaru zostaną zatwierdzone przez strony w formie pisemnego aneksu.</w:t>
            </w:r>
          </w:p>
          <w:p w14:paraId="4A59F4C6" w14:textId="77777777" w:rsidR="00A83B2B" w:rsidRPr="00A83B2B" w:rsidRDefault="00A83B2B" w:rsidP="00A83B2B">
            <w:pPr>
              <w:jc w:val="both"/>
              <w:rPr>
                <w:rFonts w:ascii="Verdana" w:hAnsi="Verdana"/>
              </w:rPr>
            </w:pPr>
          </w:p>
          <w:p w14:paraId="781027D1" w14:textId="77777777" w:rsidR="00A83B2B" w:rsidRPr="00420FDF" w:rsidRDefault="00A83B2B" w:rsidP="00A83B2B">
            <w:pPr>
              <w:jc w:val="both"/>
              <w:rPr>
                <w:rFonts w:ascii="Verdana" w:hAnsi="Verdana"/>
                <w:b/>
                <w:bCs/>
              </w:rPr>
            </w:pPr>
            <w:r w:rsidRPr="00420FDF">
              <w:rPr>
                <w:rFonts w:ascii="Verdana" w:hAnsi="Verdana"/>
                <w:b/>
                <w:bCs/>
              </w:rPr>
              <w:t>74.</w:t>
            </w:r>
            <w:r w:rsidRPr="00420FDF">
              <w:rPr>
                <w:rFonts w:ascii="Verdana" w:hAnsi="Verdana"/>
                <w:b/>
                <w:bCs/>
              </w:rPr>
              <w:tab/>
              <w:t>Zapytanie dot. Załącznika nr 1 do SWZ Opis Przedmiotu Zamówienia</w:t>
            </w:r>
          </w:p>
          <w:p w14:paraId="7DE89FC2" w14:textId="3BDDB892" w:rsidR="007B2D49" w:rsidRDefault="00A83B2B" w:rsidP="00A83B2B">
            <w:pPr>
              <w:jc w:val="both"/>
              <w:rPr>
                <w:rFonts w:ascii="Verdana" w:hAnsi="Verdana"/>
              </w:rPr>
            </w:pPr>
            <w:r w:rsidRPr="00A83B2B">
              <w:rPr>
                <w:rFonts w:ascii="Verdana" w:hAnsi="Verdana"/>
              </w:rPr>
              <w:t>W dokumencie Zamawiający wskazał:</w:t>
            </w:r>
          </w:p>
          <w:p w14:paraId="43FE90EF" w14:textId="3CA26C9A" w:rsidR="00DB0220" w:rsidRDefault="00C466D1" w:rsidP="00A83B2B">
            <w:pPr>
              <w:jc w:val="both"/>
              <w:rPr>
                <w:rFonts w:ascii="Verdana" w:hAnsi="Verdana"/>
              </w:rPr>
            </w:pPr>
            <w:r w:rsidRPr="006703FF">
              <w:rPr>
                <w:rFonts w:asciiTheme="minorHAnsi" w:hAnsiTheme="minorHAnsi" w:cstheme="minorHAnsi"/>
                <w:b/>
                <w:bCs/>
                <w:noProof/>
              </w:rPr>
              <w:lastRenderedPageBreak/>
              <w:drawing>
                <wp:inline distT="0" distB="0" distL="0" distR="0" wp14:anchorId="58A95278" wp14:editId="72CD9996">
                  <wp:extent cx="4706083" cy="1885950"/>
                  <wp:effectExtent l="0" t="0" r="0" b="0"/>
                  <wp:docPr id="3" name="Obraz 3" descr="Obraz zawierający tekst&#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braz 1" descr="Obraz zawierający tekst&#10;&#10;Opis wygenerowany automatycznie"/>
                          <pic:cNvPicPr>
                            <a:picLocks noChangeAspect="1" noChangeArrowheads="1"/>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4707689" cy="1886594"/>
                          </a:xfrm>
                          <a:prstGeom prst="rect">
                            <a:avLst/>
                          </a:prstGeom>
                          <a:noFill/>
                          <a:ln>
                            <a:noFill/>
                          </a:ln>
                        </pic:spPr>
                      </pic:pic>
                    </a:graphicData>
                  </a:graphic>
                </wp:inline>
              </w:drawing>
            </w:r>
          </w:p>
          <w:p w14:paraId="641B89B0" w14:textId="77777777" w:rsidR="003C67F7" w:rsidRPr="003C67F7" w:rsidRDefault="003C67F7" w:rsidP="003C67F7">
            <w:pPr>
              <w:jc w:val="both"/>
              <w:rPr>
                <w:rFonts w:ascii="Verdana" w:hAnsi="Verdana"/>
              </w:rPr>
            </w:pPr>
            <w:r w:rsidRPr="003C67F7">
              <w:rPr>
                <w:rFonts w:ascii="Verdana" w:hAnsi="Verdana"/>
              </w:rPr>
              <w:t>Czy Zamawiający potwierdza, że poprzez stwierdzenia „zgodność Systemu z obowiązującymi przepisami prawa” rozumie, że docelowa wdrożona funkcjonalność Systemu opisana w OPZ nie będzie stała w sprzeczności z przepisami prawa wskazanymi w tych dokumentach?</w:t>
            </w:r>
          </w:p>
          <w:p w14:paraId="0F7E0A18" w14:textId="77777777" w:rsidR="003C67F7" w:rsidRPr="003C67F7" w:rsidRDefault="003C67F7" w:rsidP="003C67F7">
            <w:pPr>
              <w:jc w:val="both"/>
              <w:rPr>
                <w:rFonts w:ascii="Verdana" w:hAnsi="Verdana"/>
              </w:rPr>
            </w:pPr>
          </w:p>
          <w:p w14:paraId="7155F66F" w14:textId="2FB675BB" w:rsidR="003C67F7" w:rsidRPr="006768BA" w:rsidRDefault="003C67F7" w:rsidP="003C67F7">
            <w:pPr>
              <w:jc w:val="both"/>
              <w:rPr>
                <w:rFonts w:ascii="Verdana" w:hAnsi="Verdana"/>
              </w:rPr>
            </w:pPr>
            <w:r w:rsidRPr="006768BA">
              <w:rPr>
                <w:rFonts w:ascii="Verdana" w:hAnsi="Verdana"/>
                <w:b/>
                <w:bCs/>
              </w:rPr>
              <w:t>Odp.:</w:t>
            </w:r>
            <w:r w:rsidRPr="006768BA">
              <w:rPr>
                <w:rFonts w:ascii="Verdana" w:hAnsi="Verdana"/>
              </w:rPr>
              <w:t xml:space="preserve"> </w:t>
            </w:r>
            <w:r w:rsidR="007F445F" w:rsidRPr="006768BA">
              <w:rPr>
                <w:rFonts w:ascii="Verdana" w:hAnsi="Verdana"/>
              </w:rPr>
              <w:t>Zamawiający podtrzymuje zapisy SWZ oraz wyjaśnia, że</w:t>
            </w:r>
            <w:r w:rsidR="00AB0AB1" w:rsidRPr="006768BA">
              <w:rPr>
                <w:rFonts w:ascii="Verdana" w:hAnsi="Verdana"/>
              </w:rPr>
              <w:t xml:space="preserve"> </w:t>
            </w:r>
            <w:r w:rsidRPr="006768BA">
              <w:rPr>
                <w:rFonts w:ascii="Verdana" w:hAnsi="Verdana"/>
              </w:rPr>
              <w:t>zgodność</w:t>
            </w:r>
            <w:r w:rsidR="007F445F" w:rsidRPr="006768BA">
              <w:rPr>
                <w:rFonts w:ascii="Verdana" w:hAnsi="Verdana"/>
              </w:rPr>
              <w:t xml:space="preserve"> z </w:t>
            </w:r>
            <w:r w:rsidR="0027378F" w:rsidRPr="006768BA">
              <w:rPr>
                <w:rFonts w:ascii="Verdana" w:hAnsi="Verdana"/>
              </w:rPr>
              <w:t xml:space="preserve">aktualnymi </w:t>
            </w:r>
            <w:r w:rsidR="007F445F" w:rsidRPr="006768BA">
              <w:rPr>
                <w:rFonts w:ascii="Verdana" w:hAnsi="Verdana"/>
              </w:rPr>
              <w:t xml:space="preserve">przepisami prawnymi </w:t>
            </w:r>
            <w:r w:rsidRPr="006768BA">
              <w:rPr>
                <w:rFonts w:ascii="Verdana" w:hAnsi="Verdana"/>
              </w:rPr>
              <w:t>ma być zapewniona na moment startu produkcyjnego każdego z modułów.</w:t>
            </w:r>
          </w:p>
          <w:p w14:paraId="44F268E2" w14:textId="77777777" w:rsidR="003C67F7" w:rsidRPr="006768BA" w:rsidRDefault="003C67F7" w:rsidP="003C67F7">
            <w:pPr>
              <w:jc w:val="both"/>
              <w:rPr>
                <w:rFonts w:ascii="Verdana" w:hAnsi="Verdana"/>
              </w:rPr>
            </w:pPr>
          </w:p>
          <w:p w14:paraId="22AE6E1C" w14:textId="77777777" w:rsidR="003C67F7" w:rsidRPr="006768BA" w:rsidRDefault="003C67F7" w:rsidP="003C67F7">
            <w:pPr>
              <w:jc w:val="both"/>
              <w:rPr>
                <w:rFonts w:ascii="Verdana" w:hAnsi="Verdana"/>
                <w:b/>
                <w:bCs/>
              </w:rPr>
            </w:pPr>
            <w:r w:rsidRPr="006768BA">
              <w:rPr>
                <w:rFonts w:ascii="Verdana" w:hAnsi="Verdana"/>
                <w:b/>
                <w:bCs/>
              </w:rPr>
              <w:t>75.</w:t>
            </w:r>
            <w:r w:rsidRPr="006768BA">
              <w:rPr>
                <w:rFonts w:ascii="Verdana" w:hAnsi="Verdana"/>
                <w:b/>
                <w:bCs/>
              </w:rPr>
              <w:tab/>
              <w:t>Zapytanie dot. Załącznika nr 1 do SWZ Opis Przedmiotu Zamówienia</w:t>
            </w:r>
          </w:p>
          <w:p w14:paraId="18C2F101" w14:textId="77777777" w:rsidR="003C67F7" w:rsidRPr="006768BA" w:rsidRDefault="003C67F7" w:rsidP="003C67F7">
            <w:pPr>
              <w:jc w:val="both"/>
              <w:rPr>
                <w:rFonts w:ascii="Verdana" w:hAnsi="Verdana"/>
              </w:rPr>
            </w:pPr>
            <w:r w:rsidRPr="006768BA">
              <w:rPr>
                <w:rFonts w:ascii="Verdana" w:hAnsi="Verdana"/>
                <w:b/>
                <w:bCs/>
              </w:rPr>
              <w:t>W zakresie funkcjonalności 3.Moduł: Kadry i płace -</w:t>
            </w:r>
            <w:r w:rsidRPr="006768BA">
              <w:rPr>
                <w:rFonts w:ascii="Verdana" w:hAnsi="Verdana"/>
              </w:rPr>
              <w:t xml:space="preserve"> BHP zapisano:</w:t>
            </w:r>
          </w:p>
          <w:p w14:paraId="09A47C1F" w14:textId="77777777" w:rsidR="003C67F7" w:rsidRPr="006768BA" w:rsidRDefault="003C67F7" w:rsidP="003C67F7">
            <w:pPr>
              <w:jc w:val="both"/>
              <w:rPr>
                <w:rFonts w:ascii="Verdana" w:hAnsi="Verdana"/>
              </w:rPr>
            </w:pPr>
            <w:r w:rsidRPr="006768BA">
              <w:rPr>
                <w:rFonts w:ascii="Verdana" w:hAnsi="Verdana"/>
              </w:rPr>
              <w:t>dostęp do przygotowanych i określonych formularzy (w tym skierowań na badania).</w:t>
            </w:r>
          </w:p>
          <w:p w14:paraId="063A730D" w14:textId="77777777" w:rsidR="003C67F7" w:rsidRPr="006768BA" w:rsidRDefault="003C67F7" w:rsidP="003C67F7">
            <w:pPr>
              <w:jc w:val="both"/>
              <w:rPr>
                <w:rFonts w:ascii="Verdana" w:hAnsi="Verdana"/>
              </w:rPr>
            </w:pPr>
            <w:r w:rsidRPr="006768BA">
              <w:rPr>
                <w:rFonts w:ascii="Verdana" w:hAnsi="Verdana"/>
              </w:rPr>
              <w:t>Czy Zamawiający może udostępnić wzory formularzy, które mają być generowane z modułu BHP?</w:t>
            </w:r>
          </w:p>
          <w:p w14:paraId="54A9478D" w14:textId="77777777" w:rsidR="003C67F7" w:rsidRPr="006768BA" w:rsidRDefault="003C67F7" w:rsidP="003C67F7">
            <w:pPr>
              <w:jc w:val="both"/>
              <w:rPr>
                <w:rFonts w:ascii="Verdana" w:hAnsi="Verdana"/>
              </w:rPr>
            </w:pPr>
          </w:p>
          <w:p w14:paraId="37997B69" w14:textId="5DCE865D" w:rsidR="00F208FB" w:rsidRPr="00A83B2B" w:rsidRDefault="003C67F7" w:rsidP="00F208FB">
            <w:pPr>
              <w:jc w:val="both"/>
              <w:rPr>
                <w:rFonts w:ascii="Verdana" w:hAnsi="Verdana"/>
              </w:rPr>
            </w:pPr>
            <w:r w:rsidRPr="006768BA">
              <w:rPr>
                <w:rFonts w:ascii="Verdana" w:hAnsi="Verdana"/>
                <w:b/>
                <w:bCs/>
              </w:rPr>
              <w:t>Odp.:</w:t>
            </w:r>
            <w:r w:rsidR="00F208FB" w:rsidRPr="006768BA">
              <w:rPr>
                <w:rFonts w:ascii="Verdana" w:hAnsi="Verdana"/>
              </w:rPr>
              <w:t xml:space="preserve"> Zamawiający podtrzymuje zapisy SWZ. Jednocześnie informuje, iż uszczegółowienie powyższego wymagania (w tym udostępnienie ww. dokumentów) zostanie wypracowane na etapie szczegółowej budowy koncepcji wdrożenia. Zamawiający zdaje się na propozycję tzw. dobrych praktyk procesów biznesowych od dostawcy oprogramowania.</w:t>
            </w:r>
            <w:r w:rsidR="00F208FB" w:rsidRPr="00A83B2B">
              <w:rPr>
                <w:rFonts w:ascii="Verdana" w:hAnsi="Verdana"/>
              </w:rPr>
              <w:t xml:space="preserve">  </w:t>
            </w:r>
          </w:p>
          <w:p w14:paraId="3B1A58C2" w14:textId="77777777" w:rsidR="003C67F7" w:rsidRPr="003C67F7" w:rsidRDefault="003C67F7" w:rsidP="003C67F7">
            <w:pPr>
              <w:jc w:val="both"/>
              <w:rPr>
                <w:rFonts w:ascii="Verdana" w:hAnsi="Verdana"/>
              </w:rPr>
            </w:pPr>
          </w:p>
          <w:p w14:paraId="7CCBDB2C" w14:textId="77777777" w:rsidR="003C67F7" w:rsidRPr="0041182A" w:rsidRDefault="003C67F7" w:rsidP="003C67F7">
            <w:pPr>
              <w:jc w:val="both"/>
              <w:rPr>
                <w:rFonts w:ascii="Verdana" w:hAnsi="Verdana"/>
                <w:b/>
                <w:bCs/>
              </w:rPr>
            </w:pPr>
            <w:r w:rsidRPr="0041182A">
              <w:rPr>
                <w:rFonts w:ascii="Verdana" w:hAnsi="Verdana"/>
                <w:b/>
                <w:bCs/>
              </w:rPr>
              <w:t>76.</w:t>
            </w:r>
            <w:r w:rsidRPr="0041182A">
              <w:rPr>
                <w:rFonts w:ascii="Verdana" w:hAnsi="Verdana"/>
                <w:b/>
                <w:bCs/>
              </w:rPr>
              <w:tab/>
              <w:t>Zapytanie dot. Załącznika nr 1 do SWZ Opis Przedmiotu Zamówienia</w:t>
            </w:r>
          </w:p>
          <w:p w14:paraId="33A418E0" w14:textId="77777777" w:rsidR="003C67F7" w:rsidRPr="003C67F7" w:rsidRDefault="003C67F7" w:rsidP="003C67F7">
            <w:pPr>
              <w:jc w:val="both"/>
              <w:rPr>
                <w:rFonts w:ascii="Verdana" w:hAnsi="Verdana"/>
              </w:rPr>
            </w:pPr>
            <w:r w:rsidRPr="0041182A">
              <w:rPr>
                <w:rFonts w:ascii="Verdana" w:hAnsi="Verdana"/>
                <w:b/>
                <w:bCs/>
              </w:rPr>
              <w:t xml:space="preserve">W zakresie funkcjonalności 3.Moduł: Kadry i płace - </w:t>
            </w:r>
            <w:r w:rsidRPr="00A906FA">
              <w:rPr>
                <w:rFonts w:ascii="Verdana" w:hAnsi="Verdana"/>
              </w:rPr>
              <w:t>Kadry zapisano:</w:t>
            </w:r>
          </w:p>
          <w:p w14:paraId="395B26D0" w14:textId="77777777" w:rsidR="003C67F7" w:rsidRPr="003C67F7" w:rsidRDefault="003C67F7" w:rsidP="003C67F7">
            <w:pPr>
              <w:jc w:val="both"/>
              <w:rPr>
                <w:rFonts w:ascii="Verdana" w:hAnsi="Verdana"/>
              </w:rPr>
            </w:pPr>
            <w:r w:rsidRPr="003C67F7">
              <w:rPr>
                <w:rFonts w:ascii="Verdana" w:hAnsi="Verdana"/>
              </w:rPr>
              <w:t xml:space="preserve">39. Możliwość podpisywania podpisem elektronicznym dokumentów kadrowych pojedynczo i „masowo”. </w:t>
            </w:r>
          </w:p>
          <w:p w14:paraId="78ECC071" w14:textId="77777777" w:rsidR="003C67F7" w:rsidRPr="003C67F7" w:rsidRDefault="003C67F7" w:rsidP="003C67F7">
            <w:pPr>
              <w:jc w:val="both"/>
              <w:rPr>
                <w:rFonts w:ascii="Verdana" w:hAnsi="Verdana"/>
              </w:rPr>
            </w:pPr>
            <w:r w:rsidRPr="003C67F7">
              <w:rPr>
                <w:rFonts w:ascii="Verdana" w:hAnsi="Verdana"/>
              </w:rPr>
              <w:t>Czy Zamawiający może wskazać z jakich rodzajów kart (z jakich bibliotek) do podpisów obecnie korzysta?</w:t>
            </w:r>
          </w:p>
          <w:p w14:paraId="611BED7B" w14:textId="77777777" w:rsidR="003C67F7" w:rsidRPr="003C67F7" w:rsidRDefault="003C67F7" w:rsidP="003C67F7">
            <w:pPr>
              <w:jc w:val="both"/>
              <w:rPr>
                <w:rFonts w:ascii="Verdana" w:hAnsi="Verdana"/>
              </w:rPr>
            </w:pPr>
          </w:p>
          <w:p w14:paraId="07727130" w14:textId="58E78F2A" w:rsidR="003C67F7" w:rsidRPr="003C67F7" w:rsidRDefault="003C67F7" w:rsidP="003C67F7">
            <w:pPr>
              <w:jc w:val="both"/>
              <w:rPr>
                <w:rFonts w:ascii="Verdana" w:hAnsi="Verdana"/>
              </w:rPr>
            </w:pPr>
            <w:r w:rsidRPr="0041182A">
              <w:rPr>
                <w:rFonts w:ascii="Verdana" w:hAnsi="Verdana"/>
                <w:b/>
                <w:bCs/>
              </w:rPr>
              <w:t>Odp.:</w:t>
            </w:r>
            <w:r w:rsidRPr="003C67F7">
              <w:rPr>
                <w:rFonts w:ascii="Verdana" w:hAnsi="Verdana"/>
              </w:rPr>
              <w:t xml:space="preserve"> </w:t>
            </w:r>
            <w:r w:rsidR="00195105">
              <w:rPr>
                <w:rFonts w:ascii="Verdana" w:hAnsi="Verdana"/>
              </w:rPr>
              <w:t>Zamawiający informuje, iż o</w:t>
            </w:r>
            <w:r w:rsidRPr="003C67F7">
              <w:rPr>
                <w:rFonts w:ascii="Verdana" w:hAnsi="Verdana"/>
              </w:rPr>
              <w:t xml:space="preserve">becnie </w:t>
            </w:r>
            <w:r w:rsidR="00195105">
              <w:rPr>
                <w:rFonts w:ascii="Verdana" w:hAnsi="Verdana"/>
              </w:rPr>
              <w:t xml:space="preserve">wykorzystuje </w:t>
            </w:r>
            <w:r w:rsidRPr="003C67F7">
              <w:rPr>
                <w:rFonts w:ascii="Verdana" w:hAnsi="Verdana"/>
              </w:rPr>
              <w:t>kart</w:t>
            </w:r>
            <w:r w:rsidR="00A906FA">
              <w:rPr>
                <w:rFonts w:ascii="Verdana" w:hAnsi="Verdana"/>
              </w:rPr>
              <w:t>y</w:t>
            </w:r>
            <w:r w:rsidRPr="003C67F7">
              <w:rPr>
                <w:rFonts w:ascii="Verdana" w:hAnsi="Verdana"/>
              </w:rPr>
              <w:t xml:space="preserve"> </w:t>
            </w:r>
            <w:proofErr w:type="spellStart"/>
            <w:r w:rsidRPr="003C67F7">
              <w:rPr>
                <w:rFonts w:ascii="Verdana" w:hAnsi="Verdana"/>
              </w:rPr>
              <w:t>Graphite</w:t>
            </w:r>
            <w:proofErr w:type="spellEnd"/>
            <w:r w:rsidRPr="003C67F7">
              <w:rPr>
                <w:rFonts w:ascii="Verdana" w:hAnsi="Verdana"/>
              </w:rPr>
              <w:t xml:space="preserve"> KIR z oprogramowaniem Szafir wraz ze zintegrowanym z nim niskopoziomowym </w:t>
            </w:r>
            <w:proofErr w:type="spellStart"/>
            <w:r w:rsidRPr="003C67F7">
              <w:rPr>
                <w:rFonts w:ascii="Verdana" w:hAnsi="Verdana"/>
              </w:rPr>
              <w:t>Cryptotech</w:t>
            </w:r>
            <w:proofErr w:type="spellEnd"/>
            <w:r w:rsidRPr="003C67F7">
              <w:rPr>
                <w:rFonts w:ascii="Verdana" w:hAnsi="Verdana"/>
              </w:rPr>
              <w:t>.</w:t>
            </w:r>
          </w:p>
          <w:p w14:paraId="32594D99" w14:textId="77777777" w:rsidR="003C67F7" w:rsidRPr="003C67F7" w:rsidRDefault="003C67F7" w:rsidP="003C67F7">
            <w:pPr>
              <w:jc w:val="both"/>
              <w:rPr>
                <w:rFonts w:ascii="Verdana" w:hAnsi="Verdana"/>
              </w:rPr>
            </w:pPr>
          </w:p>
          <w:p w14:paraId="2702AB38" w14:textId="77777777" w:rsidR="003C67F7" w:rsidRPr="00131306" w:rsidRDefault="003C67F7" w:rsidP="003C67F7">
            <w:pPr>
              <w:jc w:val="both"/>
              <w:rPr>
                <w:rFonts w:ascii="Verdana" w:hAnsi="Verdana"/>
                <w:b/>
                <w:bCs/>
              </w:rPr>
            </w:pPr>
            <w:r w:rsidRPr="00131306">
              <w:rPr>
                <w:rFonts w:ascii="Verdana" w:hAnsi="Verdana"/>
                <w:b/>
                <w:bCs/>
              </w:rPr>
              <w:t>77.</w:t>
            </w:r>
            <w:r w:rsidRPr="00131306">
              <w:rPr>
                <w:rFonts w:ascii="Verdana" w:hAnsi="Verdana"/>
                <w:b/>
                <w:bCs/>
              </w:rPr>
              <w:tab/>
              <w:t>Zapytanie dot. Załącznika nr 1 do SWZ Opis Przedmiotu Zamówienia</w:t>
            </w:r>
          </w:p>
          <w:p w14:paraId="2C6F4582" w14:textId="77777777" w:rsidR="003C67F7" w:rsidRPr="003C67F7" w:rsidRDefault="003C67F7" w:rsidP="003C67F7">
            <w:pPr>
              <w:jc w:val="both"/>
              <w:rPr>
                <w:rFonts w:ascii="Verdana" w:hAnsi="Verdana"/>
              </w:rPr>
            </w:pPr>
            <w:r w:rsidRPr="00131306">
              <w:rPr>
                <w:rFonts w:ascii="Verdana" w:hAnsi="Verdana"/>
                <w:b/>
                <w:bCs/>
              </w:rPr>
              <w:t>W zakresie funkcjonalności 3.Moduł: Kadry i płace -</w:t>
            </w:r>
            <w:r w:rsidRPr="003C67F7">
              <w:rPr>
                <w:rFonts w:ascii="Verdana" w:hAnsi="Verdana"/>
              </w:rPr>
              <w:t xml:space="preserve"> Czas pracy zapisano:</w:t>
            </w:r>
          </w:p>
          <w:p w14:paraId="43CA4E9D" w14:textId="77777777" w:rsidR="003C67F7" w:rsidRPr="003C67F7" w:rsidRDefault="003C67F7" w:rsidP="003C67F7">
            <w:pPr>
              <w:jc w:val="both"/>
              <w:rPr>
                <w:rFonts w:ascii="Verdana" w:hAnsi="Verdana"/>
              </w:rPr>
            </w:pPr>
            <w:r w:rsidRPr="003C67F7">
              <w:rPr>
                <w:rFonts w:ascii="Verdana" w:hAnsi="Verdana"/>
              </w:rPr>
              <w:t>21. Sporządzanie obligatoryjnych sprawozdań.</w:t>
            </w:r>
          </w:p>
          <w:p w14:paraId="4336B454" w14:textId="77777777" w:rsidR="003C67F7" w:rsidRPr="003C67F7" w:rsidRDefault="003C67F7" w:rsidP="003C67F7">
            <w:pPr>
              <w:jc w:val="both"/>
              <w:rPr>
                <w:rFonts w:ascii="Verdana" w:hAnsi="Verdana"/>
              </w:rPr>
            </w:pPr>
            <w:r w:rsidRPr="003C67F7">
              <w:rPr>
                <w:rFonts w:ascii="Verdana" w:hAnsi="Verdana"/>
              </w:rPr>
              <w:t xml:space="preserve">Prosimy o dokładne wskazanie rodzajów sprawozdań jakie miałyby być generowane z poziomu Systemu. Jeśli Zamawiający nie jest w chwili obecnej w stanie podać pełnego wykazu, czy Zamawiający wyraża zgodę, aby ograniczyć ilość sprawozdań obligatoryjnych, które mają zostać wykonane w ramach stałej ceny na realizację Zadania 1 wynosiła maksymalnie 5 sprawozdań? </w:t>
            </w:r>
          </w:p>
          <w:p w14:paraId="2C937278" w14:textId="77777777" w:rsidR="003C67F7" w:rsidRPr="003C67F7" w:rsidRDefault="003C67F7" w:rsidP="003C67F7">
            <w:pPr>
              <w:jc w:val="both"/>
              <w:rPr>
                <w:rFonts w:ascii="Verdana" w:hAnsi="Verdana"/>
              </w:rPr>
            </w:pPr>
          </w:p>
          <w:p w14:paraId="2F9B2715" w14:textId="089CD062" w:rsidR="003C67F7" w:rsidRPr="003C67F7" w:rsidRDefault="003C67F7" w:rsidP="003C67F7">
            <w:pPr>
              <w:jc w:val="both"/>
              <w:rPr>
                <w:rFonts w:ascii="Verdana" w:hAnsi="Verdana"/>
              </w:rPr>
            </w:pPr>
            <w:r w:rsidRPr="006768BA">
              <w:rPr>
                <w:rFonts w:ascii="Verdana" w:hAnsi="Verdana"/>
                <w:b/>
                <w:bCs/>
              </w:rPr>
              <w:t>Odp.:</w:t>
            </w:r>
            <w:r w:rsidRPr="006768BA">
              <w:rPr>
                <w:rFonts w:ascii="Verdana" w:hAnsi="Verdana"/>
              </w:rPr>
              <w:t xml:space="preserve"> Zamawiający</w:t>
            </w:r>
            <w:r w:rsidR="00D2417D" w:rsidRPr="006768BA">
              <w:rPr>
                <w:rFonts w:ascii="Verdana" w:hAnsi="Verdana"/>
              </w:rPr>
              <w:t xml:space="preserve"> informuje, iż dopuszcza </w:t>
            </w:r>
            <w:r w:rsidR="00514328" w:rsidRPr="006768BA">
              <w:rPr>
                <w:rFonts w:ascii="Verdana" w:hAnsi="Verdana"/>
              </w:rPr>
              <w:t xml:space="preserve">aby ograniczyć ilość sprawozdań obligatoryjnych, które mają zostać wykonane w ramach stałej ceny na realizację Zadania 1 </w:t>
            </w:r>
            <w:r w:rsidR="0024358A" w:rsidRPr="006768BA">
              <w:rPr>
                <w:rFonts w:ascii="Verdana" w:hAnsi="Verdana"/>
              </w:rPr>
              <w:t>do</w:t>
            </w:r>
            <w:r w:rsidR="00514328" w:rsidRPr="006768BA">
              <w:rPr>
                <w:rFonts w:ascii="Verdana" w:hAnsi="Verdana"/>
              </w:rPr>
              <w:t xml:space="preserve"> maksymalnie 5 sprawozdań</w:t>
            </w:r>
            <w:r w:rsidR="0024358A" w:rsidRPr="006768BA">
              <w:rPr>
                <w:rFonts w:ascii="Verdana" w:hAnsi="Verdana"/>
              </w:rPr>
              <w:t>.</w:t>
            </w:r>
          </w:p>
          <w:p w14:paraId="619800E1" w14:textId="77777777" w:rsidR="00677B51" w:rsidRPr="003C67F7" w:rsidRDefault="00677B51" w:rsidP="003C67F7">
            <w:pPr>
              <w:jc w:val="both"/>
              <w:rPr>
                <w:rFonts w:ascii="Verdana" w:hAnsi="Verdana"/>
              </w:rPr>
            </w:pPr>
          </w:p>
          <w:p w14:paraId="17C75666" w14:textId="77777777" w:rsidR="003C67F7" w:rsidRPr="00765444" w:rsidRDefault="003C67F7" w:rsidP="003C67F7">
            <w:pPr>
              <w:jc w:val="both"/>
              <w:rPr>
                <w:rFonts w:ascii="Verdana" w:hAnsi="Verdana"/>
                <w:b/>
                <w:bCs/>
              </w:rPr>
            </w:pPr>
            <w:r w:rsidRPr="00765444">
              <w:rPr>
                <w:rFonts w:ascii="Verdana" w:hAnsi="Verdana"/>
                <w:b/>
                <w:bCs/>
              </w:rPr>
              <w:t>78.</w:t>
            </w:r>
            <w:r w:rsidRPr="00765444">
              <w:rPr>
                <w:rFonts w:ascii="Verdana" w:hAnsi="Verdana"/>
                <w:b/>
                <w:bCs/>
              </w:rPr>
              <w:tab/>
              <w:t>Zapytanie dot. Załącznika nr 1 do SWZ Opis Przedmiotu Zamówienia</w:t>
            </w:r>
          </w:p>
          <w:p w14:paraId="554A422C" w14:textId="77777777" w:rsidR="003C67F7" w:rsidRPr="003C67F7" w:rsidRDefault="003C67F7" w:rsidP="003C67F7">
            <w:pPr>
              <w:jc w:val="both"/>
              <w:rPr>
                <w:rFonts w:ascii="Verdana" w:hAnsi="Verdana"/>
              </w:rPr>
            </w:pPr>
            <w:r w:rsidRPr="00765444">
              <w:rPr>
                <w:rFonts w:ascii="Verdana" w:hAnsi="Verdana"/>
                <w:b/>
                <w:bCs/>
              </w:rPr>
              <w:t>W zakresie funkcjonalności 3.Moduł: Kadry i</w:t>
            </w:r>
            <w:r w:rsidRPr="003C67F7">
              <w:rPr>
                <w:rFonts w:ascii="Verdana" w:hAnsi="Verdana"/>
              </w:rPr>
              <w:t xml:space="preserve"> </w:t>
            </w:r>
            <w:r w:rsidRPr="00765444">
              <w:rPr>
                <w:rFonts w:ascii="Verdana" w:hAnsi="Verdana"/>
                <w:b/>
                <w:bCs/>
              </w:rPr>
              <w:t>płace</w:t>
            </w:r>
            <w:r w:rsidRPr="003C67F7">
              <w:rPr>
                <w:rFonts w:ascii="Verdana" w:hAnsi="Verdana"/>
              </w:rPr>
              <w:t xml:space="preserve"> - Kadry zapisano:</w:t>
            </w:r>
          </w:p>
          <w:p w14:paraId="1CD977E4" w14:textId="77777777" w:rsidR="003C67F7" w:rsidRPr="003C67F7" w:rsidRDefault="003C67F7" w:rsidP="003C67F7">
            <w:pPr>
              <w:jc w:val="both"/>
              <w:rPr>
                <w:rFonts w:ascii="Verdana" w:hAnsi="Verdana"/>
              </w:rPr>
            </w:pPr>
            <w:r w:rsidRPr="003C67F7">
              <w:rPr>
                <w:rFonts w:ascii="Verdana" w:hAnsi="Verdana"/>
              </w:rPr>
              <w:lastRenderedPageBreak/>
              <w:t>8. Realizacja umów zleceń dla pracowników i obcych, dodatkowo obcokrajowców w walucie obcej. Obsługa nauczycieli akademickich i pracowników niebędących nauczycielami akademickimi. Rejestracja umów o pracę (wynikających z Kodeksu Pracy oraz z Ustawy Prawo o szkolnictwie wyższym i nauce).</w:t>
            </w:r>
          </w:p>
          <w:p w14:paraId="5DD91A80" w14:textId="77777777" w:rsidR="003C67F7" w:rsidRPr="003C67F7" w:rsidRDefault="003C67F7" w:rsidP="003C67F7">
            <w:pPr>
              <w:jc w:val="both"/>
              <w:rPr>
                <w:rFonts w:ascii="Verdana" w:hAnsi="Verdana"/>
              </w:rPr>
            </w:pPr>
            <w:r w:rsidRPr="003C67F7">
              <w:rPr>
                <w:rFonts w:ascii="Verdana" w:hAnsi="Verdana"/>
              </w:rPr>
              <w:t xml:space="preserve">e. określenie wynagrodzenia zasadniczego w ramach jednej umowy o pracę jednocześnie w kilku walutach: w PLN oraz walucie obcej (np. USD, EUR), </w:t>
            </w:r>
          </w:p>
          <w:p w14:paraId="6CDA94F0" w14:textId="77777777" w:rsidR="003C67F7" w:rsidRPr="003C67F7" w:rsidRDefault="003C67F7" w:rsidP="003C67F7">
            <w:pPr>
              <w:jc w:val="both"/>
              <w:rPr>
                <w:rFonts w:ascii="Verdana" w:hAnsi="Verdana"/>
              </w:rPr>
            </w:pPr>
            <w:r w:rsidRPr="003C67F7">
              <w:rPr>
                <w:rFonts w:ascii="Verdana" w:hAnsi="Verdana"/>
              </w:rPr>
              <w:t>f. możliwość określenia dwóch płac zasadniczych w ramach jednej umowy o pracę jednocześnie w kilku walutach: w PLN oraz walucie obcej (np. USD, EUR)</w:t>
            </w:r>
          </w:p>
          <w:p w14:paraId="18909F5F" w14:textId="77777777" w:rsidR="003C67F7" w:rsidRPr="003C67F7" w:rsidRDefault="003C67F7" w:rsidP="003C67F7">
            <w:pPr>
              <w:jc w:val="both"/>
              <w:rPr>
                <w:rFonts w:ascii="Verdana" w:hAnsi="Verdana"/>
              </w:rPr>
            </w:pPr>
            <w:r w:rsidRPr="003C67F7">
              <w:rPr>
                <w:rFonts w:ascii="Verdana" w:hAnsi="Verdana"/>
              </w:rPr>
              <w:t>W zakresie funkcjonalności 3.Moduł: Kadry i płace - Płace zapisano:</w:t>
            </w:r>
          </w:p>
          <w:p w14:paraId="7F3EAD70" w14:textId="77777777" w:rsidR="003C67F7" w:rsidRPr="003C67F7" w:rsidRDefault="003C67F7" w:rsidP="003C67F7">
            <w:pPr>
              <w:jc w:val="both"/>
              <w:rPr>
                <w:rFonts w:ascii="Verdana" w:hAnsi="Verdana"/>
              </w:rPr>
            </w:pPr>
            <w:r w:rsidRPr="003C67F7">
              <w:rPr>
                <w:rFonts w:ascii="Verdana" w:hAnsi="Verdana"/>
              </w:rPr>
              <w:t>1. Wypłata wynagrodzenia w PLN i walutach obcych przeliczonych na PLN.</w:t>
            </w:r>
          </w:p>
          <w:p w14:paraId="2290AF27" w14:textId="77777777" w:rsidR="003C67F7" w:rsidRPr="003C67F7" w:rsidRDefault="003C67F7" w:rsidP="003C67F7">
            <w:pPr>
              <w:jc w:val="both"/>
              <w:rPr>
                <w:rFonts w:ascii="Verdana" w:hAnsi="Verdana"/>
              </w:rPr>
            </w:pPr>
            <w:r w:rsidRPr="003C67F7">
              <w:rPr>
                <w:rFonts w:ascii="Verdana" w:hAnsi="Verdana"/>
              </w:rPr>
              <w:t>14. Automatyczne naliczanie chorobowego (również opieka, macierzyński, rehabilitacja) zgodnie z przepisami ZUS. Inne zasady naliczania zasiłków dla nauczycieli akademickich i pracowników niebędących nauczycielami akademickimi. Automatyczny podział chorobowego na wynagrodzenie płatne przez pracodawcę i zasiłek płatny przez ZUS. Kontrola przekraczania limitów ZUS (np. rehabilitacja). Możliwość rozliczenia tego samego zwolnienia lekarskiego na kilku różnych listach płacowych np. walutowa, złotówkowa i projektowa, w tym samym okresie rozliczeniowym.</w:t>
            </w:r>
          </w:p>
          <w:p w14:paraId="239C429D" w14:textId="77777777" w:rsidR="003C67F7" w:rsidRPr="003C67F7" w:rsidRDefault="003C67F7" w:rsidP="003C67F7">
            <w:pPr>
              <w:jc w:val="both"/>
              <w:rPr>
                <w:rFonts w:ascii="Verdana" w:hAnsi="Verdana"/>
              </w:rPr>
            </w:pPr>
            <w:r w:rsidRPr="003C67F7">
              <w:rPr>
                <w:rFonts w:ascii="Verdana" w:hAnsi="Verdana"/>
              </w:rPr>
              <w:t>Czy Zamawiający pod tymi wymaganiami rozumie, że System powinien dać możliwość rejestracji wynagrodzenia w walucie obcej natomiast w zakresie rozliczenia zawsze w pierwszym kroku kwota zostanie przeliczona na PLN i dalej wyliczenia będą odbywały się jak dla waluty PLN i wg prawa obowiązującego w Polsce?</w:t>
            </w:r>
          </w:p>
          <w:p w14:paraId="7017D71A" w14:textId="77777777" w:rsidR="003C67F7" w:rsidRPr="003C67F7" w:rsidRDefault="003C67F7" w:rsidP="003C67F7">
            <w:pPr>
              <w:jc w:val="both"/>
              <w:rPr>
                <w:rFonts w:ascii="Verdana" w:hAnsi="Verdana"/>
              </w:rPr>
            </w:pPr>
          </w:p>
          <w:p w14:paraId="77C81154" w14:textId="70A42953" w:rsidR="003C67F7" w:rsidRPr="006768BA" w:rsidRDefault="00C01714" w:rsidP="003C67F7">
            <w:pPr>
              <w:jc w:val="both"/>
              <w:rPr>
                <w:rFonts w:ascii="Verdana" w:hAnsi="Verdana"/>
              </w:rPr>
            </w:pPr>
            <w:r w:rsidRPr="006768BA">
              <w:rPr>
                <w:rFonts w:ascii="Verdana" w:hAnsi="Verdana"/>
                <w:b/>
                <w:bCs/>
              </w:rPr>
              <w:t>Odp.:</w:t>
            </w:r>
            <w:r w:rsidRPr="006768BA">
              <w:rPr>
                <w:rFonts w:ascii="Verdana" w:hAnsi="Verdana"/>
              </w:rPr>
              <w:t xml:space="preserve"> </w:t>
            </w:r>
            <w:r w:rsidR="004339D1" w:rsidRPr="006768BA">
              <w:rPr>
                <w:rFonts w:ascii="Verdana" w:hAnsi="Verdana"/>
              </w:rPr>
              <w:t>Zamawiający wyjaśnia, iż oferowany S</w:t>
            </w:r>
            <w:r w:rsidR="00F979C9" w:rsidRPr="006768BA">
              <w:rPr>
                <w:rFonts w:ascii="Verdana" w:hAnsi="Verdana"/>
              </w:rPr>
              <w:t>ystem powinien dać możliwość rejestracji wynagrodzenia w obcej walucie i przeliczenia go w złotówkach. Zamawiający dopuszcza uszczegółowienie powyższego wymagania na etapie szczegółowej budowy koncepcji wdrożenia.</w:t>
            </w:r>
          </w:p>
          <w:p w14:paraId="514DAEAA" w14:textId="77777777" w:rsidR="003C67F7" w:rsidRPr="006768BA" w:rsidRDefault="003C67F7" w:rsidP="003C67F7">
            <w:pPr>
              <w:jc w:val="both"/>
              <w:rPr>
                <w:rFonts w:ascii="Verdana" w:hAnsi="Verdana"/>
              </w:rPr>
            </w:pPr>
          </w:p>
          <w:p w14:paraId="2C328002" w14:textId="77777777" w:rsidR="003C67F7" w:rsidRPr="006768BA" w:rsidRDefault="003C67F7" w:rsidP="003C67F7">
            <w:pPr>
              <w:jc w:val="both"/>
              <w:rPr>
                <w:rFonts w:ascii="Verdana" w:hAnsi="Verdana"/>
                <w:b/>
                <w:bCs/>
              </w:rPr>
            </w:pPr>
            <w:r w:rsidRPr="006768BA">
              <w:rPr>
                <w:rFonts w:ascii="Verdana" w:hAnsi="Verdana"/>
                <w:b/>
                <w:bCs/>
              </w:rPr>
              <w:t>79.</w:t>
            </w:r>
            <w:r w:rsidRPr="006768BA">
              <w:rPr>
                <w:rFonts w:ascii="Verdana" w:hAnsi="Verdana"/>
                <w:b/>
                <w:bCs/>
              </w:rPr>
              <w:tab/>
              <w:t>Zapytanie dot. Załącznika nr 1 do SWZ Opis Przedmiotu Zamówienia</w:t>
            </w:r>
          </w:p>
          <w:p w14:paraId="286594CF" w14:textId="77777777" w:rsidR="003C67F7" w:rsidRPr="006768BA" w:rsidRDefault="003C67F7" w:rsidP="003C67F7">
            <w:pPr>
              <w:jc w:val="both"/>
              <w:rPr>
                <w:rFonts w:ascii="Verdana" w:hAnsi="Verdana"/>
              </w:rPr>
            </w:pPr>
            <w:r w:rsidRPr="006768BA">
              <w:rPr>
                <w:rFonts w:ascii="Verdana" w:hAnsi="Verdana"/>
                <w:b/>
                <w:bCs/>
              </w:rPr>
              <w:t>W zakresie funkcjonalności 3.Moduł: Kadry i płace</w:t>
            </w:r>
            <w:r w:rsidRPr="006768BA">
              <w:rPr>
                <w:rFonts w:ascii="Verdana" w:hAnsi="Verdana"/>
              </w:rPr>
              <w:t xml:space="preserve"> - Płace zapisano:</w:t>
            </w:r>
          </w:p>
          <w:p w14:paraId="5C0A98FF" w14:textId="77777777" w:rsidR="003C67F7" w:rsidRPr="006768BA" w:rsidRDefault="003C67F7" w:rsidP="003C67F7">
            <w:pPr>
              <w:jc w:val="both"/>
              <w:rPr>
                <w:rFonts w:ascii="Verdana" w:hAnsi="Verdana"/>
              </w:rPr>
            </w:pPr>
            <w:r w:rsidRPr="006768BA">
              <w:rPr>
                <w:rFonts w:ascii="Verdana" w:hAnsi="Verdana"/>
              </w:rPr>
              <w:t>14. Automatyczne naliczanie chorobowego (również opieka, macierzyński, rehabilitacja) zgodnie z przepisami ZUS. Inne zasady naliczania zasiłków dla nauczycieli akademickich i pracowników niebędących nauczycielami akademickimi. Automatyczny podział chorobowego na wynagrodzenie płatne przez pracodawcę i zasiłek płatny przez ZUS. Kontrola przekraczania limitów ZUS (np. rehabilitacja). Możliwość rozliczenia tego samego zwolnienia lekarskiego na kilku różnych listach płacowych np. walutowa, złotówkowa i projektowa, w tym samym okresie rozliczeniowym.</w:t>
            </w:r>
          </w:p>
          <w:p w14:paraId="1D9C59A3" w14:textId="77777777" w:rsidR="003C67F7" w:rsidRPr="006768BA" w:rsidRDefault="003C67F7" w:rsidP="003C67F7">
            <w:pPr>
              <w:jc w:val="both"/>
              <w:rPr>
                <w:rFonts w:ascii="Verdana" w:hAnsi="Verdana"/>
              </w:rPr>
            </w:pPr>
            <w:r w:rsidRPr="006768BA">
              <w:rPr>
                <w:rFonts w:ascii="Verdana" w:hAnsi="Verdana"/>
              </w:rPr>
              <w:t xml:space="preserve">Prosimy o wyjaśnienie co dokładnie Zamawiający rozumie  pod pojęciami listy płacowe: „walutowa”,  „złotówkowa”, „projektowa”? Czym różnią się listy złotówkowe od projektowych i walutowych? </w:t>
            </w:r>
          </w:p>
          <w:p w14:paraId="12278461" w14:textId="77777777" w:rsidR="003C67F7" w:rsidRPr="006768BA" w:rsidRDefault="003C67F7" w:rsidP="003C67F7">
            <w:pPr>
              <w:jc w:val="both"/>
              <w:rPr>
                <w:rFonts w:ascii="Verdana" w:hAnsi="Verdana"/>
              </w:rPr>
            </w:pPr>
          </w:p>
          <w:p w14:paraId="5F640C2A" w14:textId="2EF87CBB" w:rsidR="002E4BF6" w:rsidRPr="00A83B2B" w:rsidRDefault="002E4BF6" w:rsidP="002E4BF6">
            <w:pPr>
              <w:jc w:val="both"/>
              <w:rPr>
                <w:rFonts w:ascii="Verdana" w:hAnsi="Verdana"/>
              </w:rPr>
            </w:pPr>
            <w:r w:rsidRPr="006768BA">
              <w:rPr>
                <w:rFonts w:ascii="Verdana" w:hAnsi="Verdana"/>
                <w:b/>
                <w:bCs/>
              </w:rPr>
              <w:t>Odp.:</w:t>
            </w:r>
            <w:r w:rsidRPr="006768BA">
              <w:rPr>
                <w:rFonts w:ascii="Verdana" w:hAnsi="Verdana"/>
              </w:rPr>
              <w:t xml:space="preserve"> </w:t>
            </w:r>
            <w:r w:rsidR="00EA0982" w:rsidRPr="006768BA">
              <w:rPr>
                <w:rFonts w:ascii="Verdana" w:hAnsi="Verdana"/>
              </w:rPr>
              <w:t xml:space="preserve">Zamawiający informuje, iż </w:t>
            </w:r>
            <w:r w:rsidR="00C25CC4" w:rsidRPr="006768BA">
              <w:rPr>
                <w:rFonts w:ascii="Verdana" w:hAnsi="Verdana"/>
              </w:rPr>
              <w:t>Listy „złotówkowe”, „projektowe” oraz „walutowe” to listy, które różnią się miejscem powstawania kosztów tzw. MPK oraz kontem bankowym (np. listy "projektowe" są przypięte do konkretnego konta bankowego projektu). Wszystkie wynagrodzenia w tych listach są przeliczone w złotówkach z wyłączeniem „walutowych”, które są również np. w EURO. W takim przypadku dane na liście „walutowej” widnieją w złotówkach i EURO np. na pasku, przeglądzie i zestawieniu zbiorczym listy. W załączniku zrzut ekranu przykładowego paska z wynagrodzeniem z obecnego systemu. Zamawiający dopuszcza uszczegółowienie powyższego wymagania na etapie szczegółowej budowy koncepcji wdrożenia.</w:t>
            </w:r>
          </w:p>
          <w:p w14:paraId="65D953F7" w14:textId="796AD345" w:rsidR="00201C54" w:rsidRDefault="00201C54" w:rsidP="003C67F7">
            <w:pPr>
              <w:jc w:val="both"/>
              <w:rPr>
                <w:rFonts w:ascii="Verdana" w:hAnsi="Verdana"/>
                <w:b/>
                <w:bCs/>
              </w:rPr>
            </w:pPr>
          </w:p>
          <w:p w14:paraId="1238059D" w14:textId="77777777" w:rsidR="006768BA" w:rsidRDefault="006768BA" w:rsidP="003C67F7">
            <w:pPr>
              <w:jc w:val="both"/>
              <w:rPr>
                <w:rFonts w:ascii="Verdana" w:hAnsi="Verdana"/>
                <w:b/>
                <w:bCs/>
              </w:rPr>
            </w:pPr>
          </w:p>
          <w:p w14:paraId="29E77149" w14:textId="093232F3" w:rsidR="003C67F7" w:rsidRPr="00A73BA5" w:rsidRDefault="003C67F7" w:rsidP="003C67F7">
            <w:pPr>
              <w:jc w:val="both"/>
              <w:rPr>
                <w:rFonts w:ascii="Verdana" w:hAnsi="Verdana"/>
                <w:b/>
                <w:bCs/>
              </w:rPr>
            </w:pPr>
            <w:r w:rsidRPr="00A73BA5">
              <w:rPr>
                <w:rFonts w:ascii="Verdana" w:hAnsi="Verdana"/>
                <w:b/>
                <w:bCs/>
              </w:rPr>
              <w:t>80.</w:t>
            </w:r>
            <w:r w:rsidRPr="00A73BA5">
              <w:rPr>
                <w:rFonts w:ascii="Verdana" w:hAnsi="Verdana"/>
                <w:b/>
                <w:bCs/>
              </w:rPr>
              <w:tab/>
              <w:t>Zapytanie dot. Załącznika nr 1 do SWZ Opis Przedmiotu Zamówienia</w:t>
            </w:r>
          </w:p>
          <w:p w14:paraId="2EF1B8A4" w14:textId="77777777" w:rsidR="003C67F7" w:rsidRPr="003C67F7" w:rsidRDefault="003C67F7" w:rsidP="003C67F7">
            <w:pPr>
              <w:jc w:val="both"/>
              <w:rPr>
                <w:rFonts w:ascii="Verdana" w:hAnsi="Verdana"/>
              </w:rPr>
            </w:pPr>
            <w:r w:rsidRPr="00A73BA5">
              <w:rPr>
                <w:rFonts w:ascii="Verdana" w:hAnsi="Verdana"/>
                <w:b/>
                <w:bCs/>
              </w:rPr>
              <w:t>W zakresie funkcjonalności 3.Moduł: Kadry i płace</w:t>
            </w:r>
            <w:r w:rsidRPr="003C67F7">
              <w:rPr>
                <w:rFonts w:ascii="Verdana" w:hAnsi="Verdana"/>
              </w:rPr>
              <w:t xml:space="preserve"> - Analityka zasobów pracowniczych zapisano:</w:t>
            </w:r>
          </w:p>
          <w:p w14:paraId="0A452B1F" w14:textId="3BACB888" w:rsidR="003C67F7" w:rsidRPr="003C67F7" w:rsidRDefault="003C67F7" w:rsidP="003C67F7">
            <w:pPr>
              <w:jc w:val="both"/>
              <w:rPr>
                <w:rFonts w:ascii="Verdana" w:hAnsi="Verdana"/>
              </w:rPr>
            </w:pPr>
            <w:r w:rsidRPr="003C67F7">
              <w:rPr>
                <w:rFonts w:ascii="Verdana" w:hAnsi="Verdana"/>
              </w:rPr>
              <w:t>•</w:t>
            </w:r>
            <w:r w:rsidR="00A73BA5">
              <w:rPr>
                <w:rFonts w:ascii="Verdana" w:hAnsi="Verdana"/>
              </w:rPr>
              <w:t xml:space="preserve"> </w:t>
            </w:r>
            <w:r w:rsidRPr="003C67F7">
              <w:rPr>
                <w:rFonts w:ascii="Verdana" w:hAnsi="Verdana"/>
              </w:rPr>
              <w:t>planowanie kosztów pracowniczych i symulacje;</w:t>
            </w:r>
          </w:p>
          <w:p w14:paraId="1A93F8F0" w14:textId="09AA3D38" w:rsidR="003C67F7" w:rsidRPr="003C67F7" w:rsidRDefault="003C67F7" w:rsidP="003C67F7">
            <w:pPr>
              <w:jc w:val="both"/>
              <w:rPr>
                <w:rFonts w:ascii="Verdana" w:hAnsi="Verdana"/>
              </w:rPr>
            </w:pPr>
            <w:r w:rsidRPr="003C67F7">
              <w:rPr>
                <w:rFonts w:ascii="Verdana" w:hAnsi="Verdana"/>
              </w:rPr>
              <w:t>•</w:t>
            </w:r>
            <w:r w:rsidR="00A73BA5">
              <w:rPr>
                <w:rFonts w:ascii="Verdana" w:hAnsi="Verdana"/>
              </w:rPr>
              <w:t xml:space="preserve"> </w:t>
            </w:r>
            <w:r w:rsidRPr="003C67F7">
              <w:rPr>
                <w:rFonts w:ascii="Verdana" w:hAnsi="Verdana"/>
              </w:rPr>
              <w:t>analityka i raportowanie procesów pracowniczych;</w:t>
            </w:r>
          </w:p>
          <w:p w14:paraId="39C1DD43" w14:textId="5DC9F4C0" w:rsidR="003C67F7" w:rsidRPr="003C67F7" w:rsidRDefault="003C67F7" w:rsidP="003C67F7">
            <w:pPr>
              <w:jc w:val="both"/>
              <w:rPr>
                <w:rFonts w:ascii="Verdana" w:hAnsi="Verdana"/>
              </w:rPr>
            </w:pPr>
            <w:r w:rsidRPr="003C67F7">
              <w:rPr>
                <w:rFonts w:ascii="Verdana" w:hAnsi="Verdana"/>
              </w:rPr>
              <w:t>•</w:t>
            </w:r>
            <w:r w:rsidR="00A73BA5">
              <w:rPr>
                <w:rFonts w:ascii="Verdana" w:hAnsi="Verdana"/>
              </w:rPr>
              <w:t xml:space="preserve"> </w:t>
            </w:r>
            <w:r w:rsidRPr="003C67F7">
              <w:rPr>
                <w:rFonts w:ascii="Verdana" w:hAnsi="Verdana"/>
              </w:rPr>
              <w:t>analityka i pomiary w zakresie zarządzania talentami.</w:t>
            </w:r>
          </w:p>
          <w:p w14:paraId="5D523784" w14:textId="77777777" w:rsidR="003C67F7" w:rsidRPr="003C67F7" w:rsidRDefault="003C67F7" w:rsidP="003C67F7">
            <w:pPr>
              <w:jc w:val="both"/>
              <w:rPr>
                <w:rFonts w:ascii="Verdana" w:hAnsi="Verdana"/>
              </w:rPr>
            </w:pPr>
            <w:r w:rsidRPr="003C67F7">
              <w:rPr>
                <w:rFonts w:ascii="Verdana" w:hAnsi="Verdana"/>
              </w:rPr>
              <w:lastRenderedPageBreak/>
              <w:t>Czy Zamawiający może przedstawić:</w:t>
            </w:r>
          </w:p>
          <w:p w14:paraId="3628BD89" w14:textId="71B2F0F4" w:rsidR="003C67F7" w:rsidRPr="003C67F7" w:rsidRDefault="003C67F7" w:rsidP="003C67F7">
            <w:pPr>
              <w:jc w:val="both"/>
              <w:rPr>
                <w:rFonts w:ascii="Verdana" w:hAnsi="Verdana"/>
              </w:rPr>
            </w:pPr>
            <w:r w:rsidRPr="003C67F7">
              <w:rPr>
                <w:rFonts w:ascii="Verdana" w:hAnsi="Verdana"/>
              </w:rPr>
              <w:t>a)</w:t>
            </w:r>
            <w:r w:rsidR="00A73BA5">
              <w:rPr>
                <w:rFonts w:ascii="Verdana" w:hAnsi="Verdana"/>
              </w:rPr>
              <w:t xml:space="preserve"> </w:t>
            </w:r>
            <w:r w:rsidRPr="003C67F7">
              <w:rPr>
                <w:rFonts w:ascii="Verdana" w:hAnsi="Verdana"/>
              </w:rPr>
              <w:t xml:space="preserve">Bardziej szczegółowe rozpisanie powyższych wymagań? </w:t>
            </w:r>
          </w:p>
          <w:p w14:paraId="53FC10E7" w14:textId="45D00C26" w:rsidR="003C67F7" w:rsidRPr="003C67F7" w:rsidRDefault="003C67F7" w:rsidP="003C67F7">
            <w:pPr>
              <w:jc w:val="both"/>
              <w:rPr>
                <w:rFonts w:ascii="Verdana" w:hAnsi="Verdana"/>
              </w:rPr>
            </w:pPr>
            <w:r w:rsidRPr="003C67F7">
              <w:rPr>
                <w:rFonts w:ascii="Verdana" w:hAnsi="Verdana"/>
              </w:rPr>
              <w:t>b)</w:t>
            </w:r>
            <w:r w:rsidR="00A73BA5">
              <w:rPr>
                <w:rFonts w:ascii="Verdana" w:hAnsi="Verdana"/>
              </w:rPr>
              <w:t xml:space="preserve"> </w:t>
            </w:r>
            <w:r w:rsidRPr="003C67F7">
              <w:rPr>
                <w:rFonts w:ascii="Verdana" w:hAnsi="Verdana"/>
              </w:rPr>
              <w:t>Jak obecnie wyglądają proces/procesy związane z analityką zasobów pracowniczych?</w:t>
            </w:r>
          </w:p>
          <w:p w14:paraId="0821497C" w14:textId="10E15DC9" w:rsidR="003C67F7" w:rsidRPr="003C67F7" w:rsidRDefault="003C67F7" w:rsidP="003C67F7">
            <w:pPr>
              <w:jc w:val="both"/>
              <w:rPr>
                <w:rFonts w:ascii="Verdana" w:hAnsi="Verdana"/>
              </w:rPr>
            </w:pPr>
            <w:r w:rsidRPr="003C67F7">
              <w:rPr>
                <w:rFonts w:ascii="Verdana" w:hAnsi="Verdana"/>
              </w:rPr>
              <w:t>c)</w:t>
            </w:r>
            <w:r w:rsidR="00A73BA5">
              <w:rPr>
                <w:rFonts w:ascii="Verdana" w:hAnsi="Verdana"/>
              </w:rPr>
              <w:t xml:space="preserve"> </w:t>
            </w:r>
            <w:r w:rsidRPr="003C67F7">
              <w:rPr>
                <w:rFonts w:ascii="Verdana" w:hAnsi="Verdana"/>
              </w:rPr>
              <w:t xml:space="preserve">Jak wygląda proces </w:t>
            </w:r>
            <w:proofErr w:type="spellStart"/>
            <w:r w:rsidRPr="003C67F7">
              <w:rPr>
                <w:rFonts w:ascii="Verdana" w:hAnsi="Verdana"/>
              </w:rPr>
              <w:t>workflow</w:t>
            </w:r>
            <w:proofErr w:type="spellEnd"/>
            <w:r w:rsidRPr="003C67F7">
              <w:rPr>
                <w:rFonts w:ascii="Verdana" w:hAnsi="Verdana"/>
              </w:rPr>
              <w:t xml:space="preserve"> akceptacji planów/kosztów?</w:t>
            </w:r>
          </w:p>
          <w:p w14:paraId="000CCC2E" w14:textId="0E178E14" w:rsidR="003C67F7" w:rsidRDefault="003C67F7" w:rsidP="003C67F7">
            <w:pPr>
              <w:jc w:val="both"/>
              <w:rPr>
                <w:rFonts w:ascii="Verdana" w:hAnsi="Verdana"/>
              </w:rPr>
            </w:pPr>
            <w:r w:rsidRPr="003C67F7">
              <w:rPr>
                <w:rFonts w:ascii="Verdana" w:hAnsi="Verdana"/>
              </w:rPr>
              <w:t>d)</w:t>
            </w:r>
            <w:r w:rsidR="003F433E">
              <w:rPr>
                <w:rFonts w:ascii="Verdana" w:hAnsi="Verdana"/>
              </w:rPr>
              <w:t xml:space="preserve"> </w:t>
            </w:r>
            <w:r w:rsidRPr="003C67F7">
              <w:rPr>
                <w:rFonts w:ascii="Verdana" w:hAnsi="Verdana"/>
              </w:rPr>
              <w:t>raport/raporty końcowe wykonania takiej analityki/raportowania jakie miałyby być odzwierciedlone w Systemie?</w:t>
            </w:r>
          </w:p>
          <w:p w14:paraId="38B24273" w14:textId="29ABFD8F" w:rsidR="003F433E" w:rsidRDefault="003F433E" w:rsidP="003C67F7">
            <w:pPr>
              <w:jc w:val="both"/>
              <w:rPr>
                <w:rFonts w:ascii="Verdana" w:hAnsi="Verdana"/>
              </w:rPr>
            </w:pPr>
          </w:p>
          <w:p w14:paraId="020CC648" w14:textId="49B394E6" w:rsidR="003F433E" w:rsidRPr="00A83B2B" w:rsidRDefault="003F433E" w:rsidP="003F433E">
            <w:pPr>
              <w:jc w:val="both"/>
              <w:rPr>
                <w:rFonts w:ascii="Verdana" w:hAnsi="Verdana"/>
              </w:rPr>
            </w:pPr>
            <w:r w:rsidRPr="006768BA">
              <w:rPr>
                <w:rFonts w:ascii="Verdana" w:hAnsi="Verdana"/>
                <w:b/>
                <w:bCs/>
              </w:rPr>
              <w:t>Odp.:</w:t>
            </w:r>
            <w:r w:rsidRPr="006768BA">
              <w:rPr>
                <w:rFonts w:ascii="Verdana" w:hAnsi="Verdana"/>
              </w:rPr>
              <w:t xml:space="preserve"> Zamawiający podtrzymuje zapisy SWZ. Jednocześnie informuje, iż uszczegółowienie powyższego wymagania</w:t>
            </w:r>
            <w:r w:rsidR="005566F2" w:rsidRPr="006768BA">
              <w:rPr>
                <w:rFonts w:ascii="Verdana" w:hAnsi="Verdana"/>
              </w:rPr>
              <w:t xml:space="preserve"> </w:t>
            </w:r>
            <w:r w:rsidRPr="006768BA">
              <w:rPr>
                <w:rFonts w:ascii="Verdana" w:hAnsi="Verdana"/>
              </w:rPr>
              <w:t>zostanie wypracowane na etapie szczegółowej budowy koncepcji wdrożenia. Zamawiający zdaje się na propozycję tzw. dobrych praktyk procesów biznesowych od dostawcy oprogramowania.</w:t>
            </w:r>
            <w:r w:rsidRPr="00A83B2B">
              <w:rPr>
                <w:rFonts w:ascii="Verdana" w:hAnsi="Verdana"/>
              </w:rPr>
              <w:t xml:space="preserve">  </w:t>
            </w:r>
          </w:p>
          <w:p w14:paraId="3C3BCC96" w14:textId="77777777" w:rsidR="00201C54" w:rsidRPr="003C67F7" w:rsidRDefault="00201C54" w:rsidP="003C67F7">
            <w:pPr>
              <w:jc w:val="both"/>
              <w:rPr>
                <w:rFonts w:ascii="Verdana" w:hAnsi="Verdana"/>
              </w:rPr>
            </w:pPr>
          </w:p>
          <w:p w14:paraId="744BD889" w14:textId="77777777" w:rsidR="003C67F7" w:rsidRPr="00A73BA5" w:rsidRDefault="003C67F7" w:rsidP="003C67F7">
            <w:pPr>
              <w:jc w:val="both"/>
              <w:rPr>
                <w:rFonts w:ascii="Verdana" w:hAnsi="Verdana"/>
                <w:b/>
                <w:bCs/>
              </w:rPr>
            </w:pPr>
            <w:r w:rsidRPr="00A73BA5">
              <w:rPr>
                <w:rFonts w:ascii="Verdana" w:hAnsi="Verdana"/>
                <w:b/>
                <w:bCs/>
              </w:rPr>
              <w:t>81.</w:t>
            </w:r>
            <w:r w:rsidRPr="00A73BA5">
              <w:rPr>
                <w:rFonts w:ascii="Verdana" w:hAnsi="Verdana"/>
                <w:b/>
                <w:bCs/>
              </w:rPr>
              <w:tab/>
              <w:t>Zapytanie dot. Załącznika nr 1 do SWZ Opis Przedmiotu Zamówienia</w:t>
            </w:r>
          </w:p>
          <w:p w14:paraId="1CBEF363" w14:textId="77777777" w:rsidR="003C67F7" w:rsidRPr="003C67F7" w:rsidRDefault="003C67F7" w:rsidP="003C67F7">
            <w:pPr>
              <w:jc w:val="both"/>
              <w:rPr>
                <w:rFonts w:ascii="Verdana" w:hAnsi="Verdana"/>
              </w:rPr>
            </w:pPr>
            <w:r w:rsidRPr="00A73BA5">
              <w:rPr>
                <w:rFonts w:ascii="Verdana" w:hAnsi="Verdana"/>
                <w:b/>
                <w:bCs/>
              </w:rPr>
              <w:t>W zakresie funkcjonalności 3.Moduł: Kadry i płace</w:t>
            </w:r>
            <w:r w:rsidRPr="003C67F7">
              <w:rPr>
                <w:rFonts w:ascii="Verdana" w:hAnsi="Verdana"/>
              </w:rPr>
              <w:t xml:space="preserve"> - Zarządzanie ścieżką kariery zapisano:</w:t>
            </w:r>
          </w:p>
          <w:p w14:paraId="648BDAEE" w14:textId="77777777" w:rsidR="003C67F7" w:rsidRPr="003C67F7" w:rsidRDefault="003C67F7" w:rsidP="003C67F7">
            <w:pPr>
              <w:jc w:val="both"/>
              <w:rPr>
                <w:rFonts w:ascii="Verdana" w:hAnsi="Verdana"/>
              </w:rPr>
            </w:pPr>
            <w:r w:rsidRPr="003C67F7">
              <w:rPr>
                <w:rFonts w:ascii="Verdana" w:hAnsi="Verdana"/>
              </w:rPr>
              <w:t>Wymagane kluczowe funkcjonalności:</w:t>
            </w:r>
          </w:p>
          <w:p w14:paraId="645ABE9D" w14:textId="0364E4E2" w:rsidR="003C67F7" w:rsidRPr="003C67F7" w:rsidRDefault="003C67F7" w:rsidP="003C67F7">
            <w:pPr>
              <w:jc w:val="both"/>
              <w:rPr>
                <w:rFonts w:ascii="Verdana" w:hAnsi="Verdana"/>
              </w:rPr>
            </w:pPr>
            <w:r w:rsidRPr="003C67F7">
              <w:rPr>
                <w:rFonts w:ascii="Verdana" w:hAnsi="Verdana"/>
              </w:rPr>
              <w:t>•</w:t>
            </w:r>
            <w:r w:rsidR="000419C9">
              <w:rPr>
                <w:rFonts w:ascii="Verdana" w:hAnsi="Verdana"/>
              </w:rPr>
              <w:t xml:space="preserve"> </w:t>
            </w:r>
            <w:r w:rsidRPr="003C67F7">
              <w:rPr>
                <w:rFonts w:ascii="Verdana" w:hAnsi="Verdana"/>
              </w:rPr>
              <w:t>ocena pracownicza;</w:t>
            </w:r>
          </w:p>
          <w:p w14:paraId="084F8B4B" w14:textId="243ED18C" w:rsidR="003C67F7" w:rsidRPr="003C67F7" w:rsidRDefault="003C67F7" w:rsidP="003C67F7">
            <w:pPr>
              <w:jc w:val="both"/>
              <w:rPr>
                <w:rFonts w:ascii="Verdana" w:hAnsi="Verdana"/>
              </w:rPr>
            </w:pPr>
            <w:r w:rsidRPr="003C67F7">
              <w:rPr>
                <w:rFonts w:ascii="Verdana" w:hAnsi="Verdana"/>
              </w:rPr>
              <w:t>•</w:t>
            </w:r>
            <w:r w:rsidR="000419C9">
              <w:rPr>
                <w:rFonts w:ascii="Verdana" w:hAnsi="Verdana"/>
              </w:rPr>
              <w:t xml:space="preserve"> </w:t>
            </w:r>
            <w:r w:rsidRPr="003C67F7">
              <w:rPr>
                <w:rFonts w:ascii="Verdana" w:hAnsi="Verdana"/>
              </w:rPr>
              <w:t>przegląd umiejętności i kalibracja;</w:t>
            </w:r>
          </w:p>
          <w:p w14:paraId="6E9F7231" w14:textId="3D97A395" w:rsidR="003C67F7" w:rsidRPr="003C67F7" w:rsidRDefault="003C67F7" w:rsidP="003C67F7">
            <w:pPr>
              <w:jc w:val="both"/>
              <w:rPr>
                <w:rFonts w:ascii="Verdana" w:hAnsi="Verdana"/>
              </w:rPr>
            </w:pPr>
            <w:r w:rsidRPr="003C67F7">
              <w:rPr>
                <w:rFonts w:ascii="Verdana" w:hAnsi="Verdana"/>
              </w:rPr>
              <w:t>•</w:t>
            </w:r>
            <w:r w:rsidR="000419C9">
              <w:rPr>
                <w:rFonts w:ascii="Verdana" w:hAnsi="Verdana"/>
              </w:rPr>
              <w:t xml:space="preserve"> </w:t>
            </w:r>
            <w:r w:rsidRPr="003C67F7">
              <w:rPr>
                <w:rFonts w:ascii="Verdana" w:hAnsi="Verdana"/>
              </w:rPr>
              <w:t>zarządzanie kompetencjami;</w:t>
            </w:r>
          </w:p>
          <w:p w14:paraId="75ECB99C" w14:textId="1CD0C6F9" w:rsidR="003C67F7" w:rsidRPr="003C67F7" w:rsidRDefault="003C67F7" w:rsidP="003C67F7">
            <w:pPr>
              <w:jc w:val="both"/>
              <w:rPr>
                <w:rFonts w:ascii="Verdana" w:hAnsi="Verdana"/>
              </w:rPr>
            </w:pPr>
            <w:r w:rsidRPr="003C67F7">
              <w:rPr>
                <w:rFonts w:ascii="Verdana" w:hAnsi="Verdana"/>
              </w:rPr>
              <w:t>•</w:t>
            </w:r>
            <w:r w:rsidR="000419C9">
              <w:rPr>
                <w:rFonts w:ascii="Verdana" w:hAnsi="Verdana"/>
              </w:rPr>
              <w:t xml:space="preserve"> </w:t>
            </w:r>
            <w:r w:rsidRPr="003C67F7">
              <w:rPr>
                <w:rFonts w:ascii="Verdana" w:hAnsi="Verdana"/>
              </w:rPr>
              <w:t>zarządzanie szkoleniami;</w:t>
            </w:r>
          </w:p>
          <w:p w14:paraId="15998099" w14:textId="68DB01F9" w:rsidR="003C67F7" w:rsidRPr="003C67F7" w:rsidRDefault="003C67F7" w:rsidP="003C67F7">
            <w:pPr>
              <w:jc w:val="both"/>
              <w:rPr>
                <w:rFonts w:ascii="Verdana" w:hAnsi="Verdana"/>
              </w:rPr>
            </w:pPr>
            <w:r w:rsidRPr="003C67F7">
              <w:rPr>
                <w:rFonts w:ascii="Verdana" w:hAnsi="Verdana"/>
              </w:rPr>
              <w:t>•</w:t>
            </w:r>
            <w:r w:rsidR="000419C9">
              <w:rPr>
                <w:rFonts w:ascii="Verdana" w:hAnsi="Verdana"/>
              </w:rPr>
              <w:t xml:space="preserve"> </w:t>
            </w:r>
            <w:r w:rsidRPr="003C67F7">
              <w:rPr>
                <w:rFonts w:ascii="Verdana" w:hAnsi="Verdana"/>
              </w:rPr>
              <w:t>rozwój pracowniczy;</w:t>
            </w:r>
          </w:p>
          <w:p w14:paraId="3CE728DA" w14:textId="3240F4A5" w:rsidR="003C67F7" w:rsidRPr="003C67F7" w:rsidRDefault="003C67F7" w:rsidP="003C67F7">
            <w:pPr>
              <w:jc w:val="both"/>
              <w:rPr>
                <w:rFonts w:ascii="Verdana" w:hAnsi="Verdana"/>
              </w:rPr>
            </w:pPr>
            <w:r w:rsidRPr="003C67F7">
              <w:rPr>
                <w:rFonts w:ascii="Verdana" w:hAnsi="Verdana"/>
              </w:rPr>
              <w:t>•</w:t>
            </w:r>
            <w:r w:rsidR="000419C9">
              <w:rPr>
                <w:rFonts w:ascii="Verdana" w:hAnsi="Verdana"/>
              </w:rPr>
              <w:t xml:space="preserve"> </w:t>
            </w:r>
            <w:r w:rsidRPr="003C67F7">
              <w:rPr>
                <w:rFonts w:ascii="Verdana" w:hAnsi="Verdana"/>
              </w:rPr>
              <w:t>zarządzanie wynikami pracy;</w:t>
            </w:r>
          </w:p>
          <w:p w14:paraId="0C819949" w14:textId="7CDE7255" w:rsidR="003C67F7" w:rsidRPr="003C67F7" w:rsidRDefault="003C67F7" w:rsidP="003C67F7">
            <w:pPr>
              <w:jc w:val="both"/>
              <w:rPr>
                <w:rFonts w:ascii="Verdana" w:hAnsi="Verdana"/>
              </w:rPr>
            </w:pPr>
            <w:r w:rsidRPr="003C67F7">
              <w:rPr>
                <w:rFonts w:ascii="Verdana" w:hAnsi="Verdana"/>
              </w:rPr>
              <w:t>•</w:t>
            </w:r>
            <w:r w:rsidR="000419C9">
              <w:rPr>
                <w:rFonts w:ascii="Verdana" w:hAnsi="Verdana"/>
              </w:rPr>
              <w:t xml:space="preserve"> </w:t>
            </w:r>
            <w:r w:rsidRPr="003C67F7">
              <w:rPr>
                <w:rFonts w:ascii="Verdana" w:hAnsi="Verdana"/>
              </w:rPr>
              <w:t>zarządzanie premiami (także w odniesieniu do oceny pracowniczej).</w:t>
            </w:r>
          </w:p>
          <w:p w14:paraId="62E22DFB" w14:textId="77777777" w:rsidR="003C67F7" w:rsidRPr="003C67F7" w:rsidRDefault="003C67F7" w:rsidP="003C67F7">
            <w:pPr>
              <w:jc w:val="both"/>
              <w:rPr>
                <w:rFonts w:ascii="Verdana" w:hAnsi="Verdana"/>
              </w:rPr>
            </w:pPr>
            <w:r w:rsidRPr="003C67F7">
              <w:rPr>
                <w:rFonts w:ascii="Verdana" w:hAnsi="Verdana"/>
              </w:rPr>
              <w:t>Czy Zamawiający przez funkcjonalność: przegląd umiejętności i kalibracja rozumie budowę płaskiego słownika umiejętności i możliwość jego przypisania do każdego pracownika w Systemie przez operatora?</w:t>
            </w:r>
          </w:p>
          <w:p w14:paraId="1A0AD352" w14:textId="77777777" w:rsidR="003C67F7" w:rsidRPr="003C67F7" w:rsidRDefault="003C67F7" w:rsidP="003C67F7">
            <w:pPr>
              <w:jc w:val="both"/>
              <w:rPr>
                <w:rFonts w:ascii="Verdana" w:hAnsi="Verdana"/>
              </w:rPr>
            </w:pPr>
            <w:r w:rsidRPr="003C67F7">
              <w:rPr>
                <w:rFonts w:ascii="Verdana" w:hAnsi="Verdana"/>
              </w:rPr>
              <w:t>Czy Zamawiający przez funkcjonalność: zarządzanie kompetencjami rozumie budowę płaskiego słownika kompetencji i możliwość jego przypisania do pracownika w Systemie przez operatora?</w:t>
            </w:r>
          </w:p>
          <w:p w14:paraId="2C59C22A" w14:textId="77777777" w:rsidR="003C67F7" w:rsidRPr="003C67F7" w:rsidRDefault="003C67F7" w:rsidP="003C67F7">
            <w:pPr>
              <w:jc w:val="both"/>
              <w:rPr>
                <w:rFonts w:ascii="Verdana" w:hAnsi="Verdana"/>
              </w:rPr>
            </w:pPr>
            <w:r w:rsidRPr="003C67F7">
              <w:rPr>
                <w:rFonts w:ascii="Verdana" w:hAnsi="Verdana"/>
              </w:rPr>
              <w:t>Czy Zamawiający przez funkcjonalność: zarządzanie szkoleniami rozumie budowę płaskiego słownika szkoleń (administrator zarządza słownikiem) z nazwą szkolenia, terminem szkolenia i możliwość jego przypisania do pracownika w Systemie przez operatora.</w:t>
            </w:r>
          </w:p>
          <w:p w14:paraId="0A7A82C7" w14:textId="77777777" w:rsidR="003C67F7" w:rsidRPr="003C67F7" w:rsidRDefault="003C67F7" w:rsidP="003C67F7">
            <w:pPr>
              <w:jc w:val="both"/>
              <w:rPr>
                <w:rFonts w:ascii="Verdana" w:hAnsi="Verdana"/>
              </w:rPr>
            </w:pPr>
            <w:r w:rsidRPr="003C67F7">
              <w:rPr>
                <w:rFonts w:ascii="Verdana" w:hAnsi="Verdana"/>
              </w:rPr>
              <w:t>Czy Zamawiający posiada opis szczegółowych wymagań funkcjonalnych w zakresie rozwoju pracowniczego?</w:t>
            </w:r>
          </w:p>
          <w:p w14:paraId="18F7C4A4" w14:textId="77777777" w:rsidR="003C67F7" w:rsidRPr="003C67F7" w:rsidRDefault="003C67F7" w:rsidP="003C67F7">
            <w:pPr>
              <w:jc w:val="both"/>
              <w:rPr>
                <w:rFonts w:ascii="Verdana" w:hAnsi="Verdana"/>
              </w:rPr>
            </w:pPr>
            <w:r w:rsidRPr="003C67F7">
              <w:rPr>
                <w:rFonts w:ascii="Verdana" w:hAnsi="Verdana"/>
              </w:rPr>
              <w:t>Czy Zamawiający posiada opis szczegółowych wymagań funkcjonalnych w zakresie zarządzania wynikami pracy?</w:t>
            </w:r>
          </w:p>
          <w:p w14:paraId="743F91D4" w14:textId="77777777" w:rsidR="003C67F7" w:rsidRPr="003C67F7" w:rsidRDefault="003C67F7" w:rsidP="003C67F7">
            <w:pPr>
              <w:jc w:val="both"/>
              <w:rPr>
                <w:rFonts w:ascii="Verdana" w:hAnsi="Verdana"/>
              </w:rPr>
            </w:pPr>
            <w:r w:rsidRPr="003C67F7">
              <w:rPr>
                <w:rFonts w:ascii="Verdana" w:hAnsi="Verdana"/>
              </w:rPr>
              <w:t>Czy Zamawiający posiada opis szczegółowych wymagań funkcjonalnych w zakresie zarządzania premiami?</w:t>
            </w:r>
          </w:p>
          <w:p w14:paraId="45CA7271" w14:textId="77777777" w:rsidR="003C67F7" w:rsidRPr="003C67F7" w:rsidRDefault="003C67F7" w:rsidP="003C67F7">
            <w:pPr>
              <w:jc w:val="both"/>
              <w:rPr>
                <w:rFonts w:ascii="Verdana" w:hAnsi="Verdana"/>
              </w:rPr>
            </w:pPr>
          </w:p>
          <w:p w14:paraId="0B53952F" w14:textId="5AC5419A" w:rsidR="007C410B" w:rsidRPr="00A83B2B" w:rsidRDefault="007C410B" w:rsidP="007C410B">
            <w:pPr>
              <w:jc w:val="both"/>
              <w:rPr>
                <w:rFonts w:ascii="Verdana" w:hAnsi="Verdana"/>
              </w:rPr>
            </w:pPr>
            <w:r w:rsidRPr="006768BA">
              <w:rPr>
                <w:rFonts w:ascii="Verdana" w:hAnsi="Verdana"/>
                <w:b/>
                <w:bCs/>
              </w:rPr>
              <w:t>Odp.:</w:t>
            </w:r>
            <w:r w:rsidRPr="006768BA">
              <w:rPr>
                <w:rFonts w:ascii="Verdana" w:hAnsi="Verdana"/>
              </w:rPr>
              <w:t xml:space="preserve"> Zamawiający podtrzymuje zapisy SWZ. Jednocześnie informuje, iż uszczegółowienie powyższego wymagani</w:t>
            </w:r>
            <w:r w:rsidR="005566F2" w:rsidRPr="006768BA">
              <w:rPr>
                <w:rFonts w:ascii="Verdana" w:hAnsi="Verdana"/>
              </w:rPr>
              <w:t>a</w:t>
            </w:r>
            <w:r w:rsidRPr="006768BA">
              <w:rPr>
                <w:rFonts w:ascii="Verdana" w:hAnsi="Verdana"/>
              </w:rPr>
              <w:t xml:space="preserve"> zostanie wypracowane na etapie szczegółowej budowy koncepcji wdrożenia. Zamawiający zdaje się na propozycję tzw. dobrych praktyk procesów biznesowych od dostawcy oprogramowania.</w:t>
            </w:r>
            <w:r w:rsidRPr="00A83B2B">
              <w:rPr>
                <w:rFonts w:ascii="Verdana" w:hAnsi="Verdana"/>
              </w:rPr>
              <w:t xml:space="preserve">  </w:t>
            </w:r>
          </w:p>
          <w:p w14:paraId="1738A2ED" w14:textId="77777777" w:rsidR="00B45740" w:rsidRPr="003C67F7" w:rsidRDefault="00B45740" w:rsidP="003C67F7">
            <w:pPr>
              <w:jc w:val="both"/>
              <w:rPr>
                <w:rFonts w:ascii="Verdana" w:hAnsi="Verdana"/>
              </w:rPr>
            </w:pPr>
          </w:p>
          <w:p w14:paraId="3B5480FE" w14:textId="77777777" w:rsidR="00725952" w:rsidRPr="005F0A54" w:rsidRDefault="00725952" w:rsidP="00725952">
            <w:pPr>
              <w:jc w:val="both"/>
              <w:rPr>
                <w:rFonts w:ascii="Verdana" w:hAnsi="Verdana"/>
                <w:b/>
                <w:bCs/>
              </w:rPr>
            </w:pPr>
            <w:r w:rsidRPr="005F0A54">
              <w:rPr>
                <w:rFonts w:ascii="Verdana" w:hAnsi="Verdana"/>
                <w:b/>
                <w:bCs/>
              </w:rPr>
              <w:t>82.</w:t>
            </w:r>
            <w:r w:rsidRPr="005F0A54">
              <w:rPr>
                <w:rFonts w:ascii="Verdana" w:hAnsi="Verdana"/>
                <w:b/>
                <w:bCs/>
              </w:rPr>
              <w:tab/>
              <w:t>Zapytanie dot. Załącznika nr 1 do SWZ Opis Przedmiotu Zamówienia</w:t>
            </w:r>
          </w:p>
          <w:p w14:paraId="3E2D254A" w14:textId="4D42B4C1" w:rsidR="00C466D1" w:rsidRPr="00004061" w:rsidRDefault="00725952" w:rsidP="00725952">
            <w:pPr>
              <w:jc w:val="both"/>
              <w:rPr>
                <w:rFonts w:ascii="Verdana" w:hAnsi="Verdana"/>
                <w:sz w:val="16"/>
                <w:szCs w:val="16"/>
              </w:rPr>
            </w:pPr>
            <w:r w:rsidRPr="00725952">
              <w:rPr>
                <w:rFonts w:ascii="Verdana" w:hAnsi="Verdana"/>
              </w:rPr>
              <w:t xml:space="preserve">W </w:t>
            </w:r>
            <w:r w:rsidRPr="00004061">
              <w:rPr>
                <w:rFonts w:ascii="Verdana" w:hAnsi="Verdana"/>
              </w:rPr>
              <w:t>zakresie funkcjonalności Wymagania dotyczące integracji zapisano:</w:t>
            </w:r>
          </w:p>
          <w:p w14:paraId="3C27DFBE" w14:textId="77777777" w:rsidR="00B45740" w:rsidRPr="00004061" w:rsidRDefault="00B45740" w:rsidP="00725952">
            <w:pPr>
              <w:jc w:val="both"/>
              <w:rPr>
                <w:rFonts w:ascii="Verdana" w:hAnsi="Verdana"/>
                <w:sz w:val="16"/>
                <w:szCs w:val="16"/>
              </w:rPr>
            </w:pPr>
          </w:p>
          <w:tbl>
            <w:tblPr>
              <w:tblStyle w:val="Tabela-Siatka"/>
              <w:tblW w:w="0" w:type="auto"/>
              <w:tblLook w:val="04A0" w:firstRow="1" w:lastRow="0" w:firstColumn="1" w:lastColumn="0" w:noHBand="0" w:noVBand="1"/>
            </w:tblPr>
            <w:tblGrid>
              <w:gridCol w:w="4565"/>
              <w:gridCol w:w="4565"/>
            </w:tblGrid>
            <w:tr w:rsidR="00AB70FD" w:rsidRPr="00004061" w14:paraId="4F3500EB" w14:textId="77777777" w:rsidTr="00AB70FD">
              <w:tc>
                <w:tcPr>
                  <w:tcW w:w="4565" w:type="dxa"/>
                </w:tcPr>
                <w:p w14:paraId="614A46BA" w14:textId="783FCE99" w:rsidR="00AB70FD" w:rsidRPr="00004061" w:rsidRDefault="00AB70FD" w:rsidP="00AB70FD">
                  <w:pPr>
                    <w:rPr>
                      <w:rFonts w:ascii="Verdana" w:hAnsi="Verdana"/>
                      <w:b/>
                      <w:bCs/>
                      <w:sz w:val="16"/>
                      <w:szCs w:val="16"/>
                    </w:rPr>
                  </w:pPr>
                  <w:r w:rsidRPr="00004061">
                    <w:rPr>
                      <w:rFonts w:ascii="Verdana" w:hAnsi="Verdana"/>
                      <w:b/>
                      <w:bCs/>
                      <w:sz w:val="16"/>
                      <w:szCs w:val="16"/>
                    </w:rPr>
                    <w:t>Nazwa systemu</w:t>
                  </w:r>
                  <w:r w:rsidRPr="00004061">
                    <w:rPr>
                      <w:rFonts w:ascii="Verdana" w:hAnsi="Verdana"/>
                      <w:b/>
                      <w:bCs/>
                      <w:sz w:val="16"/>
                      <w:szCs w:val="16"/>
                    </w:rPr>
                    <w:tab/>
                  </w:r>
                </w:p>
                <w:p w14:paraId="6C5AD6E5" w14:textId="77777777" w:rsidR="00AB70FD" w:rsidRPr="00004061" w:rsidRDefault="00AB70FD" w:rsidP="00AB1021">
                  <w:pPr>
                    <w:rPr>
                      <w:rFonts w:ascii="Verdana" w:hAnsi="Verdana"/>
                      <w:sz w:val="16"/>
                      <w:szCs w:val="16"/>
                    </w:rPr>
                  </w:pPr>
                </w:p>
              </w:tc>
              <w:tc>
                <w:tcPr>
                  <w:tcW w:w="4565" w:type="dxa"/>
                </w:tcPr>
                <w:p w14:paraId="79882D53" w14:textId="42E5B0C1" w:rsidR="00AB70FD" w:rsidRPr="00004061" w:rsidRDefault="00AB70FD" w:rsidP="00AB70FD">
                  <w:pPr>
                    <w:rPr>
                      <w:rFonts w:ascii="Verdana" w:hAnsi="Verdana"/>
                      <w:b/>
                      <w:bCs/>
                      <w:sz w:val="16"/>
                      <w:szCs w:val="16"/>
                    </w:rPr>
                  </w:pPr>
                  <w:r w:rsidRPr="00004061">
                    <w:rPr>
                      <w:rFonts w:ascii="Verdana" w:hAnsi="Verdana"/>
                      <w:b/>
                      <w:bCs/>
                      <w:sz w:val="16"/>
                      <w:szCs w:val="16"/>
                    </w:rPr>
                    <w:tab/>
                    <w:t>Zakres integracji</w:t>
                  </w:r>
                </w:p>
                <w:p w14:paraId="73F31336" w14:textId="77777777" w:rsidR="00AB70FD" w:rsidRPr="00004061" w:rsidRDefault="00AB70FD" w:rsidP="00AB1021">
                  <w:pPr>
                    <w:rPr>
                      <w:rFonts w:ascii="Verdana" w:hAnsi="Verdana"/>
                      <w:sz w:val="16"/>
                      <w:szCs w:val="16"/>
                    </w:rPr>
                  </w:pPr>
                </w:p>
              </w:tc>
            </w:tr>
            <w:tr w:rsidR="00AB70FD" w:rsidRPr="00004061" w14:paraId="72FF7544" w14:textId="77777777" w:rsidTr="00AB70FD">
              <w:tc>
                <w:tcPr>
                  <w:tcW w:w="4565" w:type="dxa"/>
                </w:tcPr>
                <w:p w14:paraId="3F710C6A" w14:textId="15158233" w:rsidR="00AB70FD" w:rsidRPr="00004061" w:rsidRDefault="00AB70FD" w:rsidP="00AB1021">
                  <w:pPr>
                    <w:rPr>
                      <w:rFonts w:ascii="Verdana" w:hAnsi="Verdana"/>
                      <w:sz w:val="16"/>
                      <w:szCs w:val="16"/>
                    </w:rPr>
                  </w:pPr>
                  <w:r w:rsidRPr="00004061">
                    <w:rPr>
                      <w:rFonts w:ascii="Verdana" w:hAnsi="Verdana"/>
                      <w:sz w:val="16"/>
                      <w:szCs w:val="16"/>
                    </w:rPr>
                    <w:t>Agent Transferowy</w:t>
                  </w:r>
                </w:p>
              </w:tc>
              <w:tc>
                <w:tcPr>
                  <w:tcW w:w="4565" w:type="dxa"/>
                </w:tcPr>
                <w:p w14:paraId="6EF61E90" w14:textId="4D75DAED" w:rsidR="00AB70FD" w:rsidRPr="00004061" w:rsidRDefault="00AB70FD" w:rsidP="00AB1021">
                  <w:pPr>
                    <w:rPr>
                      <w:rFonts w:ascii="Verdana" w:hAnsi="Verdana"/>
                      <w:sz w:val="16"/>
                      <w:szCs w:val="16"/>
                    </w:rPr>
                  </w:pPr>
                  <w:r w:rsidRPr="00004061">
                    <w:rPr>
                      <w:rFonts w:ascii="Verdana" w:hAnsi="Verdana"/>
                      <w:sz w:val="16"/>
                      <w:szCs w:val="16"/>
                    </w:rPr>
                    <w:t>Jednostronna integracja wymiany danych z Systemu do Agent Transferowy</w:t>
                  </w:r>
                </w:p>
              </w:tc>
            </w:tr>
          </w:tbl>
          <w:p w14:paraId="205016D6" w14:textId="77777777" w:rsidR="00AB1021" w:rsidRDefault="00AB1021" w:rsidP="00AB1021">
            <w:pPr>
              <w:rPr>
                <w:rFonts w:ascii="Verdana" w:hAnsi="Verdana"/>
              </w:rPr>
            </w:pPr>
          </w:p>
          <w:p w14:paraId="57311B8E" w14:textId="77777777" w:rsidR="00F75A8A" w:rsidRPr="00F75A8A" w:rsidRDefault="00F75A8A" w:rsidP="00F75A8A">
            <w:pPr>
              <w:rPr>
                <w:rFonts w:ascii="Verdana" w:hAnsi="Verdana" w:cs="Arial"/>
              </w:rPr>
            </w:pPr>
            <w:r w:rsidRPr="00F75A8A">
              <w:rPr>
                <w:rFonts w:ascii="Verdana" w:hAnsi="Verdana" w:cs="Arial"/>
              </w:rPr>
              <w:t>Prosimy o potwierdzenie, że nazwa systemu Agent Transferowy odnosi się wyłącznie do tematu PPK (Pracowniczych Planów Kapitałowych).</w:t>
            </w:r>
          </w:p>
          <w:p w14:paraId="45949844" w14:textId="77777777" w:rsidR="00F75A8A" w:rsidRPr="00F75A8A" w:rsidRDefault="00F75A8A" w:rsidP="00F75A8A">
            <w:pPr>
              <w:rPr>
                <w:rFonts w:ascii="Verdana" w:hAnsi="Verdana" w:cs="Arial"/>
              </w:rPr>
            </w:pPr>
          </w:p>
          <w:p w14:paraId="31C8EE2D" w14:textId="77777777" w:rsidR="00F75A8A" w:rsidRPr="00F75A8A" w:rsidRDefault="00F75A8A" w:rsidP="00F75A8A">
            <w:pPr>
              <w:rPr>
                <w:rFonts w:ascii="Verdana" w:hAnsi="Verdana" w:cs="Arial"/>
              </w:rPr>
            </w:pPr>
            <w:r w:rsidRPr="00F75A8A">
              <w:rPr>
                <w:rFonts w:ascii="Verdana" w:hAnsi="Verdana" w:cs="Arial"/>
                <w:b/>
                <w:bCs/>
              </w:rPr>
              <w:t>Odp.:</w:t>
            </w:r>
            <w:r w:rsidRPr="00F75A8A">
              <w:rPr>
                <w:rFonts w:ascii="Verdana" w:hAnsi="Verdana" w:cs="Arial"/>
              </w:rPr>
              <w:t xml:space="preserve"> Zamawiający potwierdza</w:t>
            </w:r>
            <w:r>
              <w:rPr>
                <w:rFonts w:ascii="Verdana" w:hAnsi="Verdana" w:cs="Arial"/>
              </w:rPr>
              <w:t xml:space="preserve">, </w:t>
            </w:r>
            <w:r w:rsidRPr="00F75A8A">
              <w:rPr>
                <w:rFonts w:ascii="Verdana" w:hAnsi="Verdana" w:cs="Arial"/>
              </w:rPr>
              <w:t>że nazwa systemu Agent Transferowy odnosi się wyłącznie do tematu PPK (Pracowniczych Planów Kapitałowych).</w:t>
            </w:r>
          </w:p>
          <w:p w14:paraId="13F781E5" w14:textId="77777777" w:rsidR="00F75A8A" w:rsidRPr="00F75A8A" w:rsidRDefault="00F75A8A" w:rsidP="00F75A8A">
            <w:pPr>
              <w:rPr>
                <w:rFonts w:ascii="Verdana" w:hAnsi="Verdana" w:cs="Arial"/>
              </w:rPr>
            </w:pPr>
          </w:p>
          <w:p w14:paraId="193ED814" w14:textId="77777777" w:rsidR="00F75A8A" w:rsidRPr="00F75A8A" w:rsidRDefault="00F75A8A" w:rsidP="00F75A8A">
            <w:pPr>
              <w:rPr>
                <w:rFonts w:ascii="Verdana" w:hAnsi="Verdana" w:cs="Arial"/>
                <w:b/>
                <w:bCs/>
              </w:rPr>
            </w:pPr>
            <w:r w:rsidRPr="00F75A8A">
              <w:rPr>
                <w:rFonts w:ascii="Verdana" w:hAnsi="Verdana" w:cs="Arial"/>
                <w:b/>
                <w:bCs/>
              </w:rPr>
              <w:lastRenderedPageBreak/>
              <w:t>83.</w:t>
            </w:r>
            <w:r w:rsidRPr="00F75A8A">
              <w:rPr>
                <w:rFonts w:ascii="Verdana" w:hAnsi="Verdana" w:cs="Arial"/>
                <w:b/>
                <w:bCs/>
              </w:rPr>
              <w:tab/>
              <w:t>Zapytanie dot. Załącznika nr 1 do SWZ Opis Przedmiotu Zamówienia</w:t>
            </w:r>
          </w:p>
          <w:p w14:paraId="12E32718" w14:textId="75FD9E2D" w:rsidR="00A5716F" w:rsidRDefault="00F75A8A" w:rsidP="00F75A8A">
            <w:pPr>
              <w:rPr>
                <w:rFonts w:ascii="Verdana" w:hAnsi="Verdana" w:cs="Arial"/>
              </w:rPr>
            </w:pPr>
            <w:r w:rsidRPr="00F75A8A">
              <w:rPr>
                <w:rFonts w:ascii="Verdana" w:hAnsi="Verdana" w:cs="Arial"/>
              </w:rPr>
              <w:t>W zakresie funkcjonalności Wymagania dotyczące integracji zapisano:</w:t>
            </w:r>
          </w:p>
          <w:p w14:paraId="1DAA23BA" w14:textId="77777777" w:rsidR="00F75A8A" w:rsidRDefault="00F75A8A" w:rsidP="00F75A8A">
            <w:pPr>
              <w:rPr>
                <w:rFonts w:ascii="Verdana" w:hAnsi="Verdana" w:cs="Arial"/>
              </w:rPr>
            </w:pPr>
          </w:p>
          <w:tbl>
            <w:tblPr>
              <w:tblStyle w:val="Tabela-Siatka"/>
              <w:tblW w:w="0" w:type="auto"/>
              <w:tblLook w:val="04A0" w:firstRow="1" w:lastRow="0" w:firstColumn="1" w:lastColumn="0" w:noHBand="0" w:noVBand="1"/>
            </w:tblPr>
            <w:tblGrid>
              <w:gridCol w:w="4034"/>
              <w:gridCol w:w="5096"/>
            </w:tblGrid>
            <w:tr w:rsidR="00F75A8A" w14:paraId="20574223" w14:textId="77777777" w:rsidTr="0080085F">
              <w:tc>
                <w:tcPr>
                  <w:tcW w:w="4034" w:type="dxa"/>
                </w:tcPr>
                <w:p w14:paraId="7EB35F42" w14:textId="77777777" w:rsidR="00F75A8A" w:rsidRPr="000419C9" w:rsidRDefault="00F75A8A" w:rsidP="00F75A8A">
                  <w:pPr>
                    <w:rPr>
                      <w:rFonts w:ascii="Verdana" w:hAnsi="Verdana"/>
                      <w:b/>
                      <w:bCs/>
                      <w:sz w:val="16"/>
                      <w:szCs w:val="16"/>
                    </w:rPr>
                  </w:pPr>
                  <w:r w:rsidRPr="000419C9">
                    <w:rPr>
                      <w:rFonts w:ascii="Verdana" w:hAnsi="Verdana"/>
                      <w:b/>
                      <w:bCs/>
                      <w:sz w:val="16"/>
                      <w:szCs w:val="16"/>
                    </w:rPr>
                    <w:t>Nazwa systemu</w:t>
                  </w:r>
                  <w:r w:rsidRPr="000419C9">
                    <w:rPr>
                      <w:rFonts w:ascii="Verdana" w:hAnsi="Verdana"/>
                      <w:b/>
                      <w:bCs/>
                      <w:sz w:val="16"/>
                      <w:szCs w:val="16"/>
                    </w:rPr>
                    <w:tab/>
                  </w:r>
                </w:p>
                <w:p w14:paraId="425A6827" w14:textId="77777777" w:rsidR="00F75A8A" w:rsidRPr="000419C9" w:rsidRDefault="00F75A8A" w:rsidP="00F75A8A">
                  <w:pPr>
                    <w:rPr>
                      <w:rFonts w:ascii="Verdana" w:hAnsi="Verdana"/>
                      <w:sz w:val="16"/>
                      <w:szCs w:val="16"/>
                    </w:rPr>
                  </w:pPr>
                </w:p>
              </w:tc>
              <w:tc>
                <w:tcPr>
                  <w:tcW w:w="5096" w:type="dxa"/>
                </w:tcPr>
                <w:p w14:paraId="215A7FB4" w14:textId="77777777" w:rsidR="00F75A8A" w:rsidRPr="000419C9" w:rsidRDefault="00F75A8A" w:rsidP="00F75A8A">
                  <w:pPr>
                    <w:rPr>
                      <w:rFonts w:ascii="Verdana" w:hAnsi="Verdana"/>
                      <w:b/>
                      <w:bCs/>
                      <w:sz w:val="16"/>
                      <w:szCs w:val="16"/>
                    </w:rPr>
                  </w:pPr>
                  <w:r w:rsidRPr="000419C9">
                    <w:rPr>
                      <w:rFonts w:ascii="Verdana" w:hAnsi="Verdana"/>
                      <w:b/>
                      <w:bCs/>
                      <w:sz w:val="16"/>
                      <w:szCs w:val="16"/>
                    </w:rPr>
                    <w:tab/>
                    <w:t>Zakres integracji</w:t>
                  </w:r>
                </w:p>
                <w:p w14:paraId="27E1E692" w14:textId="77777777" w:rsidR="00F75A8A" w:rsidRPr="000419C9" w:rsidRDefault="00F75A8A" w:rsidP="00F75A8A">
                  <w:pPr>
                    <w:rPr>
                      <w:rFonts w:ascii="Verdana" w:hAnsi="Verdana"/>
                      <w:sz w:val="16"/>
                      <w:szCs w:val="16"/>
                    </w:rPr>
                  </w:pPr>
                </w:p>
              </w:tc>
            </w:tr>
            <w:tr w:rsidR="0080085F" w14:paraId="1D703DC0" w14:textId="77777777" w:rsidTr="0080085F">
              <w:tc>
                <w:tcPr>
                  <w:tcW w:w="4034" w:type="dxa"/>
                </w:tcPr>
                <w:p w14:paraId="4E90FD0D" w14:textId="167B39E0" w:rsidR="0080085F" w:rsidRPr="000419C9" w:rsidRDefault="0080085F" w:rsidP="0080085F">
                  <w:pPr>
                    <w:rPr>
                      <w:rFonts w:ascii="Verdana" w:hAnsi="Verdana"/>
                      <w:sz w:val="16"/>
                      <w:szCs w:val="16"/>
                    </w:rPr>
                  </w:pPr>
                  <w:r w:rsidRPr="000419C9">
                    <w:rPr>
                      <w:rFonts w:ascii="Verdana" w:hAnsi="Verdana"/>
                      <w:sz w:val="16"/>
                      <w:szCs w:val="16"/>
                    </w:rPr>
                    <w:t>KC-</w:t>
                  </w:r>
                  <w:proofErr w:type="spellStart"/>
                  <w:r w:rsidRPr="000419C9">
                    <w:rPr>
                      <w:rFonts w:ascii="Verdana" w:hAnsi="Verdana"/>
                      <w:sz w:val="16"/>
                      <w:szCs w:val="16"/>
                    </w:rPr>
                    <w:t>bcp.SELS</w:t>
                  </w:r>
                  <w:proofErr w:type="spellEnd"/>
                </w:p>
              </w:tc>
              <w:tc>
                <w:tcPr>
                  <w:tcW w:w="5096" w:type="dxa"/>
                </w:tcPr>
                <w:p w14:paraId="2B48A860" w14:textId="0264354A" w:rsidR="0080085F" w:rsidRPr="000419C9" w:rsidRDefault="0080085F" w:rsidP="0080085F">
                  <w:pPr>
                    <w:rPr>
                      <w:rFonts w:ascii="Verdana" w:hAnsi="Verdana"/>
                      <w:sz w:val="16"/>
                      <w:szCs w:val="16"/>
                    </w:rPr>
                  </w:pPr>
                  <w:r w:rsidRPr="000419C9">
                    <w:rPr>
                      <w:rFonts w:ascii="Verdana" w:hAnsi="Verdana"/>
                      <w:sz w:val="16"/>
                      <w:szCs w:val="16"/>
                    </w:rPr>
                    <w:t xml:space="preserve">Jednostronna integracja wymiany danych z Systemu do </w:t>
                  </w:r>
                  <w:proofErr w:type="spellStart"/>
                  <w:r w:rsidRPr="000419C9">
                    <w:rPr>
                      <w:rFonts w:ascii="Verdana" w:hAnsi="Verdana"/>
                      <w:sz w:val="16"/>
                      <w:szCs w:val="16"/>
                    </w:rPr>
                    <w:t>OptiCamp</w:t>
                  </w:r>
                  <w:proofErr w:type="spellEnd"/>
                  <w:r w:rsidRPr="000419C9">
                    <w:rPr>
                      <w:rFonts w:ascii="Verdana" w:hAnsi="Verdana"/>
                      <w:sz w:val="16"/>
                      <w:szCs w:val="16"/>
                    </w:rPr>
                    <w:t xml:space="preserve">  (podstawowe dane personalne: Imię, Nazwisko, PESEL itp.)</w:t>
                  </w:r>
                </w:p>
              </w:tc>
            </w:tr>
          </w:tbl>
          <w:p w14:paraId="7F12EC50" w14:textId="77777777" w:rsidR="00F75A8A" w:rsidRDefault="00F75A8A" w:rsidP="00F75A8A">
            <w:pPr>
              <w:rPr>
                <w:rFonts w:ascii="Verdana" w:hAnsi="Verdana" w:cs="Arial"/>
              </w:rPr>
            </w:pPr>
          </w:p>
          <w:p w14:paraId="5882A994" w14:textId="77777777" w:rsidR="00132439" w:rsidRPr="00132439" w:rsidRDefault="00132439" w:rsidP="00132439">
            <w:pPr>
              <w:rPr>
                <w:rFonts w:ascii="Verdana" w:hAnsi="Verdana" w:cs="Arial"/>
              </w:rPr>
            </w:pPr>
            <w:r w:rsidRPr="00132439">
              <w:rPr>
                <w:rFonts w:ascii="Verdana" w:hAnsi="Verdana" w:cs="Arial"/>
              </w:rPr>
              <w:t xml:space="preserve">Prosimy o informacje czego dotyczy system </w:t>
            </w:r>
            <w:proofErr w:type="spellStart"/>
            <w:r w:rsidRPr="00132439">
              <w:rPr>
                <w:rFonts w:ascii="Verdana" w:hAnsi="Verdana" w:cs="Arial"/>
              </w:rPr>
              <w:t>OptiCamp</w:t>
            </w:r>
            <w:proofErr w:type="spellEnd"/>
            <w:r w:rsidRPr="00132439">
              <w:rPr>
                <w:rFonts w:ascii="Verdana" w:hAnsi="Verdana" w:cs="Arial"/>
              </w:rPr>
              <w:t xml:space="preserve">? </w:t>
            </w:r>
          </w:p>
          <w:p w14:paraId="27B08ABA" w14:textId="77777777" w:rsidR="00132439" w:rsidRPr="00132439" w:rsidRDefault="00132439" w:rsidP="00132439">
            <w:pPr>
              <w:rPr>
                <w:rFonts w:ascii="Verdana" w:hAnsi="Verdana" w:cs="Arial"/>
              </w:rPr>
            </w:pPr>
            <w:r w:rsidRPr="00132439">
              <w:rPr>
                <w:rFonts w:ascii="Verdana" w:hAnsi="Verdana" w:cs="Arial"/>
              </w:rPr>
              <w:t>Czy interfejs ma działać online czy offline?</w:t>
            </w:r>
          </w:p>
          <w:p w14:paraId="3AC6D3FE" w14:textId="77777777" w:rsidR="00132439" w:rsidRPr="00132439" w:rsidRDefault="00132439" w:rsidP="00132439">
            <w:pPr>
              <w:rPr>
                <w:rFonts w:ascii="Verdana" w:hAnsi="Verdana" w:cs="Arial"/>
              </w:rPr>
            </w:pPr>
            <w:r w:rsidRPr="00132439">
              <w:rPr>
                <w:rFonts w:ascii="Verdana" w:hAnsi="Verdana" w:cs="Arial"/>
              </w:rPr>
              <w:t>Czy interfejs ma działać z wykorzystaniem szyny danych?</w:t>
            </w:r>
          </w:p>
          <w:p w14:paraId="78BF899E" w14:textId="77777777" w:rsidR="00132439" w:rsidRPr="00132439" w:rsidRDefault="00132439" w:rsidP="00132439">
            <w:pPr>
              <w:rPr>
                <w:rFonts w:ascii="Verdana" w:hAnsi="Verdana" w:cs="Arial"/>
              </w:rPr>
            </w:pPr>
            <w:r w:rsidRPr="00132439">
              <w:rPr>
                <w:rFonts w:ascii="Verdana" w:hAnsi="Verdana" w:cs="Arial"/>
              </w:rPr>
              <w:t>Czy możemy założyć, że dane jakie będą przesyłane dotyczą wyłącznie pracowników czyli osób, które będą rejestrowane w systemie kadrowo-płacowym?</w:t>
            </w:r>
          </w:p>
          <w:p w14:paraId="548188BA" w14:textId="77777777" w:rsidR="00132439" w:rsidRPr="00132439" w:rsidRDefault="00132439" w:rsidP="00132439">
            <w:pPr>
              <w:rPr>
                <w:rFonts w:ascii="Verdana" w:hAnsi="Verdana" w:cs="Arial"/>
              </w:rPr>
            </w:pPr>
          </w:p>
          <w:p w14:paraId="77F52541" w14:textId="23827CD9" w:rsidR="00132439" w:rsidRPr="00D70CC5" w:rsidRDefault="00132439" w:rsidP="00132439">
            <w:pPr>
              <w:rPr>
                <w:rFonts w:ascii="Verdana" w:hAnsi="Verdana" w:cs="Arial"/>
              </w:rPr>
            </w:pPr>
            <w:r w:rsidRPr="00132439">
              <w:rPr>
                <w:rFonts w:ascii="Verdana" w:hAnsi="Verdana" w:cs="Arial"/>
                <w:b/>
                <w:bCs/>
              </w:rPr>
              <w:t>Odp</w:t>
            </w:r>
            <w:r w:rsidRPr="00D70CC5">
              <w:rPr>
                <w:rFonts w:ascii="Verdana" w:hAnsi="Verdana" w:cs="Arial"/>
                <w:b/>
                <w:bCs/>
              </w:rPr>
              <w:t>.:</w:t>
            </w:r>
            <w:r w:rsidRPr="00D70CC5">
              <w:rPr>
                <w:rFonts w:ascii="Verdana" w:hAnsi="Verdana" w:cs="Arial"/>
              </w:rPr>
              <w:t xml:space="preserve">  </w:t>
            </w:r>
            <w:r w:rsidR="006F4291" w:rsidRPr="00D70CC5">
              <w:rPr>
                <w:rFonts w:ascii="Verdana" w:hAnsi="Verdana" w:cs="Arial"/>
              </w:rPr>
              <w:t xml:space="preserve">Zamawiający informuje, że </w:t>
            </w:r>
            <w:r w:rsidR="009A5FFA" w:rsidRPr="00D70CC5">
              <w:rPr>
                <w:rFonts w:ascii="Verdana" w:hAnsi="Verdana" w:cs="Arial"/>
              </w:rPr>
              <w:t xml:space="preserve">w ramach </w:t>
            </w:r>
            <w:r w:rsidRPr="00D70CC5">
              <w:rPr>
                <w:rFonts w:ascii="Verdana" w:hAnsi="Verdana" w:cs="Arial"/>
              </w:rPr>
              <w:t xml:space="preserve">System </w:t>
            </w:r>
            <w:proofErr w:type="spellStart"/>
            <w:r w:rsidRPr="00D70CC5">
              <w:rPr>
                <w:rFonts w:ascii="Verdana" w:hAnsi="Verdana" w:cs="Arial"/>
              </w:rPr>
              <w:t>OPTICamp</w:t>
            </w:r>
            <w:proofErr w:type="spellEnd"/>
            <w:r w:rsidRPr="00D70CC5">
              <w:rPr>
                <w:rFonts w:ascii="Verdana" w:hAnsi="Verdana" w:cs="Arial"/>
              </w:rPr>
              <w:t xml:space="preserve"> Elektroniczna Legitymacja Studencka</w:t>
            </w:r>
            <w:r w:rsidR="009A5FFA" w:rsidRPr="00D70CC5">
              <w:rPr>
                <w:rFonts w:ascii="Verdana" w:hAnsi="Verdana" w:cs="Arial"/>
              </w:rPr>
              <w:t xml:space="preserve"> z</w:t>
            </w:r>
            <w:r w:rsidRPr="00D70CC5">
              <w:rPr>
                <w:rFonts w:ascii="Verdana" w:hAnsi="Verdana" w:cs="Arial"/>
              </w:rPr>
              <w:t xml:space="preserve">akres używanej dotychczas funkcjonalności obejmuje komunikację z wieloma systemami Uczelni, poprzez szynę ESB. W ramach niej wymieniane są w obu kierunkach dane osobowe i zdjęcia studentów i pracowników niezbędne do personalizacji nowych i wznawianych legitymacji. Wspomagany jest również proces prolongaty ważności legitymacji plastikowych, w którym to dostarczana jest online informacja o uprawnieniach do wznowienia. Ponad to istnieje szereg przepływów danych o legitymacjach pomiędzy uczelnią, Małopolskim Urzędem Marszałkowskim, MPK i Ministerstwem Cyfryzacji. To ostatnie dotyczy </w:t>
            </w:r>
            <w:proofErr w:type="spellStart"/>
            <w:r w:rsidRPr="00D70CC5">
              <w:rPr>
                <w:rFonts w:ascii="Verdana" w:hAnsi="Verdana" w:cs="Arial"/>
              </w:rPr>
              <w:t>mLegitymacji</w:t>
            </w:r>
            <w:proofErr w:type="spellEnd"/>
            <w:r w:rsidRPr="00D70CC5">
              <w:rPr>
                <w:rFonts w:ascii="Verdana" w:hAnsi="Verdana" w:cs="Arial"/>
              </w:rPr>
              <w:t xml:space="preserve"> studenckiej, której ważność jest ściśle powiązana (rozporządzeniem ministra) z wersją plastikową.</w:t>
            </w:r>
          </w:p>
          <w:p w14:paraId="78B98F80" w14:textId="25F90AD6" w:rsidR="00F75A8A" w:rsidRPr="00D70CC5" w:rsidRDefault="00132439" w:rsidP="00132439">
            <w:pPr>
              <w:rPr>
                <w:rFonts w:ascii="Verdana" w:hAnsi="Verdana" w:cs="Arial"/>
              </w:rPr>
            </w:pPr>
            <w:r w:rsidRPr="00D70CC5">
              <w:rPr>
                <w:rFonts w:ascii="Verdana" w:hAnsi="Verdana" w:cs="Arial"/>
              </w:rPr>
              <w:t>Z wewnętrznych przepływów trzeba wymienić przede wszystkim komunikację z Biblioteką Główną, której systemy potwierdzają online ważność legitymacji, które pełnią również rolę karty bibliotecznej, a także z Miasteczkiem Studenckim.</w:t>
            </w:r>
            <w:r w:rsidR="001C5EFD" w:rsidRPr="00D70CC5">
              <w:rPr>
                <w:rFonts w:ascii="Verdana" w:hAnsi="Verdana" w:cs="Arial"/>
              </w:rPr>
              <w:t xml:space="preserve"> </w:t>
            </w:r>
            <w:r w:rsidRPr="00D70CC5">
              <w:rPr>
                <w:rFonts w:ascii="Verdana" w:hAnsi="Verdana" w:cs="Arial"/>
              </w:rPr>
              <w:t>Interfejs: online.</w:t>
            </w:r>
            <w:r w:rsidR="001C5EFD" w:rsidRPr="00D70CC5">
              <w:rPr>
                <w:rFonts w:ascii="Verdana" w:hAnsi="Verdana" w:cs="Arial"/>
              </w:rPr>
              <w:t xml:space="preserve"> </w:t>
            </w:r>
            <w:r w:rsidRPr="00D70CC5">
              <w:rPr>
                <w:rFonts w:ascii="Verdana" w:hAnsi="Verdana" w:cs="Arial"/>
              </w:rPr>
              <w:t>Interfejs ma działać z wykorzystaniem szyny danych.</w:t>
            </w:r>
            <w:r w:rsidR="001C5EFD" w:rsidRPr="00D70CC5">
              <w:rPr>
                <w:rFonts w:ascii="Verdana" w:hAnsi="Verdana" w:cs="Arial"/>
              </w:rPr>
              <w:t xml:space="preserve"> </w:t>
            </w:r>
            <w:r w:rsidRPr="00D70CC5">
              <w:rPr>
                <w:rFonts w:ascii="Verdana" w:hAnsi="Verdana" w:cs="Arial"/>
              </w:rPr>
              <w:t xml:space="preserve">Uszczegółowienie powyższego wymagania zostanie wypracowane na etapie szczegółowej budowy koncepcji wdrożenia. Zamawiający zdaje się na propozycję tzw. dobrych praktyk procesów biznesowych od dostawcy oprogramowania.  </w:t>
            </w:r>
          </w:p>
          <w:p w14:paraId="36CE1E1B" w14:textId="3B550B21" w:rsidR="00F75A8A" w:rsidRPr="00D70CC5" w:rsidRDefault="00F75A8A" w:rsidP="00F75A8A">
            <w:pPr>
              <w:rPr>
                <w:rFonts w:ascii="Verdana" w:hAnsi="Verdana" w:cs="Arial"/>
              </w:rPr>
            </w:pPr>
          </w:p>
          <w:p w14:paraId="7C31E99C" w14:textId="77777777" w:rsidR="00CF2336" w:rsidRPr="00D70CC5" w:rsidRDefault="00CF2336" w:rsidP="00CF2336">
            <w:pPr>
              <w:rPr>
                <w:rFonts w:ascii="Verdana" w:hAnsi="Verdana" w:cs="Arial"/>
                <w:b/>
                <w:bCs/>
              </w:rPr>
            </w:pPr>
            <w:r w:rsidRPr="00D70CC5">
              <w:rPr>
                <w:rFonts w:ascii="Verdana" w:hAnsi="Verdana" w:cs="Arial"/>
                <w:b/>
                <w:bCs/>
              </w:rPr>
              <w:t>84.</w:t>
            </w:r>
            <w:r w:rsidRPr="00D70CC5">
              <w:rPr>
                <w:rFonts w:ascii="Verdana" w:hAnsi="Verdana" w:cs="Arial"/>
                <w:b/>
                <w:bCs/>
              </w:rPr>
              <w:tab/>
              <w:t>Zapytanie dot. Załącznika nr 1 do SWZ Opis Przedmiotu Zamówienia</w:t>
            </w:r>
          </w:p>
          <w:p w14:paraId="4898B3F9" w14:textId="1A7E0F32" w:rsidR="00CF2336" w:rsidRPr="00D70CC5" w:rsidRDefault="00CF2336" w:rsidP="00CF2336">
            <w:pPr>
              <w:rPr>
                <w:rFonts w:ascii="Verdana" w:hAnsi="Verdana" w:cs="Arial"/>
              </w:rPr>
            </w:pPr>
            <w:r w:rsidRPr="00D70CC5">
              <w:rPr>
                <w:rFonts w:ascii="Verdana" w:hAnsi="Verdana" w:cs="Arial"/>
              </w:rPr>
              <w:t>W zakresie funkcjonalności Wymagania dotyczące integracji zapisano:</w:t>
            </w:r>
          </w:p>
          <w:p w14:paraId="7119B45F" w14:textId="77777777" w:rsidR="00CF2336" w:rsidRPr="00D70CC5" w:rsidRDefault="00CF2336" w:rsidP="00CF2336">
            <w:pPr>
              <w:rPr>
                <w:rFonts w:ascii="Verdana" w:hAnsi="Verdana" w:cs="Arial"/>
              </w:rPr>
            </w:pPr>
          </w:p>
          <w:tbl>
            <w:tblPr>
              <w:tblStyle w:val="Tabela-Siatka"/>
              <w:tblW w:w="0" w:type="auto"/>
              <w:tblLook w:val="04A0" w:firstRow="1" w:lastRow="0" w:firstColumn="1" w:lastColumn="0" w:noHBand="0" w:noVBand="1"/>
            </w:tblPr>
            <w:tblGrid>
              <w:gridCol w:w="4034"/>
              <w:gridCol w:w="5096"/>
            </w:tblGrid>
            <w:tr w:rsidR="00CF2336" w:rsidRPr="00D70CC5" w14:paraId="55274398" w14:textId="77777777" w:rsidTr="001F03EF">
              <w:tc>
                <w:tcPr>
                  <w:tcW w:w="4034" w:type="dxa"/>
                </w:tcPr>
                <w:p w14:paraId="7D16496B" w14:textId="77777777" w:rsidR="00CF2336" w:rsidRPr="00D70CC5" w:rsidRDefault="00CF2336" w:rsidP="00CF2336">
                  <w:pPr>
                    <w:rPr>
                      <w:rFonts w:ascii="Verdana" w:hAnsi="Verdana"/>
                      <w:b/>
                      <w:bCs/>
                      <w:sz w:val="16"/>
                      <w:szCs w:val="16"/>
                    </w:rPr>
                  </w:pPr>
                  <w:r w:rsidRPr="00D70CC5">
                    <w:rPr>
                      <w:rFonts w:ascii="Verdana" w:hAnsi="Verdana"/>
                      <w:b/>
                      <w:bCs/>
                      <w:sz w:val="16"/>
                      <w:szCs w:val="16"/>
                    </w:rPr>
                    <w:t>Nazwa systemu</w:t>
                  </w:r>
                  <w:r w:rsidRPr="00D70CC5">
                    <w:rPr>
                      <w:rFonts w:ascii="Verdana" w:hAnsi="Verdana"/>
                      <w:b/>
                      <w:bCs/>
                      <w:sz w:val="16"/>
                      <w:szCs w:val="16"/>
                    </w:rPr>
                    <w:tab/>
                  </w:r>
                </w:p>
                <w:p w14:paraId="5B0B8468" w14:textId="77777777" w:rsidR="00CF2336" w:rsidRPr="00D70CC5" w:rsidRDefault="00CF2336" w:rsidP="00CF2336">
                  <w:pPr>
                    <w:rPr>
                      <w:rFonts w:ascii="Verdana" w:hAnsi="Verdana"/>
                      <w:sz w:val="16"/>
                      <w:szCs w:val="16"/>
                    </w:rPr>
                  </w:pPr>
                </w:p>
              </w:tc>
              <w:tc>
                <w:tcPr>
                  <w:tcW w:w="5096" w:type="dxa"/>
                </w:tcPr>
                <w:p w14:paraId="63E37168" w14:textId="77777777" w:rsidR="00CF2336" w:rsidRPr="00D70CC5" w:rsidRDefault="00CF2336" w:rsidP="00CF2336">
                  <w:pPr>
                    <w:rPr>
                      <w:rFonts w:ascii="Verdana" w:hAnsi="Verdana"/>
                      <w:b/>
                      <w:bCs/>
                      <w:sz w:val="16"/>
                      <w:szCs w:val="16"/>
                    </w:rPr>
                  </w:pPr>
                  <w:r w:rsidRPr="00D70CC5">
                    <w:rPr>
                      <w:rFonts w:ascii="Verdana" w:hAnsi="Verdana"/>
                      <w:b/>
                      <w:bCs/>
                      <w:sz w:val="16"/>
                      <w:szCs w:val="16"/>
                    </w:rPr>
                    <w:tab/>
                    <w:t>Zakres integracji</w:t>
                  </w:r>
                </w:p>
                <w:p w14:paraId="278284A4" w14:textId="77777777" w:rsidR="00CF2336" w:rsidRPr="00D70CC5" w:rsidRDefault="00CF2336" w:rsidP="00CF2336">
                  <w:pPr>
                    <w:rPr>
                      <w:rFonts w:ascii="Verdana" w:hAnsi="Verdana"/>
                      <w:sz w:val="16"/>
                      <w:szCs w:val="16"/>
                    </w:rPr>
                  </w:pPr>
                </w:p>
              </w:tc>
            </w:tr>
            <w:tr w:rsidR="00CF2336" w:rsidRPr="00D70CC5" w14:paraId="729A09FC" w14:textId="77777777" w:rsidTr="001F03EF">
              <w:tc>
                <w:tcPr>
                  <w:tcW w:w="4034" w:type="dxa"/>
                </w:tcPr>
                <w:p w14:paraId="5E590B03" w14:textId="763A070B" w:rsidR="00CF2336" w:rsidRPr="00D70CC5" w:rsidRDefault="00CF2336" w:rsidP="00CF2336">
                  <w:pPr>
                    <w:rPr>
                      <w:rFonts w:ascii="Verdana" w:hAnsi="Verdana"/>
                      <w:sz w:val="16"/>
                      <w:szCs w:val="16"/>
                    </w:rPr>
                  </w:pPr>
                  <w:r w:rsidRPr="00D70CC5">
                    <w:rPr>
                      <w:rFonts w:ascii="Verdana" w:hAnsi="Verdana"/>
                      <w:sz w:val="16"/>
                      <w:szCs w:val="16"/>
                    </w:rPr>
                    <w:t>LUPKA</w:t>
                  </w:r>
                </w:p>
              </w:tc>
              <w:tc>
                <w:tcPr>
                  <w:tcW w:w="5096" w:type="dxa"/>
                </w:tcPr>
                <w:p w14:paraId="19086868" w14:textId="5E50BE27" w:rsidR="00CF2336" w:rsidRPr="00D70CC5" w:rsidRDefault="008C7C72" w:rsidP="00CF2336">
                  <w:pPr>
                    <w:rPr>
                      <w:rFonts w:ascii="Verdana" w:hAnsi="Verdana"/>
                      <w:sz w:val="16"/>
                      <w:szCs w:val="16"/>
                    </w:rPr>
                  </w:pPr>
                  <w:r w:rsidRPr="00D70CC5">
                    <w:rPr>
                      <w:rFonts w:ascii="Verdana" w:hAnsi="Verdana"/>
                      <w:sz w:val="16"/>
                      <w:szCs w:val="16"/>
                    </w:rPr>
                    <w:t>Jednostronna integracja wymiany danych z Systemu do SELS (podstawowe dane personalne: Imię, Nazwisko, PESEL)</w:t>
                  </w:r>
                </w:p>
              </w:tc>
            </w:tr>
          </w:tbl>
          <w:p w14:paraId="06A1BABC" w14:textId="5A9BD394" w:rsidR="00F75A8A" w:rsidRPr="00D70CC5" w:rsidRDefault="00F75A8A" w:rsidP="00F75A8A">
            <w:pPr>
              <w:rPr>
                <w:rFonts w:ascii="Verdana" w:hAnsi="Verdana" w:cs="Arial"/>
              </w:rPr>
            </w:pPr>
          </w:p>
          <w:p w14:paraId="7D42FD60" w14:textId="77777777" w:rsidR="00681B8A" w:rsidRPr="00D70CC5" w:rsidRDefault="00681B8A" w:rsidP="00681B8A">
            <w:pPr>
              <w:rPr>
                <w:rFonts w:ascii="Verdana" w:hAnsi="Verdana" w:cs="Arial"/>
              </w:rPr>
            </w:pPr>
            <w:r w:rsidRPr="00D70CC5">
              <w:rPr>
                <w:rFonts w:ascii="Verdana" w:hAnsi="Verdana" w:cs="Arial"/>
              </w:rPr>
              <w:t xml:space="preserve">Prosimy o informacje czego dotyczy system Lupka? </w:t>
            </w:r>
          </w:p>
          <w:p w14:paraId="0DFF481C" w14:textId="77777777" w:rsidR="00681B8A" w:rsidRPr="00D70CC5" w:rsidRDefault="00681B8A" w:rsidP="00681B8A">
            <w:pPr>
              <w:rPr>
                <w:rFonts w:ascii="Verdana" w:hAnsi="Verdana" w:cs="Arial"/>
              </w:rPr>
            </w:pPr>
            <w:r w:rsidRPr="00D70CC5">
              <w:rPr>
                <w:rFonts w:ascii="Verdana" w:hAnsi="Verdana" w:cs="Arial"/>
              </w:rPr>
              <w:t>Czy interfejs ma działać online czy offline?</w:t>
            </w:r>
          </w:p>
          <w:p w14:paraId="157E13F2" w14:textId="77777777" w:rsidR="00681B8A" w:rsidRPr="00D70CC5" w:rsidRDefault="00681B8A" w:rsidP="00681B8A">
            <w:pPr>
              <w:rPr>
                <w:rFonts w:ascii="Verdana" w:hAnsi="Verdana" w:cs="Arial"/>
              </w:rPr>
            </w:pPr>
            <w:r w:rsidRPr="00D70CC5">
              <w:rPr>
                <w:rFonts w:ascii="Verdana" w:hAnsi="Verdana" w:cs="Arial"/>
              </w:rPr>
              <w:t>Czy interfejs ma działać z wykorzystaniem szyny danych?</w:t>
            </w:r>
          </w:p>
          <w:p w14:paraId="20CFE01E" w14:textId="77777777" w:rsidR="00681B8A" w:rsidRPr="00D70CC5" w:rsidRDefault="00681B8A" w:rsidP="00681B8A">
            <w:pPr>
              <w:rPr>
                <w:rFonts w:ascii="Verdana" w:hAnsi="Verdana" w:cs="Arial"/>
              </w:rPr>
            </w:pPr>
            <w:r w:rsidRPr="00D70CC5">
              <w:rPr>
                <w:rFonts w:ascii="Verdana" w:hAnsi="Verdana" w:cs="Arial"/>
              </w:rPr>
              <w:t>Czy możemy założyć, że dane jakie będą przesyłane dotyczą wyłącznie pracowników czyli osób, które będą rejestrowane w systemie kadrowo-płacowym?</w:t>
            </w:r>
          </w:p>
          <w:p w14:paraId="592980E0" w14:textId="77777777" w:rsidR="00681B8A" w:rsidRPr="00D70CC5" w:rsidRDefault="00681B8A" w:rsidP="00681B8A">
            <w:pPr>
              <w:rPr>
                <w:rFonts w:ascii="Verdana" w:hAnsi="Verdana" w:cs="Arial"/>
              </w:rPr>
            </w:pPr>
          </w:p>
          <w:p w14:paraId="2BA9B36E" w14:textId="6BB18051" w:rsidR="00677B51" w:rsidRPr="00D70CC5" w:rsidRDefault="00681B8A" w:rsidP="00681B8A">
            <w:pPr>
              <w:rPr>
                <w:rFonts w:ascii="Verdana" w:hAnsi="Verdana" w:cs="Arial"/>
              </w:rPr>
            </w:pPr>
            <w:r w:rsidRPr="00D70CC5">
              <w:rPr>
                <w:rFonts w:ascii="Verdana" w:hAnsi="Verdana" w:cs="Arial"/>
                <w:b/>
                <w:bCs/>
              </w:rPr>
              <w:t>Odp.:</w:t>
            </w:r>
            <w:r w:rsidRPr="00D70CC5">
              <w:rPr>
                <w:rFonts w:ascii="Verdana" w:hAnsi="Verdana" w:cs="Arial"/>
              </w:rPr>
              <w:t xml:space="preserve"> </w:t>
            </w:r>
            <w:r w:rsidR="00A93C4F" w:rsidRPr="00D70CC5">
              <w:rPr>
                <w:rFonts w:ascii="Verdana" w:hAnsi="Verdana" w:cs="Arial"/>
              </w:rPr>
              <w:t xml:space="preserve">Zamawiający informuje, że niniejszy </w:t>
            </w:r>
            <w:r w:rsidRPr="00D70CC5">
              <w:rPr>
                <w:rFonts w:ascii="Verdana" w:hAnsi="Verdana" w:cs="Arial"/>
              </w:rPr>
              <w:t>System służy do wspomagania zarządzania kontami czytelnika Biblioteki Głównej.</w:t>
            </w:r>
            <w:r w:rsidR="00A93C4F" w:rsidRPr="00D70CC5">
              <w:rPr>
                <w:rFonts w:ascii="Verdana" w:hAnsi="Verdana" w:cs="Arial"/>
              </w:rPr>
              <w:t xml:space="preserve"> </w:t>
            </w:r>
            <w:r w:rsidRPr="00D70CC5">
              <w:rPr>
                <w:rFonts w:ascii="Verdana" w:hAnsi="Verdana" w:cs="Arial"/>
              </w:rPr>
              <w:t>Interfejs: online. Interfejs ma działać z wykorzystaniem szyny danych.</w:t>
            </w:r>
            <w:r w:rsidR="001C5EFD" w:rsidRPr="00D70CC5">
              <w:rPr>
                <w:rFonts w:ascii="Verdana" w:hAnsi="Verdana" w:cs="Arial"/>
              </w:rPr>
              <w:t xml:space="preserve"> </w:t>
            </w:r>
            <w:r w:rsidRPr="00D70CC5">
              <w:rPr>
                <w:rFonts w:ascii="Verdana" w:hAnsi="Verdana" w:cs="Arial"/>
              </w:rPr>
              <w:t>Uszczegółowienie powyższego wymagania zostanie wypracowane na etapie szczegółowej budowy</w:t>
            </w:r>
            <w:r w:rsidR="001C5EFD" w:rsidRPr="00D70CC5">
              <w:rPr>
                <w:rFonts w:ascii="Verdana" w:hAnsi="Verdana" w:cs="Arial"/>
              </w:rPr>
              <w:t xml:space="preserve"> </w:t>
            </w:r>
            <w:r w:rsidRPr="00D70CC5">
              <w:rPr>
                <w:rFonts w:ascii="Verdana" w:hAnsi="Verdana" w:cs="Arial"/>
              </w:rPr>
              <w:t xml:space="preserve">koncepcji wdrożenia. Zamawiający zdaje się na propozycję tzw. dobrych praktyk procesów biznesowych od dostawcy oprogramowania.  </w:t>
            </w:r>
          </w:p>
          <w:p w14:paraId="7E913219" w14:textId="1BB28BCB" w:rsidR="00681B8A" w:rsidRPr="00D70CC5" w:rsidRDefault="00681B8A" w:rsidP="00681B8A">
            <w:pPr>
              <w:rPr>
                <w:rFonts w:ascii="Verdana" w:hAnsi="Verdana" w:cs="Arial"/>
                <w:b/>
                <w:bCs/>
              </w:rPr>
            </w:pPr>
            <w:r w:rsidRPr="00D70CC5">
              <w:rPr>
                <w:rFonts w:ascii="Verdana" w:hAnsi="Verdana" w:cs="Arial"/>
                <w:b/>
                <w:bCs/>
              </w:rPr>
              <w:t>85.</w:t>
            </w:r>
            <w:r w:rsidRPr="00D70CC5">
              <w:rPr>
                <w:rFonts w:ascii="Verdana" w:hAnsi="Verdana" w:cs="Arial"/>
                <w:b/>
                <w:bCs/>
              </w:rPr>
              <w:tab/>
              <w:t>Zapytanie dot. Załącznika nr 1 do SWZ Opis Przedmiotu Zamówienia</w:t>
            </w:r>
          </w:p>
          <w:p w14:paraId="233BE384" w14:textId="77777777" w:rsidR="00681B8A" w:rsidRPr="00D70CC5" w:rsidRDefault="00681B8A" w:rsidP="00681B8A">
            <w:pPr>
              <w:rPr>
                <w:rFonts w:ascii="Verdana" w:hAnsi="Verdana" w:cs="Arial"/>
              </w:rPr>
            </w:pPr>
            <w:r w:rsidRPr="00D70CC5">
              <w:rPr>
                <w:rFonts w:ascii="Verdana" w:hAnsi="Verdana" w:cs="Arial"/>
                <w:b/>
                <w:bCs/>
              </w:rPr>
              <w:t>W zakresie funkcjonalności 3.Moduł: Kadry i płace</w:t>
            </w:r>
            <w:r w:rsidRPr="00D70CC5">
              <w:rPr>
                <w:rFonts w:ascii="Verdana" w:hAnsi="Verdana" w:cs="Arial"/>
              </w:rPr>
              <w:t xml:space="preserve"> - Kadry zapisano:</w:t>
            </w:r>
          </w:p>
          <w:p w14:paraId="4B94114D" w14:textId="77777777" w:rsidR="00681B8A" w:rsidRPr="00D70CC5" w:rsidRDefault="00681B8A" w:rsidP="00681B8A">
            <w:pPr>
              <w:rPr>
                <w:rFonts w:ascii="Verdana" w:hAnsi="Verdana" w:cs="Arial"/>
              </w:rPr>
            </w:pPr>
            <w:r w:rsidRPr="00D70CC5">
              <w:rPr>
                <w:rFonts w:ascii="Verdana" w:hAnsi="Verdana" w:cs="Arial"/>
              </w:rPr>
              <w:t>37. Możliwość wygenerowania w systemie każdego dokumentu kadrowego wymaganego prawnie (umowa o pracę, informacja do umowy, świadectwo pracy, zmiana warunków umowy na mocy porozumienia, za wypowiedzeniem, bez wypowiedzenia, informacja do PUP, informacji do oddziału ZUS, udzielone pełnomocnictwo i inne).</w:t>
            </w:r>
          </w:p>
          <w:p w14:paraId="0A68825B" w14:textId="77777777" w:rsidR="00681B8A" w:rsidRPr="00D70CC5" w:rsidRDefault="00681B8A" w:rsidP="00681B8A">
            <w:pPr>
              <w:rPr>
                <w:rFonts w:ascii="Verdana" w:hAnsi="Verdana" w:cs="Arial"/>
              </w:rPr>
            </w:pPr>
            <w:r w:rsidRPr="00D70CC5">
              <w:rPr>
                <w:rFonts w:ascii="Verdana" w:hAnsi="Verdana" w:cs="Arial"/>
              </w:rPr>
              <w:lastRenderedPageBreak/>
              <w:t>Czy Zamawiający zgadza się na zmianę zapisu  punktu 37 na: Możliwość wygenerowania w systemie każdego dokumentu kadrowego wymaganego prawnie (umowa o pracę, informacja do umowy, świadectwo pracy, zmiana warunków umowy na mocy porozumienia, za wypowiedzeniem, bez wypowiedzenia, informacja do PUP, informacji do oddziału ZUS, udzielone pełnomocnictwo. Wszystkie inne potencjalne dokumenty kadrowe, których realizacja okaże się konieczna w ramach realizacji projektu zostaną zrealizowane w ramach prawa opcji.</w:t>
            </w:r>
          </w:p>
          <w:p w14:paraId="665D8631" w14:textId="77777777" w:rsidR="00681B8A" w:rsidRPr="00D70CC5" w:rsidRDefault="00681B8A" w:rsidP="00681B8A">
            <w:pPr>
              <w:rPr>
                <w:rFonts w:ascii="Verdana" w:hAnsi="Verdana" w:cs="Arial"/>
              </w:rPr>
            </w:pPr>
          </w:p>
          <w:p w14:paraId="5A421887" w14:textId="18DC9A9D" w:rsidR="00681B8A" w:rsidRPr="00D70CC5" w:rsidRDefault="00681B8A" w:rsidP="00681B8A">
            <w:pPr>
              <w:rPr>
                <w:rFonts w:ascii="Verdana" w:hAnsi="Verdana" w:cs="Arial"/>
              </w:rPr>
            </w:pPr>
            <w:r w:rsidRPr="00D70CC5">
              <w:rPr>
                <w:rFonts w:ascii="Verdana" w:hAnsi="Verdana" w:cs="Arial"/>
                <w:b/>
                <w:bCs/>
              </w:rPr>
              <w:t>Odp.</w:t>
            </w:r>
            <w:r w:rsidR="002851E6" w:rsidRPr="00D70CC5">
              <w:rPr>
                <w:rFonts w:ascii="Verdana" w:hAnsi="Verdana" w:cs="Arial"/>
                <w:b/>
                <w:bCs/>
              </w:rPr>
              <w:t>:</w:t>
            </w:r>
            <w:r w:rsidRPr="00D70CC5">
              <w:rPr>
                <w:rFonts w:ascii="Verdana" w:hAnsi="Verdana" w:cs="Arial"/>
              </w:rPr>
              <w:t xml:space="preserve"> </w:t>
            </w:r>
            <w:r w:rsidR="000E418F" w:rsidRPr="00D70CC5">
              <w:rPr>
                <w:rFonts w:ascii="Verdana" w:hAnsi="Verdana"/>
              </w:rPr>
              <w:t xml:space="preserve">Zamawiający wyjaśnia, iż dokonuje następującej korekty zapisów punktu </w:t>
            </w:r>
            <w:r w:rsidR="0062563B" w:rsidRPr="00D70CC5">
              <w:rPr>
                <w:rFonts w:ascii="Verdana" w:hAnsi="Verdana"/>
              </w:rPr>
              <w:t xml:space="preserve">37 </w:t>
            </w:r>
            <w:r w:rsidR="00C023B0" w:rsidRPr="00D70CC5">
              <w:rPr>
                <w:rFonts w:ascii="Verdana" w:hAnsi="Verdana"/>
              </w:rPr>
              <w:t>(Moduł</w:t>
            </w:r>
            <w:r w:rsidR="003C6C78" w:rsidRPr="00D70CC5">
              <w:rPr>
                <w:rFonts w:ascii="Verdana" w:hAnsi="Verdana"/>
              </w:rPr>
              <w:t>: kadry i płace -</w:t>
            </w:r>
            <w:r w:rsidR="003C6C78" w:rsidRPr="00D70CC5">
              <w:t xml:space="preserve"> </w:t>
            </w:r>
            <w:r w:rsidR="003C6C78" w:rsidRPr="00D70CC5">
              <w:rPr>
                <w:rFonts w:ascii="Verdana" w:hAnsi="Verdana"/>
              </w:rPr>
              <w:t>Załącznika nr 1 do SWZ Opis Przedmiotu Zamówienia)</w:t>
            </w:r>
            <w:r w:rsidR="000E418F" w:rsidRPr="00D70CC5">
              <w:rPr>
                <w:rFonts w:ascii="Verdana" w:hAnsi="Verdana"/>
              </w:rPr>
              <w:t>:</w:t>
            </w:r>
          </w:p>
          <w:p w14:paraId="34B3DA4C" w14:textId="77777777" w:rsidR="00681B8A" w:rsidRPr="00D70CC5" w:rsidRDefault="00681B8A" w:rsidP="00681B8A">
            <w:pPr>
              <w:rPr>
                <w:rFonts w:ascii="Verdana" w:hAnsi="Verdana" w:cs="Arial"/>
              </w:rPr>
            </w:pPr>
            <w:r w:rsidRPr="00D70CC5">
              <w:rPr>
                <w:rFonts w:ascii="Verdana" w:hAnsi="Verdana" w:cs="Arial"/>
              </w:rPr>
              <w:t>“Możliwość wygenerowania w systemie każdego dokumentu kadrowego wymaganego prawnie (umowa o pracę, informacja do umowy, świadectwo pracy, zmiana warunków umowy na mocy porozumienia, za wypowiedzeniem, bez wypowiedzenia, informacja do PUP, informacji do oddziału ZUS, udzielone pełnomocnictwo. Wszystkie inne potencjalne dokumenty kadrowe, których realizacja okaże się konieczna w ramach realizacji projektu zostaną zrealizowane w ramach prawa opcji.”</w:t>
            </w:r>
          </w:p>
          <w:p w14:paraId="5E441841" w14:textId="43375909" w:rsidR="00681B8A" w:rsidRPr="00D70CC5" w:rsidRDefault="00681B8A" w:rsidP="00681B8A">
            <w:pPr>
              <w:rPr>
                <w:rFonts w:ascii="Verdana" w:hAnsi="Verdana" w:cs="Arial"/>
              </w:rPr>
            </w:pPr>
          </w:p>
          <w:p w14:paraId="7563627B" w14:textId="77777777" w:rsidR="00681B8A" w:rsidRPr="00D70CC5" w:rsidRDefault="00681B8A" w:rsidP="00681B8A">
            <w:pPr>
              <w:rPr>
                <w:rFonts w:ascii="Verdana" w:hAnsi="Verdana" w:cs="Arial"/>
                <w:b/>
                <w:bCs/>
              </w:rPr>
            </w:pPr>
            <w:r w:rsidRPr="00D70CC5">
              <w:rPr>
                <w:rFonts w:ascii="Verdana" w:hAnsi="Verdana" w:cs="Arial"/>
                <w:b/>
                <w:bCs/>
              </w:rPr>
              <w:t>86.</w:t>
            </w:r>
            <w:r w:rsidRPr="00D70CC5">
              <w:rPr>
                <w:rFonts w:ascii="Verdana" w:hAnsi="Verdana" w:cs="Arial"/>
                <w:b/>
                <w:bCs/>
              </w:rPr>
              <w:tab/>
              <w:t>Zapytanie dot. Załącznika nr 1 do SWZ Opis Przedmiotu Zamówienia</w:t>
            </w:r>
          </w:p>
          <w:p w14:paraId="00C605F8" w14:textId="77777777" w:rsidR="00681B8A" w:rsidRPr="00D70CC5" w:rsidRDefault="00681B8A" w:rsidP="00681B8A">
            <w:pPr>
              <w:rPr>
                <w:rFonts w:ascii="Verdana" w:hAnsi="Verdana" w:cs="Arial"/>
              </w:rPr>
            </w:pPr>
            <w:r w:rsidRPr="00D70CC5">
              <w:rPr>
                <w:rFonts w:ascii="Verdana" w:hAnsi="Verdana" w:cs="Arial"/>
                <w:b/>
                <w:bCs/>
              </w:rPr>
              <w:t>W zakresie funkcjonalności 3.Moduł: Kadry i płace</w:t>
            </w:r>
            <w:r w:rsidRPr="00D70CC5">
              <w:rPr>
                <w:rFonts w:ascii="Verdana" w:hAnsi="Verdana" w:cs="Arial"/>
              </w:rPr>
              <w:t xml:space="preserve"> - Kadry zapisano:</w:t>
            </w:r>
          </w:p>
          <w:p w14:paraId="47DFA32E" w14:textId="77777777" w:rsidR="00681B8A" w:rsidRPr="00D70CC5" w:rsidRDefault="00681B8A" w:rsidP="00681B8A">
            <w:pPr>
              <w:rPr>
                <w:rFonts w:ascii="Verdana" w:hAnsi="Verdana" w:cs="Arial"/>
              </w:rPr>
            </w:pPr>
            <w:r w:rsidRPr="00D70CC5">
              <w:rPr>
                <w:rFonts w:ascii="Verdana" w:hAnsi="Verdana" w:cs="Arial"/>
              </w:rPr>
              <w:t>46. Generowanie dokumentów związanych z ustaniem stosunku pracy - dyspozycji wypłat należnych z tytułu zakończenia pracy, wypowiedzeń, świadectw, odszkodowań, podziękowań i inne.</w:t>
            </w:r>
          </w:p>
          <w:p w14:paraId="6983FC5E" w14:textId="78C71465" w:rsidR="00681B8A" w:rsidRPr="00D70CC5" w:rsidRDefault="00681B8A" w:rsidP="00681B8A">
            <w:pPr>
              <w:rPr>
                <w:rFonts w:ascii="Verdana" w:hAnsi="Verdana" w:cs="Arial"/>
              </w:rPr>
            </w:pPr>
            <w:r w:rsidRPr="00D70CC5">
              <w:rPr>
                <w:rFonts w:ascii="Verdana" w:hAnsi="Verdana" w:cs="Arial"/>
              </w:rPr>
              <w:t>Czy Zamawiający zgadza się na zmianę zapisu  punktu 46 na: Generowanie dokumentów związanych z ustaniem stosunku pracy - dyspozycji wypłat należnych z tytułu zakończenia pracy, wypowiedzeń, świadectw, odszkodowań, podziękowań. Wszystkie inne potencjalne dokumenty kadrowe, których realizacja okaże się konieczna w ramach realizacji projektu zostaną zrealizowane w ramach prawa opcji.</w:t>
            </w:r>
          </w:p>
          <w:p w14:paraId="086671FD" w14:textId="77777777" w:rsidR="00011991" w:rsidRPr="00D70CC5" w:rsidRDefault="00011991" w:rsidP="00681B8A">
            <w:pPr>
              <w:rPr>
                <w:rFonts w:ascii="Verdana" w:hAnsi="Verdana" w:cs="Arial"/>
              </w:rPr>
            </w:pPr>
          </w:p>
          <w:p w14:paraId="1103FB15" w14:textId="10E2104D" w:rsidR="00681B8A" w:rsidRPr="00D70CC5" w:rsidRDefault="005756BA" w:rsidP="00681B8A">
            <w:pPr>
              <w:rPr>
                <w:rFonts w:ascii="Verdana" w:hAnsi="Verdana" w:cs="Arial"/>
                <w:b/>
                <w:bCs/>
              </w:rPr>
            </w:pPr>
            <w:r w:rsidRPr="00D70CC5">
              <w:rPr>
                <w:rFonts w:ascii="Verdana" w:hAnsi="Verdana" w:cs="Arial"/>
                <w:b/>
                <w:bCs/>
              </w:rPr>
              <w:t xml:space="preserve">Odp.: </w:t>
            </w:r>
            <w:r w:rsidR="000B30C1" w:rsidRPr="00D70CC5">
              <w:rPr>
                <w:rFonts w:ascii="Verdana" w:hAnsi="Verdana"/>
              </w:rPr>
              <w:t xml:space="preserve">Zamawiający wyjaśnia, iż dokonuje następującej korekty zapisów punktu </w:t>
            </w:r>
            <w:r w:rsidR="006E46CE" w:rsidRPr="00D70CC5">
              <w:rPr>
                <w:rFonts w:ascii="Verdana" w:hAnsi="Verdana"/>
              </w:rPr>
              <w:t>46</w:t>
            </w:r>
            <w:r w:rsidR="000B30C1" w:rsidRPr="00D70CC5">
              <w:rPr>
                <w:rFonts w:ascii="Verdana" w:hAnsi="Verdana"/>
              </w:rPr>
              <w:t xml:space="preserve"> (Moduł: kadry i płace -</w:t>
            </w:r>
            <w:r w:rsidR="000B30C1" w:rsidRPr="00D70CC5">
              <w:t xml:space="preserve"> </w:t>
            </w:r>
            <w:r w:rsidR="000B30C1" w:rsidRPr="00D70CC5">
              <w:rPr>
                <w:rFonts w:ascii="Verdana" w:hAnsi="Verdana"/>
              </w:rPr>
              <w:t>Załącznika nr 1 do SWZ Opis Przedmiotu Zamówienia):</w:t>
            </w:r>
          </w:p>
          <w:p w14:paraId="60C3FF69" w14:textId="77777777" w:rsidR="00681B8A" w:rsidRPr="00D70CC5" w:rsidRDefault="00681B8A" w:rsidP="00681B8A">
            <w:pPr>
              <w:rPr>
                <w:rFonts w:ascii="Verdana" w:hAnsi="Verdana" w:cs="Arial"/>
              </w:rPr>
            </w:pPr>
            <w:r w:rsidRPr="00D70CC5">
              <w:rPr>
                <w:rFonts w:ascii="Verdana" w:hAnsi="Verdana" w:cs="Arial"/>
              </w:rPr>
              <w:t>“Generowanie dokumentów związanych z ustaniem stosunku pracy - dyspozycji wypłat należnych z tytułu zakończenia pracy, wypowiedzeń, świadectw, odszkodowań, podziękowań. Wszystkie inne potencjalne dokumenty kadrowe, których realizacja okaże się konieczna w ramach realizacji projektu zostaną zrealizowane w ramach prawa opcji.”</w:t>
            </w:r>
          </w:p>
          <w:p w14:paraId="17A032F1" w14:textId="77777777" w:rsidR="00681B8A" w:rsidRPr="00D70CC5" w:rsidRDefault="00681B8A" w:rsidP="00681B8A">
            <w:pPr>
              <w:rPr>
                <w:rFonts w:ascii="Verdana" w:hAnsi="Verdana" w:cs="Arial"/>
              </w:rPr>
            </w:pPr>
          </w:p>
          <w:p w14:paraId="77CEF8DA" w14:textId="77777777" w:rsidR="00681B8A" w:rsidRPr="00D70CC5" w:rsidRDefault="00681B8A" w:rsidP="00681B8A">
            <w:pPr>
              <w:rPr>
                <w:rFonts w:ascii="Verdana" w:hAnsi="Verdana" w:cs="Arial"/>
                <w:b/>
                <w:bCs/>
              </w:rPr>
            </w:pPr>
            <w:r w:rsidRPr="00D70CC5">
              <w:rPr>
                <w:rFonts w:ascii="Verdana" w:hAnsi="Verdana" w:cs="Arial"/>
                <w:b/>
                <w:bCs/>
              </w:rPr>
              <w:t>87.</w:t>
            </w:r>
            <w:r w:rsidRPr="00D70CC5">
              <w:rPr>
                <w:rFonts w:ascii="Verdana" w:hAnsi="Verdana" w:cs="Arial"/>
                <w:b/>
                <w:bCs/>
              </w:rPr>
              <w:tab/>
              <w:t>Zapytanie dot. Załącznika nr 1 do SWZ Opis Przedmiotu Zamówienia</w:t>
            </w:r>
          </w:p>
          <w:p w14:paraId="5A2DB0F7" w14:textId="77777777" w:rsidR="00681B8A" w:rsidRPr="00D70CC5" w:rsidRDefault="00681B8A" w:rsidP="00681B8A">
            <w:pPr>
              <w:rPr>
                <w:rFonts w:ascii="Verdana" w:hAnsi="Verdana" w:cs="Arial"/>
              </w:rPr>
            </w:pPr>
            <w:r w:rsidRPr="00D70CC5">
              <w:rPr>
                <w:rFonts w:ascii="Verdana" w:hAnsi="Verdana" w:cs="Arial"/>
                <w:b/>
                <w:bCs/>
              </w:rPr>
              <w:t>W zakresie funkcjonalności 3.Moduł: Kadry i płace</w:t>
            </w:r>
            <w:r w:rsidRPr="00D70CC5">
              <w:rPr>
                <w:rFonts w:ascii="Verdana" w:hAnsi="Verdana" w:cs="Arial"/>
              </w:rPr>
              <w:t xml:space="preserve"> - Pozostałe raportowanie i sprawozdawczość zapisano:</w:t>
            </w:r>
          </w:p>
          <w:p w14:paraId="25EAD19E" w14:textId="77777777" w:rsidR="00681B8A" w:rsidRPr="00D70CC5" w:rsidRDefault="00681B8A" w:rsidP="00681B8A">
            <w:pPr>
              <w:rPr>
                <w:rFonts w:ascii="Verdana" w:hAnsi="Verdana" w:cs="Arial"/>
              </w:rPr>
            </w:pPr>
            <w:r w:rsidRPr="00D70CC5">
              <w:rPr>
                <w:rFonts w:ascii="Verdana" w:hAnsi="Verdana" w:cs="Arial"/>
              </w:rPr>
              <w:t>1. GUS (np.: przygotowanie przez system danych dla raportów Z-03, Z-05, Z-06, Z-12)</w:t>
            </w:r>
          </w:p>
          <w:p w14:paraId="3C7864BA" w14:textId="77777777" w:rsidR="00681B8A" w:rsidRPr="00D70CC5" w:rsidRDefault="00681B8A" w:rsidP="00681B8A">
            <w:pPr>
              <w:rPr>
                <w:rFonts w:ascii="Verdana" w:hAnsi="Verdana" w:cs="Arial"/>
              </w:rPr>
            </w:pPr>
            <w:r w:rsidRPr="00D70CC5">
              <w:rPr>
                <w:rFonts w:ascii="Verdana" w:hAnsi="Verdana" w:cs="Arial"/>
              </w:rPr>
              <w:t>Prosimy o potwierdzenie, że chodzi o raporty Z-02, Z-03, Z-05, Z-06, Z-12, Z-15, DG-1. Jeżeli jakiś brakuje prosimy o ich uzupełnienie.</w:t>
            </w:r>
          </w:p>
          <w:p w14:paraId="71BD149A" w14:textId="77777777" w:rsidR="00681B8A" w:rsidRPr="00D70CC5" w:rsidRDefault="00681B8A" w:rsidP="00681B8A">
            <w:pPr>
              <w:rPr>
                <w:rFonts w:ascii="Verdana" w:hAnsi="Verdana" w:cs="Arial"/>
              </w:rPr>
            </w:pPr>
            <w:r w:rsidRPr="00D70CC5">
              <w:rPr>
                <w:rFonts w:ascii="Verdana" w:hAnsi="Verdana" w:cs="Arial"/>
              </w:rPr>
              <w:t xml:space="preserve">Czy Zamawiający zgadza się na zmianę tego zapisu na: </w:t>
            </w:r>
          </w:p>
          <w:p w14:paraId="7DCC3A66" w14:textId="77777777" w:rsidR="00681B8A" w:rsidRPr="00D70CC5" w:rsidRDefault="00681B8A" w:rsidP="00681B8A">
            <w:pPr>
              <w:rPr>
                <w:rFonts w:ascii="Verdana" w:hAnsi="Verdana" w:cs="Arial"/>
              </w:rPr>
            </w:pPr>
            <w:r w:rsidRPr="00D70CC5">
              <w:rPr>
                <w:rFonts w:ascii="Verdana" w:hAnsi="Verdana" w:cs="Arial"/>
              </w:rPr>
              <w:t>1. GUS (przygotowanie przez system danych dla raportów Z-02, Z-03, Z-05, Z-06, Z-12, Z-15, DG-1). Wszystkie inne potencjalne raporty i sprawozdania, których realizacja okaże się konieczna w ramach realizacji projektu zostaną zrealizowane w ramach prawa opcji.</w:t>
            </w:r>
          </w:p>
          <w:p w14:paraId="1EE94EF9" w14:textId="77777777" w:rsidR="00681B8A" w:rsidRPr="00D70CC5" w:rsidRDefault="00681B8A" w:rsidP="00681B8A">
            <w:pPr>
              <w:rPr>
                <w:rFonts w:ascii="Verdana" w:hAnsi="Verdana" w:cs="Arial"/>
              </w:rPr>
            </w:pPr>
          </w:p>
          <w:p w14:paraId="778759EE" w14:textId="2802826F" w:rsidR="00681B8A" w:rsidRPr="00D70CC5" w:rsidRDefault="00681B8A" w:rsidP="00681B8A">
            <w:pPr>
              <w:rPr>
                <w:rFonts w:ascii="Verdana" w:hAnsi="Verdana" w:cs="Arial"/>
              </w:rPr>
            </w:pPr>
            <w:r w:rsidRPr="00D70CC5">
              <w:rPr>
                <w:rFonts w:ascii="Verdana" w:hAnsi="Verdana" w:cs="Arial"/>
                <w:b/>
                <w:bCs/>
              </w:rPr>
              <w:t>Odp.</w:t>
            </w:r>
            <w:r w:rsidR="00011991" w:rsidRPr="00D70CC5">
              <w:rPr>
                <w:rFonts w:ascii="Verdana" w:hAnsi="Verdana" w:cs="Arial"/>
                <w:b/>
                <w:bCs/>
              </w:rPr>
              <w:t>:</w:t>
            </w:r>
            <w:r w:rsidRPr="00D70CC5">
              <w:rPr>
                <w:rFonts w:ascii="Verdana" w:hAnsi="Verdana" w:cs="Arial"/>
              </w:rPr>
              <w:t xml:space="preserve"> </w:t>
            </w:r>
            <w:r w:rsidR="009B196F" w:rsidRPr="00D70CC5">
              <w:rPr>
                <w:rFonts w:ascii="Verdana" w:hAnsi="Verdana"/>
              </w:rPr>
              <w:t xml:space="preserve">Zamawiający wyjaśnia, iż dokonuje następującej korekty zapisów (Moduł: kadry i płace </w:t>
            </w:r>
            <w:r w:rsidR="006A1B1F" w:rsidRPr="00D70CC5">
              <w:rPr>
                <w:rFonts w:ascii="Verdana" w:hAnsi="Verdana"/>
              </w:rPr>
              <w:t>– Pozostałe raportowanie -</w:t>
            </w:r>
            <w:r w:rsidR="009B196F" w:rsidRPr="00D70CC5">
              <w:t xml:space="preserve"> </w:t>
            </w:r>
            <w:r w:rsidR="009B196F" w:rsidRPr="00D70CC5">
              <w:rPr>
                <w:rFonts w:ascii="Verdana" w:hAnsi="Verdana"/>
              </w:rPr>
              <w:t>Załącznika nr 1 do SWZ Opis Przedmiotu Zamówienia):</w:t>
            </w:r>
          </w:p>
          <w:p w14:paraId="1E91F780" w14:textId="77777777" w:rsidR="00681B8A" w:rsidRPr="00D70CC5" w:rsidRDefault="00681B8A" w:rsidP="00681B8A">
            <w:pPr>
              <w:rPr>
                <w:rFonts w:ascii="Verdana" w:hAnsi="Verdana" w:cs="Arial"/>
              </w:rPr>
            </w:pPr>
          </w:p>
          <w:p w14:paraId="60D09CAD" w14:textId="77777777" w:rsidR="00681B8A" w:rsidRPr="00D70CC5" w:rsidRDefault="00681B8A" w:rsidP="00681B8A">
            <w:pPr>
              <w:rPr>
                <w:rFonts w:ascii="Verdana" w:hAnsi="Verdana" w:cs="Arial"/>
              </w:rPr>
            </w:pPr>
            <w:r w:rsidRPr="00D70CC5">
              <w:rPr>
                <w:rFonts w:ascii="Verdana" w:hAnsi="Verdana" w:cs="Arial"/>
              </w:rPr>
              <w:t>“1. GUS (przygotowanie przez system danych dla raportów Z-02, Z-03, Z-05, Z-06, Z-12, Z-15, DG-1). Wszystkie inne potencjalne raporty i sprawozdania, których realizacja okaże się konieczna w ramach realizacji projektu zostaną zrealizowane w ramach prawa opcji.”</w:t>
            </w:r>
          </w:p>
          <w:p w14:paraId="41C05BAC" w14:textId="77777777" w:rsidR="00681B8A" w:rsidRPr="00D70CC5" w:rsidRDefault="00681B8A" w:rsidP="00681B8A">
            <w:pPr>
              <w:rPr>
                <w:rFonts w:ascii="Verdana" w:hAnsi="Verdana" w:cs="Arial"/>
              </w:rPr>
            </w:pPr>
          </w:p>
          <w:p w14:paraId="0B89AF54" w14:textId="77777777" w:rsidR="00681B8A" w:rsidRPr="00D70CC5" w:rsidRDefault="00681B8A" w:rsidP="00681B8A">
            <w:pPr>
              <w:rPr>
                <w:rFonts w:ascii="Verdana" w:hAnsi="Verdana" w:cs="Arial"/>
                <w:b/>
                <w:bCs/>
              </w:rPr>
            </w:pPr>
            <w:r w:rsidRPr="00D70CC5">
              <w:rPr>
                <w:rFonts w:ascii="Verdana" w:hAnsi="Verdana" w:cs="Arial"/>
                <w:b/>
                <w:bCs/>
              </w:rPr>
              <w:t>88.</w:t>
            </w:r>
            <w:r w:rsidRPr="00D70CC5">
              <w:rPr>
                <w:rFonts w:ascii="Verdana" w:hAnsi="Verdana" w:cs="Arial"/>
                <w:b/>
                <w:bCs/>
              </w:rPr>
              <w:tab/>
              <w:t>Zapytanie dot. Załącznika nr 1 do SWZ Opis Przedmiotu Zamówienia</w:t>
            </w:r>
          </w:p>
          <w:p w14:paraId="3C17D4D3" w14:textId="77777777" w:rsidR="00681B8A" w:rsidRPr="00D70CC5" w:rsidRDefault="00681B8A" w:rsidP="00681B8A">
            <w:pPr>
              <w:rPr>
                <w:rFonts w:ascii="Verdana" w:hAnsi="Verdana" w:cs="Arial"/>
              </w:rPr>
            </w:pPr>
            <w:r w:rsidRPr="00D70CC5">
              <w:rPr>
                <w:rFonts w:ascii="Verdana" w:hAnsi="Verdana" w:cs="Arial"/>
                <w:b/>
                <w:bCs/>
              </w:rPr>
              <w:t>W zakresie funkcjonalności 3.Moduł: Kadry i płace</w:t>
            </w:r>
            <w:r w:rsidRPr="00D70CC5">
              <w:rPr>
                <w:rFonts w:ascii="Verdana" w:hAnsi="Verdana" w:cs="Arial"/>
              </w:rPr>
              <w:t xml:space="preserve"> - Pozostałe raportowanie i sprawozdawczość zapisano:</w:t>
            </w:r>
          </w:p>
          <w:p w14:paraId="794C7C0A" w14:textId="77777777" w:rsidR="00681B8A" w:rsidRPr="00D70CC5" w:rsidRDefault="00681B8A" w:rsidP="00681B8A">
            <w:pPr>
              <w:rPr>
                <w:rFonts w:ascii="Verdana" w:hAnsi="Verdana" w:cs="Arial"/>
              </w:rPr>
            </w:pPr>
            <w:r w:rsidRPr="00D70CC5">
              <w:rPr>
                <w:rFonts w:ascii="Verdana" w:hAnsi="Verdana" w:cs="Arial"/>
              </w:rPr>
              <w:t>2. Sprawozdawczość Ministerstwa Finansów, PFRON</w:t>
            </w:r>
          </w:p>
          <w:p w14:paraId="063F803A" w14:textId="77777777" w:rsidR="00681B8A" w:rsidRPr="00D70CC5" w:rsidRDefault="00681B8A" w:rsidP="00681B8A">
            <w:pPr>
              <w:rPr>
                <w:rFonts w:ascii="Verdana" w:hAnsi="Verdana" w:cs="Arial"/>
              </w:rPr>
            </w:pPr>
            <w:r w:rsidRPr="00D70CC5">
              <w:rPr>
                <w:rFonts w:ascii="Verdana" w:hAnsi="Verdana" w:cs="Arial"/>
              </w:rPr>
              <w:lastRenderedPageBreak/>
              <w:t>Prosimy o dokładne wskazanie nazw/rodzajów raportów jakie system miałby generować?</w:t>
            </w:r>
          </w:p>
          <w:p w14:paraId="4D26D676" w14:textId="77777777" w:rsidR="00681B8A" w:rsidRPr="00D70CC5" w:rsidRDefault="00681B8A" w:rsidP="00681B8A">
            <w:pPr>
              <w:rPr>
                <w:rFonts w:ascii="Verdana" w:hAnsi="Verdana" w:cs="Arial"/>
              </w:rPr>
            </w:pPr>
            <w:r w:rsidRPr="00D70CC5">
              <w:rPr>
                <w:rFonts w:ascii="Verdana" w:hAnsi="Verdana" w:cs="Arial"/>
              </w:rPr>
              <w:t>Jeśli Zamawiający nie jest w chwili obecnej w stanie podać pełnego wykazu, czy Zamawiający wyraża zgodę, aby ograniczyć ilość sprawozdań w zakresie Finansów w HR oraz PEFRON, które mają zostać wykonane w ramach stałej ceny na Zadanie 1 wynosiła maksymalnie 5?</w:t>
            </w:r>
          </w:p>
          <w:p w14:paraId="5C6B0F9F" w14:textId="77777777" w:rsidR="00681B8A" w:rsidRPr="00D70CC5" w:rsidRDefault="00681B8A" w:rsidP="00681B8A">
            <w:pPr>
              <w:rPr>
                <w:rFonts w:ascii="Verdana" w:hAnsi="Verdana" w:cs="Arial"/>
              </w:rPr>
            </w:pPr>
          </w:p>
          <w:p w14:paraId="37CFFCE1" w14:textId="74E2A495" w:rsidR="00681B8A" w:rsidRPr="00D70CC5" w:rsidRDefault="00681B8A" w:rsidP="00681B8A">
            <w:pPr>
              <w:rPr>
                <w:rFonts w:ascii="Verdana" w:hAnsi="Verdana" w:cs="Arial"/>
              </w:rPr>
            </w:pPr>
            <w:r w:rsidRPr="00D70CC5">
              <w:rPr>
                <w:rFonts w:ascii="Verdana" w:hAnsi="Verdana" w:cs="Arial"/>
                <w:b/>
                <w:bCs/>
              </w:rPr>
              <w:t>Odp.:</w:t>
            </w:r>
            <w:r w:rsidRPr="00D70CC5">
              <w:rPr>
                <w:rFonts w:ascii="Verdana" w:hAnsi="Verdana" w:cs="Arial"/>
              </w:rPr>
              <w:t xml:space="preserve"> Zamawiający </w:t>
            </w:r>
            <w:r w:rsidR="00D535F4" w:rsidRPr="00D70CC5">
              <w:rPr>
                <w:rFonts w:ascii="Verdana" w:hAnsi="Verdana" w:cs="Arial"/>
              </w:rPr>
              <w:t xml:space="preserve">informuje, iż </w:t>
            </w:r>
            <w:r w:rsidR="002957C4" w:rsidRPr="00D70CC5">
              <w:rPr>
                <w:rFonts w:ascii="Verdana" w:hAnsi="Verdana" w:cs="Arial"/>
              </w:rPr>
              <w:t xml:space="preserve">ilość sprawozdań w zakresie Finansów w HR oraz PEFRON, które mają zostać wykonane w ramach stałej ceny </w:t>
            </w:r>
            <w:r w:rsidR="007F7646" w:rsidRPr="00D70CC5">
              <w:rPr>
                <w:rFonts w:ascii="Verdana" w:hAnsi="Verdana" w:cs="Arial"/>
              </w:rPr>
              <w:t>dla</w:t>
            </w:r>
            <w:r w:rsidR="002957C4" w:rsidRPr="00D70CC5">
              <w:rPr>
                <w:rFonts w:ascii="Verdana" w:hAnsi="Verdana" w:cs="Arial"/>
              </w:rPr>
              <w:t xml:space="preserve"> Zadani</w:t>
            </w:r>
            <w:r w:rsidR="007F7646" w:rsidRPr="00D70CC5">
              <w:rPr>
                <w:rFonts w:ascii="Verdana" w:hAnsi="Verdana" w:cs="Arial"/>
              </w:rPr>
              <w:t>a</w:t>
            </w:r>
            <w:r w:rsidR="00D535F4" w:rsidRPr="00D70CC5">
              <w:rPr>
                <w:rFonts w:ascii="Verdana" w:hAnsi="Verdana" w:cs="Arial"/>
              </w:rPr>
              <w:t xml:space="preserve"> 1 </w:t>
            </w:r>
            <w:r w:rsidR="007F7646" w:rsidRPr="00D70CC5">
              <w:rPr>
                <w:rFonts w:ascii="Verdana" w:hAnsi="Verdana" w:cs="Arial"/>
              </w:rPr>
              <w:t>nie przekroczy liczby</w:t>
            </w:r>
            <w:r w:rsidR="00D535F4" w:rsidRPr="00D70CC5">
              <w:rPr>
                <w:rFonts w:ascii="Verdana" w:hAnsi="Verdana" w:cs="Arial"/>
              </w:rPr>
              <w:t xml:space="preserve"> 5.</w:t>
            </w:r>
          </w:p>
          <w:p w14:paraId="0368E3A9" w14:textId="77777777" w:rsidR="00681B8A" w:rsidRPr="00D70CC5" w:rsidRDefault="00681B8A" w:rsidP="00681B8A">
            <w:pPr>
              <w:rPr>
                <w:rFonts w:ascii="Verdana" w:hAnsi="Verdana" w:cs="Arial"/>
              </w:rPr>
            </w:pPr>
          </w:p>
          <w:p w14:paraId="69F28F1A" w14:textId="77777777" w:rsidR="00681B8A" w:rsidRPr="00D70CC5" w:rsidRDefault="00681B8A" w:rsidP="00681B8A">
            <w:pPr>
              <w:rPr>
                <w:rFonts w:ascii="Verdana" w:hAnsi="Verdana" w:cs="Arial"/>
                <w:b/>
                <w:bCs/>
              </w:rPr>
            </w:pPr>
            <w:r w:rsidRPr="00D70CC5">
              <w:rPr>
                <w:rFonts w:ascii="Verdana" w:hAnsi="Verdana" w:cs="Arial"/>
                <w:b/>
                <w:bCs/>
              </w:rPr>
              <w:t>89.</w:t>
            </w:r>
            <w:r w:rsidRPr="00D70CC5">
              <w:rPr>
                <w:rFonts w:ascii="Verdana" w:hAnsi="Verdana" w:cs="Arial"/>
                <w:b/>
                <w:bCs/>
              </w:rPr>
              <w:tab/>
              <w:t>Zapytanie dot. Załącznika nr 1 do SWZ Opis Przedmiotu Zamówienia</w:t>
            </w:r>
          </w:p>
          <w:p w14:paraId="1968C7F1" w14:textId="77777777" w:rsidR="00681B8A" w:rsidRPr="00D70CC5" w:rsidRDefault="00681B8A" w:rsidP="00681B8A">
            <w:pPr>
              <w:rPr>
                <w:rFonts w:ascii="Verdana" w:hAnsi="Verdana" w:cs="Arial"/>
              </w:rPr>
            </w:pPr>
            <w:r w:rsidRPr="00D70CC5">
              <w:rPr>
                <w:rFonts w:ascii="Verdana" w:hAnsi="Verdana" w:cs="Arial"/>
                <w:b/>
                <w:bCs/>
              </w:rPr>
              <w:t xml:space="preserve">W zakresie funkcjonalności 3.Moduł: Kadry i płace </w:t>
            </w:r>
            <w:r w:rsidRPr="00D70CC5">
              <w:rPr>
                <w:rFonts w:ascii="Verdana" w:hAnsi="Verdana" w:cs="Arial"/>
              </w:rPr>
              <w:t>- Pozostałe raportowanie i sprawozdawczość zapisano:</w:t>
            </w:r>
          </w:p>
          <w:p w14:paraId="63CB26D0" w14:textId="77777777" w:rsidR="00681B8A" w:rsidRPr="00D70CC5" w:rsidRDefault="00681B8A" w:rsidP="00681B8A">
            <w:pPr>
              <w:rPr>
                <w:rFonts w:ascii="Verdana" w:hAnsi="Verdana" w:cs="Arial"/>
              </w:rPr>
            </w:pPr>
            <w:r w:rsidRPr="00D70CC5">
              <w:rPr>
                <w:rFonts w:ascii="Verdana" w:hAnsi="Verdana" w:cs="Arial"/>
              </w:rPr>
              <w:t>b. analiza porównawcza</w:t>
            </w:r>
          </w:p>
          <w:p w14:paraId="039CF799" w14:textId="77777777" w:rsidR="00681B8A" w:rsidRPr="00D70CC5" w:rsidRDefault="00681B8A" w:rsidP="00681B8A">
            <w:pPr>
              <w:rPr>
                <w:rFonts w:ascii="Verdana" w:hAnsi="Verdana" w:cs="Arial"/>
              </w:rPr>
            </w:pPr>
            <w:r w:rsidRPr="00D70CC5">
              <w:rPr>
                <w:rFonts w:ascii="Verdana" w:hAnsi="Verdana" w:cs="Arial"/>
              </w:rPr>
              <w:t>Prosimy o szerszy opis na czym miałaby polegać analiza porównawcza. Jeżeli Zamawiający dysponuje szablonem raportu prosimy o jego przesłanie.</w:t>
            </w:r>
          </w:p>
          <w:p w14:paraId="5C206F95" w14:textId="77777777" w:rsidR="00681B8A" w:rsidRPr="00D70CC5" w:rsidRDefault="00681B8A" w:rsidP="00681B8A">
            <w:pPr>
              <w:rPr>
                <w:rFonts w:ascii="Verdana" w:hAnsi="Verdana" w:cs="Arial"/>
              </w:rPr>
            </w:pPr>
          </w:p>
          <w:p w14:paraId="130E6777" w14:textId="3D17DC24" w:rsidR="003751FB" w:rsidRPr="00A83B2B" w:rsidRDefault="003751FB" w:rsidP="003751FB">
            <w:pPr>
              <w:jc w:val="both"/>
              <w:rPr>
                <w:rFonts w:ascii="Verdana" w:hAnsi="Verdana"/>
              </w:rPr>
            </w:pPr>
            <w:r w:rsidRPr="00D70CC5">
              <w:rPr>
                <w:rFonts w:ascii="Verdana" w:hAnsi="Verdana"/>
                <w:b/>
                <w:bCs/>
              </w:rPr>
              <w:t>Odp.:</w:t>
            </w:r>
            <w:r w:rsidRPr="00D70CC5">
              <w:rPr>
                <w:rFonts w:ascii="Verdana" w:hAnsi="Verdana"/>
              </w:rPr>
              <w:t xml:space="preserve"> Zamawiający </w:t>
            </w:r>
            <w:r w:rsidR="00D729F5" w:rsidRPr="00D70CC5">
              <w:rPr>
                <w:rFonts w:ascii="Verdana" w:hAnsi="Verdana"/>
              </w:rPr>
              <w:t>wyjaśnia</w:t>
            </w:r>
            <w:r w:rsidR="008A2112" w:rsidRPr="00D70CC5">
              <w:rPr>
                <w:rFonts w:ascii="Verdana" w:hAnsi="Verdana"/>
              </w:rPr>
              <w:t xml:space="preserve">, iż </w:t>
            </w:r>
            <w:r w:rsidR="00D729F5" w:rsidRPr="00D70CC5">
              <w:rPr>
                <w:rFonts w:ascii="Verdana" w:hAnsi="Verdana"/>
              </w:rPr>
              <w:t>an</w:t>
            </w:r>
            <w:r w:rsidR="008A2112" w:rsidRPr="00D70CC5">
              <w:rPr>
                <w:rFonts w:ascii="Verdana" w:hAnsi="Verdana"/>
              </w:rPr>
              <w:t>aliza porównawcza ma polegać na możliwości wyboru pomiędzy analizą składników płacowych wg składnika na liście wynagrodzenia, dacie wypłaty, nazwisku itd. lub po składniku płacowym z określeniem konkretnej listy wypłat i możliwością wyboru daty takiej analizy. W załączniku szablon raportu z obecnego systemu. Zamawiający dopuszcza uszczegółowienie powyższego wymagania na etapie szczegółowej budowy koncepcji wdrożenia.</w:t>
            </w:r>
          </w:p>
          <w:p w14:paraId="574A8A6B" w14:textId="77777777" w:rsidR="00681B8A" w:rsidRPr="00681B8A" w:rsidRDefault="00681B8A" w:rsidP="00681B8A">
            <w:pPr>
              <w:rPr>
                <w:rFonts w:ascii="Verdana" w:hAnsi="Verdana" w:cs="Arial"/>
              </w:rPr>
            </w:pPr>
          </w:p>
          <w:p w14:paraId="61AD0562" w14:textId="77777777" w:rsidR="00681B8A" w:rsidRPr="00D02EBE" w:rsidRDefault="00681B8A" w:rsidP="00681B8A">
            <w:pPr>
              <w:rPr>
                <w:rFonts w:ascii="Verdana" w:hAnsi="Verdana" w:cs="Arial"/>
                <w:b/>
                <w:bCs/>
              </w:rPr>
            </w:pPr>
            <w:r w:rsidRPr="00D02EBE">
              <w:rPr>
                <w:rFonts w:ascii="Verdana" w:hAnsi="Verdana" w:cs="Arial"/>
                <w:b/>
                <w:bCs/>
              </w:rPr>
              <w:t>90.</w:t>
            </w:r>
            <w:r w:rsidRPr="00D02EBE">
              <w:rPr>
                <w:rFonts w:ascii="Verdana" w:hAnsi="Verdana" w:cs="Arial"/>
                <w:b/>
                <w:bCs/>
              </w:rPr>
              <w:tab/>
              <w:t>Zapytanie dot. Załącznika nr 1 do SWZ Opis Przedmiotu Zamówienia</w:t>
            </w:r>
          </w:p>
          <w:p w14:paraId="45B46AA0" w14:textId="77777777" w:rsidR="00681B8A" w:rsidRPr="00681B8A" w:rsidRDefault="00681B8A" w:rsidP="00681B8A">
            <w:pPr>
              <w:rPr>
                <w:rFonts w:ascii="Verdana" w:hAnsi="Verdana" w:cs="Arial"/>
              </w:rPr>
            </w:pPr>
            <w:r w:rsidRPr="00D02EBE">
              <w:rPr>
                <w:rFonts w:ascii="Verdana" w:hAnsi="Verdana" w:cs="Arial"/>
                <w:b/>
                <w:bCs/>
              </w:rPr>
              <w:t>W zakresie funkcjonalności 3.Moduł: Kadry i</w:t>
            </w:r>
            <w:r w:rsidRPr="00681B8A">
              <w:rPr>
                <w:rFonts w:ascii="Verdana" w:hAnsi="Verdana" w:cs="Arial"/>
              </w:rPr>
              <w:t xml:space="preserve"> </w:t>
            </w:r>
            <w:r w:rsidRPr="00D02EBE">
              <w:rPr>
                <w:rFonts w:ascii="Verdana" w:hAnsi="Verdana" w:cs="Arial"/>
                <w:b/>
                <w:bCs/>
              </w:rPr>
              <w:t>płace -</w:t>
            </w:r>
            <w:r w:rsidRPr="00681B8A">
              <w:rPr>
                <w:rFonts w:ascii="Verdana" w:hAnsi="Verdana" w:cs="Arial"/>
              </w:rPr>
              <w:t xml:space="preserve"> Samoobsługa menadżerska w zakresie kadrowo-płacowym zapisano:</w:t>
            </w:r>
          </w:p>
          <w:p w14:paraId="356B56CA" w14:textId="77777777" w:rsidR="00681B8A" w:rsidRPr="00681B8A" w:rsidRDefault="00681B8A" w:rsidP="00681B8A">
            <w:pPr>
              <w:rPr>
                <w:rFonts w:ascii="Verdana" w:hAnsi="Verdana" w:cs="Arial"/>
              </w:rPr>
            </w:pPr>
            <w:r w:rsidRPr="00681B8A">
              <w:rPr>
                <w:rFonts w:ascii="Verdana" w:hAnsi="Verdana" w:cs="Arial"/>
              </w:rPr>
              <w:t>9. wgląd przez menadżerów w przypisane budżety i MPK</w:t>
            </w:r>
          </w:p>
          <w:p w14:paraId="71ED54FA" w14:textId="77777777" w:rsidR="00681B8A" w:rsidRPr="00681B8A" w:rsidRDefault="00681B8A" w:rsidP="00681B8A">
            <w:pPr>
              <w:rPr>
                <w:rFonts w:ascii="Verdana" w:hAnsi="Verdana" w:cs="Arial"/>
              </w:rPr>
            </w:pPr>
            <w:r w:rsidRPr="00681B8A">
              <w:rPr>
                <w:rFonts w:ascii="Verdana" w:hAnsi="Verdana" w:cs="Arial"/>
              </w:rPr>
              <w:t>Czy Zamawiający poprzez powyższe wymaganie rozumie, że zostanie ono spełnione poprzez nadanie odpowiednich uprawnień do danych i raportów prezentujących przypisane budżety dla danych menadżerów i MPK?</w:t>
            </w:r>
          </w:p>
          <w:p w14:paraId="38E1F39B" w14:textId="77777777" w:rsidR="00681B8A" w:rsidRPr="00681B8A" w:rsidRDefault="00681B8A" w:rsidP="00681B8A">
            <w:pPr>
              <w:rPr>
                <w:rFonts w:ascii="Verdana" w:hAnsi="Verdana" w:cs="Arial"/>
              </w:rPr>
            </w:pPr>
          </w:p>
          <w:p w14:paraId="4F4B53A7" w14:textId="634E8D78" w:rsidR="00681B8A" w:rsidRPr="00681B8A" w:rsidRDefault="00681B8A" w:rsidP="00681B8A">
            <w:pPr>
              <w:rPr>
                <w:rFonts w:ascii="Verdana" w:hAnsi="Verdana" w:cs="Arial"/>
              </w:rPr>
            </w:pPr>
            <w:r w:rsidRPr="00477E63">
              <w:rPr>
                <w:rFonts w:ascii="Verdana" w:hAnsi="Verdana" w:cs="Arial"/>
                <w:b/>
                <w:bCs/>
              </w:rPr>
              <w:t>Odp.:</w:t>
            </w:r>
            <w:r w:rsidRPr="00681B8A">
              <w:rPr>
                <w:rFonts w:ascii="Verdana" w:hAnsi="Verdana" w:cs="Arial"/>
              </w:rPr>
              <w:t xml:space="preserve"> Zamawiający potwierdza</w:t>
            </w:r>
            <w:r w:rsidR="00477E63">
              <w:rPr>
                <w:rFonts w:ascii="Verdana" w:hAnsi="Verdana" w:cs="Arial"/>
              </w:rPr>
              <w:t>, że</w:t>
            </w:r>
            <w:r w:rsidRPr="00681B8A">
              <w:rPr>
                <w:rFonts w:ascii="Verdana" w:hAnsi="Verdana" w:cs="Arial"/>
              </w:rPr>
              <w:t xml:space="preserve"> powyższe wymaganie zostanie spełnione poprzez nadanie odpowiednich uprawnień do danych i raportów prezentujących przypisane budżety dla danych menadżerów i MPK</w:t>
            </w:r>
            <w:r w:rsidR="00D02EBE">
              <w:rPr>
                <w:rFonts w:ascii="Verdana" w:hAnsi="Verdana" w:cs="Arial"/>
              </w:rPr>
              <w:t>.</w:t>
            </w:r>
          </w:p>
          <w:p w14:paraId="17D51F69" w14:textId="77777777" w:rsidR="00681B8A" w:rsidRPr="00681B8A" w:rsidRDefault="00681B8A" w:rsidP="00681B8A">
            <w:pPr>
              <w:rPr>
                <w:rFonts w:ascii="Verdana" w:hAnsi="Verdana" w:cs="Arial"/>
              </w:rPr>
            </w:pPr>
          </w:p>
          <w:p w14:paraId="6622CEA4" w14:textId="77777777" w:rsidR="00681B8A" w:rsidRPr="00107775" w:rsidRDefault="00681B8A" w:rsidP="00681B8A">
            <w:pPr>
              <w:rPr>
                <w:rFonts w:ascii="Verdana" w:hAnsi="Verdana" w:cs="Arial"/>
                <w:b/>
                <w:bCs/>
              </w:rPr>
            </w:pPr>
            <w:r w:rsidRPr="00107775">
              <w:rPr>
                <w:rFonts w:ascii="Verdana" w:hAnsi="Verdana" w:cs="Arial"/>
                <w:b/>
                <w:bCs/>
              </w:rPr>
              <w:t>91.</w:t>
            </w:r>
            <w:r w:rsidRPr="00107775">
              <w:rPr>
                <w:rFonts w:ascii="Verdana" w:hAnsi="Verdana" w:cs="Arial"/>
                <w:b/>
                <w:bCs/>
              </w:rPr>
              <w:tab/>
              <w:t>Zapytanie dot. Załącznika nr 8 do umowy - harmonogram</w:t>
            </w:r>
          </w:p>
          <w:p w14:paraId="605E5F10" w14:textId="77777777" w:rsidR="00681B8A" w:rsidRPr="00681B8A" w:rsidRDefault="00681B8A" w:rsidP="00681B8A">
            <w:pPr>
              <w:rPr>
                <w:rFonts w:ascii="Verdana" w:hAnsi="Verdana" w:cs="Arial"/>
              </w:rPr>
            </w:pPr>
            <w:r w:rsidRPr="00681B8A">
              <w:rPr>
                <w:rFonts w:ascii="Verdana" w:hAnsi="Verdana" w:cs="Arial"/>
              </w:rPr>
              <w:t>Harmonogram projektu przewiduje obecnie uruchomienie całego obszaru zasoby ludzkie w I etapie w terminie 15 miesięcy z datą go-live na 01.2024.</w:t>
            </w:r>
          </w:p>
          <w:p w14:paraId="1F71E1D3" w14:textId="77777777" w:rsidR="00681B8A" w:rsidRPr="00681B8A" w:rsidRDefault="00681B8A" w:rsidP="00681B8A">
            <w:pPr>
              <w:rPr>
                <w:rFonts w:ascii="Verdana" w:hAnsi="Verdana" w:cs="Arial"/>
              </w:rPr>
            </w:pPr>
            <w:r w:rsidRPr="00681B8A">
              <w:rPr>
                <w:rFonts w:ascii="Verdana" w:hAnsi="Verdana" w:cs="Arial"/>
              </w:rPr>
              <w:t>Z uwagi na obszerny zakres bardzo dużej liczby funkcjonalności jaka ma być uruchomiana w obszarze zasoby ludzkich w całości w I etapie i potrzebą dużego zaangażowania w bardzo krótkim czasie zasobów zarówno po stronie Wykonawcy jak i Zamawiającego.</w:t>
            </w:r>
          </w:p>
          <w:p w14:paraId="6EF11C8A" w14:textId="77777777" w:rsidR="00681B8A" w:rsidRPr="00681B8A" w:rsidRDefault="00681B8A" w:rsidP="00681B8A">
            <w:pPr>
              <w:rPr>
                <w:rFonts w:ascii="Verdana" w:hAnsi="Verdana" w:cs="Arial"/>
              </w:rPr>
            </w:pPr>
            <w:r w:rsidRPr="00681B8A">
              <w:rPr>
                <w:rFonts w:ascii="Verdana" w:hAnsi="Verdana" w:cs="Arial"/>
              </w:rPr>
              <w:t>Czy Zmawiający wyraża zgodę przeniesienie realizacji poniższych wymagań funkcjonalnych w ramach etapu z datą startu projektu w styczniu 2024 i startu produktywnego w styczniu 2025 roku:</w:t>
            </w:r>
          </w:p>
          <w:p w14:paraId="32E0BF83" w14:textId="4B202600" w:rsidR="00681B8A" w:rsidRPr="00681B8A" w:rsidRDefault="00681B8A" w:rsidP="00681B8A">
            <w:pPr>
              <w:rPr>
                <w:rFonts w:ascii="Verdana" w:hAnsi="Verdana" w:cs="Arial"/>
              </w:rPr>
            </w:pPr>
            <w:r w:rsidRPr="00681B8A">
              <w:rPr>
                <w:rFonts w:ascii="Verdana" w:hAnsi="Verdana" w:cs="Arial"/>
              </w:rPr>
              <w:t>•</w:t>
            </w:r>
            <w:r w:rsidR="005C7A6A">
              <w:rPr>
                <w:rFonts w:ascii="Verdana" w:hAnsi="Verdana" w:cs="Arial"/>
              </w:rPr>
              <w:t xml:space="preserve"> </w:t>
            </w:r>
            <w:r w:rsidRPr="00681B8A">
              <w:rPr>
                <w:rFonts w:ascii="Verdana" w:hAnsi="Verdana" w:cs="Arial"/>
              </w:rPr>
              <w:t>Samoobsługa Pracownicza i menadżerska,</w:t>
            </w:r>
          </w:p>
          <w:p w14:paraId="731FD549" w14:textId="6ACC8418" w:rsidR="00681B8A" w:rsidRPr="00681B8A" w:rsidRDefault="00681B8A" w:rsidP="00681B8A">
            <w:pPr>
              <w:rPr>
                <w:rFonts w:ascii="Verdana" w:hAnsi="Verdana" w:cs="Arial"/>
              </w:rPr>
            </w:pPr>
            <w:r w:rsidRPr="00681B8A">
              <w:rPr>
                <w:rFonts w:ascii="Verdana" w:hAnsi="Verdana" w:cs="Arial"/>
              </w:rPr>
              <w:t>•</w:t>
            </w:r>
            <w:r w:rsidR="005C7A6A">
              <w:rPr>
                <w:rFonts w:ascii="Verdana" w:hAnsi="Verdana" w:cs="Arial"/>
              </w:rPr>
              <w:t xml:space="preserve"> </w:t>
            </w:r>
            <w:r w:rsidRPr="00681B8A">
              <w:rPr>
                <w:rFonts w:ascii="Verdana" w:hAnsi="Verdana" w:cs="Arial"/>
              </w:rPr>
              <w:t>Planowanie osobowego funduszu płac na rok przyszły,</w:t>
            </w:r>
          </w:p>
          <w:p w14:paraId="2746436A" w14:textId="35CFE51B" w:rsidR="00681B8A" w:rsidRPr="00681B8A" w:rsidRDefault="00681B8A" w:rsidP="00681B8A">
            <w:pPr>
              <w:rPr>
                <w:rFonts w:ascii="Verdana" w:hAnsi="Verdana" w:cs="Arial"/>
              </w:rPr>
            </w:pPr>
            <w:r w:rsidRPr="00681B8A">
              <w:rPr>
                <w:rFonts w:ascii="Verdana" w:hAnsi="Verdana" w:cs="Arial"/>
              </w:rPr>
              <w:t>•</w:t>
            </w:r>
            <w:r w:rsidR="005C7A6A">
              <w:rPr>
                <w:rFonts w:ascii="Verdana" w:hAnsi="Verdana" w:cs="Arial"/>
              </w:rPr>
              <w:t xml:space="preserve"> </w:t>
            </w:r>
            <w:r w:rsidRPr="00681B8A">
              <w:rPr>
                <w:rFonts w:ascii="Verdana" w:hAnsi="Verdana" w:cs="Arial"/>
              </w:rPr>
              <w:t>Analityka zasobów pracowniczych,</w:t>
            </w:r>
          </w:p>
          <w:p w14:paraId="4D94F094" w14:textId="0A75C5C3" w:rsidR="00681B8A" w:rsidRPr="00681B8A" w:rsidRDefault="00681B8A" w:rsidP="00681B8A">
            <w:pPr>
              <w:rPr>
                <w:rFonts w:ascii="Verdana" w:hAnsi="Verdana" w:cs="Arial"/>
              </w:rPr>
            </w:pPr>
            <w:r w:rsidRPr="00681B8A">
              <w:rPr>
                <w:rFonts w:ascii="Verdana" w:hAnsi="Verdana" w:cs="Arial"/>
              </w:rPr>
              <w:t>•</w:t>
            </w:r>
            <w:r w:rsidR="005C7A6A">
              <w:rPr>
                <w:rFonts w:ascii="Verdana" w:hAnsi="Verdana" w:cs="Arial"/>
              </w:rPr>
              <w:t xml:space="preserve"> </w:t>
            </w:r>
            <w:r w:rsidRPr="00681B8A">
              <w:rPr>
                <w:rFonts w:ascii="Verdana" w:hAnsi="Verdana" w:cs="Arial"/>
              </w:rPr>
              <w:t>Zarządzanie ścieżką kariery,</w:t>
            </w:r>
          </w:p>
          <w:p w14:paraId="65DE4B02" w14:textId="4C8B0C5F" w:rsidR="00681B8A" w:rsidRDefault="00681B8A" w:rsidP="00681B8A">
            <w:pPr>
              <w:rPr>
                <w:rFonts w:ascii="Verdana" w:hAnsi="Verdana" w:cs="Arial"/>
              </w:rPr>
            </w:pPr>
            <w:r w:rsidRPr="00681B8A">
              <w:rPr>
                <w:rFonts w:ascii="Verdana" w:hAnsi="Verdana" w:cs="Arial"/>
              </w:rPr>
              <w:t>•</w:t>
            </w:r>
            <w:r w:rsidR="005C7A6A">
              <w:rPr>
                <w:rFonts w:ascii="Verdana" w:hAnsi="Verdana" w:cs="Arial"/>
              </w:rPr>
              <w:t xml:space="preserve"> </w:t>
            </w:r>
            <w:r w:rsidRPr="00681B8A">
              <w:rPr>
                <w:rFonts w:ascii="Verdana" w:hAnsi="Verdana" w:cs="Arial"/>
              </w:rPr>
              <w:t>Zarządzanie podróżami służbowymi?</w:t>
            </w:r>
          </w:p>
          <w:p w14:paraId="0D667A4C" w14:textId="77777777" w:rsidR="005C7A6A" w:rsidRPr="00681B8A" w:rsidRDefault="005C7A6A" w:rsidP="00681B8A">
            <w:pPr>
              <w:rPr>
                <w:rFonts w:ascii="Verdana" w:hAnsi="Verdana" w:cs="Arial"/>
              </w:rPr>
            </w:pPr>
          </w:p>
          <w:p w14:paraId="4A45BD31" w14:textId="7CB642EA" w:rsidR="0011500E" w:rsidRPr="00DD3E9E" w:rsidRDefault="00681B8A" w:rsidP="0011500E">
            <w:pPr>
              <w:rPr>
                <w:rFonts w:ascii="Verdana" w:hAnsi="Verdana" w:cs="Arial"/>
              </w:rPr>
            </w:pPr>
            <w:r w:rsidRPr="00DD3E9E">
              <w:rPr>
                <w:rFonts w:ascii="Verdana" w:hAnsi="Verdana" w:cs="Arial"/>
                <w:b/>
                <w:bCs/>
              </w:rPr>
              <w:t>Odp.:</w:t>
            </w:r>
            <w:r w:rsidRPr="00DD3E9E">
              <w:rPr>
                <w:rFonts w:ascii="Verdana" w:hAnsi="Verdana" w:cs="Arial"/>
              </w:rPr>
              <w:t xml:space="preserve"> Zamawiający </w:t>
            </w:r>
            <w:r w:rsidR="0011500E" w:rsidRPr="00DD3E9E">
              <w:rPr>
                <w:rFonts w:ascii="Verdana" w:hAnsi="Verdana" w:cs="Arial"/>
              </w:rPr>
              <w:t xml:space="preserve">informuje, iż </w:t>
            </w:r>
            <w:r w:rsidRPr="00DD3E9E">
              <w:rPr>
                <w:rFonts w:ascii="Verdana" w:hAnsi="Verdana" w:cs="Arial"/>
              </w:rPr>
              <w:t>wyraża zgodę</w:t>
            </w:r>
            <w:r w:rsidR="0011500E" w:rsidRPr="00DD3E9E">
              <w:rPr>
                <w:rFonts w:ascii="Verdana" w:hAnsi="Verdana" w:cs="Arial"/>
              </w:rPr>
              <w:t xml:space="preserve"> na </w:t>
            </w:r>
            <w:r w:rsidR="0005212C" w:rsidRPr="00DD3E9E">
              <w:rPr>
                <w:rFonts w:ascii="Verdana" w:hAnsi="Verdana" w:cs="Arial"/>
              </w:rPr>
              <w:t xml:space="preserve">przeniesienie realizacji poniższych wymagań </w:t>
            </w:r>
            <w:r w:rsidR="0011500E" w:rsidRPr="00DD3E9E">
              <w:rPr>
                <w:rFonts w:ascii="Verdana" w:hAnsi="Verdana" w:cs="Arial"/>
              </w:rPr>
              <w:t>funkcjonalnych w ramach etapu z datą startu projektu w styczniu 2024 i startu produk</w:t>
            </w:r>
            <w:r w:rsidR="00B612F9" w:rsidRPr="00DD3E9E">
              <w:rPr>
                <w:rFonts w:ascii="Verdana" w:hAnsi="Verdana" w:cs="Arial"/>
              </w:rPr>
              <w:t>tywnego</w:t>
            </w:r>
            <w:r w:rsidR="0011500E" w:rsidRPr="00DD3E9E">
              <w:rPr>
                <w:rFonts w:ascii="Verdana" w:hAnsi="Verdana" w:cs="Arial"/>
              </w:rPr>
              <w:t xml:space="preserve"> w styczniu 2025 roku:</w:t>
            </w:r>
          </w:p>
          <w:p w14:paraId="7077D6E4" w14:textId="77777777" w:rsidR="0011500E" w:rsidRPr="00DD3E9E" w:rsidRDefault="0011500E" w:rsidP="0011500E">
            <w:pPr>
              <w:rPr>
                <w:rFonts w:ascii="Verdana" w:hAnsi="Verdana" w:cs="Arial"/>
              </w:rPr>
            </w:pPr>
            <w:r w:rsidRPr="00DD3E9E">
              <w:rPr>
                <w:rFonts w:ascii="Verdana" w:hAnsi="Verdana" w:cs="Arial"/>
              </w:rPr>
              <w:t>• Samoobsługa Pracownicza i menadżerska,</w:t>
            </w:r>
          </w:p>
          <w:p w14:paraId="407BDDB7" w14:textId="77777777" w:rsidR="0011500E" w:rsidRPr="00DD3E9E" w:rsidRDefault="0011500E" w:rsidP="0011500E">
            <w:pPr>
              <w:rPr>
                <w:rFonts w:ascii="Verdana" w:hAnsi="Verdana" w:cs="Arial"/>
              </w:rPr>
            </w:pPr>
            <w:r w:rsidRPr="00DD3E9E">
              <w:rPr>
                <w:rFonts w:ascii="Verdana" w:hAnsi="Verdana" w:cs="Arial"/>
              </w:rPr>
              <w:t>• Planowanie osobowego funduszu płac na rok przyszły,</w:t>
            </w:r>
          </w:p>
          <w:p w14:paraId="6AF59D1B" w14:textId="77777777" w:rsidR="0011500E" w:rsidRPr="00DD3E9E" w:rsidRDefault="0011500E" w:rsidP="0011500E">
            <w:pPr>
              <w:rPr>
                <w:rFonts w:ascii="Verdana" w:hAnsi="Verdana" w:cs="Arial"/>
              </w:rPr>
            </w:pPr>
            <w:r w:rsidRPr="00DD3E9E">
              <w:rPr>
                <w:rFonts w:ascii="Verdana" w:hAnsi="Verdana" w:cs="Arial"/>
              </w:rPr>
              <w:t>• Analityka zasobów pracowniczych,</w:t>
            </w:r>
          </w:p>
          <w:p w14:paraId="6B98F6AA" w14:textId="77777777" w:rsidR="0011500E" w:rsidRPr="00DD3E9E" w:rsidRDefault="0011500E" w:rsidP="0011500E">
            <w:pPr>
              <w:rPr>
                <w:rFonts w:ascii="Verdana" w:hAnsi="Verdana" w:cs="Arial"/>
              </w:rPr>
            </w:pPr>
            <w:r w:rsidRPr="00DD3E9E">
              <w:rPr>
                <w:rFonts w:ascii="Verdana" w:hAnsi="Verdana" w:cs="Arial"/>
              </w:rPr>
              <w:lastRenderedPageBreak/>
              <w:t>• Zarządzanie ścieżką kariery,</w:t>
            </w:r>
          </w:p>
          <w:p w14:paraId="1BF0857D" w14:textId="2C324FBE" w:rsidR="00681B8A" w:rsidRPr="00681B8A" w:rsidRDefault="0011500E" w:rsidP="0011500E">
            <w:pPr>
              <w:rPr>
                <w:rFonts w:ascii="Verdana" w:hAnsi="Verdana" w:cs="Arial"/>
              </w:rPr>
            </w:pPr>
            <w:r w:rsidRPr="00DD3E9E">
              <w:rPr>
                <w:rFonts w:ascii="Verdana" w:hAnsi="Verdana" w:cs="Arial"/>
              </w:rPr>
              <w:t>• Zarządzanie podróżami służbowymi</w:t>
            </w:r>
            <w:r w:rsidR="009D3EDF" w:rsidRPr="00DD3E9E">
              <w:rPr>
                <w:rFonts w:ascii="Verdana" w:hAnsi="Verdana" w:cs="Arial"/>
              </w:rPr>
              <w:t>.</w:t>
            </w:r>
          </w:p>
          <w:p w14:paraId="753DC640" w14:textId="77777777" w:rsidR="00681B8A" w:rsidRPr="00681B8A" w:rsidRDefault="00681B8A" w:rsidP="00681B8A">
            <w:pPr>
              <w:rPr>
                <w:rFonts w:ascii="Verdana" w:hAnsi="Verdana" w:cs="Arial"/>
              </w:rPr>
            </w:pPr>
          </w:p>
          <w:p w14:paraId="5DEB8E24" w14:textId="77777777" w:rsidR="00681B8A" w:rsidRPr="00681B8A" w:rsidRDefault="00681B8A" w:rsidP="00681B8A">
            <w:pPr>
              <w:rPr>
                <w:rFonts w:ascii="Verdana" w:hAnsi="Verdana" w:cs="Arial"/>
              </w:rPr>
            </w:pPr>
            <w:r w:rsidRPr="00B612F9">
              <w:rPr>
                <w:rFonts w:ascii="Verdana" w:hAnsi="Verdana" w:cs="Arial"/>
                <w:b/>
                <w:bCs/>
              </w:rPr>
              <w:t>92.</w:t>
            </w:r>
            <w:r w:rsidRPr="00B612F9">
              <w:rPr>
                <w:rFonts w:ascii="Verdana" w:hAnsi="Verdana" w:cs="Arial"/>
                <w:b/>
                <w:bCs/>
              </w:rPr>
              <w:tab/>
              <w:t xml:space="preserve">Zapytanie dot. Załącznika nr Załącznik Nr 1 do SWZ Opis Przedmiotu </w:t>
            </w:r>
            <w:r w:rsidRPr="004851D8">
              <w:rPr>
                <w:rFonts w:ascii="Verdana" w:hAnsi="Verdana" w:cs="Arial"/>
                <w:b/>
                <w:bCs/>
              </w:rPr>
              <w:t>Zamówienia – Moduł zarządzania majątkiem: Inwestycje, Remonty, Nieruchomości / Zarządzanie nieruchomościami / Wymagane, kluczowe funkcjonalności: rozkładanie czynszów na raty.</w:t>
            </w:r>
            <w:r w:rsidRPr="00681B8A">
              <w:rPr>
                <w:rFonts w:ascii="Verdana" w:hAnsi="Verdana" w:cs="Arial"/>
              </w:rPr>
              <w:t xml:space="preserve"> </w:t>
            </w:r>
          </w:p>
          <w:p w14:paraId="30B8F5E3" w14:textId="77777777" w:rsidR="00681B8A" w:rsidRPr="00681B8A" w:rsidRDefault="00681B8A" w:rsidP="00681B8A">
            <w:pPr>
              <w:rPr>
                <w:rFonts w:ascii="Verdana" w:hAnsi="Verdana" w:cs="Arial"/>
              </w:rPr>
            </w:pPr>
            <w:r w:rsidRPr="00681B8A">
              <w:rPr>
                <w:rFonts w:ascii="Verdana" w:hAnsi="Verdana" w:cs="Arial"/>
              </w:rPr>
              <w:t>Czy Zamawiający poprzez powyższe wymaganie rozumie, że roczny czynsz zostanie podzielony na miesięczne raty oraz po zaksięgowaniu umowy (z Modułu: Zarządzania nieruchomościami do Modułu: Finansów i księgowości) przeksięgowanie rat odbywać się będzie w Rachunkowości finansowej?</w:t>
            </w:r>
          </w:p>
          <w:p w14:paraId="42BDD424" w14:textId="77777777" w:rsidR="00681B8A" w:rsidRPr="00681B8A" w:rsidRDefault="00681B8A" w:rsidP="00681B8A">
            <w:pPr>
              <w:rPr>
                <w:rFonts w:ascii="Verdana" w:hAnsi="Verdana" w:cs="Arial"/>
              </w:rPr>
            </w:pPr>
          </w:p>
          <w:p w14:paraId="07803848" w14:textId="37547D85" w:rsidR="00681B8A" w:rsidRPr="00681B8A" w:rsidRDefault="00681B8A" w:rsidP="00681B8A">
            <w:pPr>
              <w:rPr>
                <w:rFonts w:ascii="Verdana" w:hAnsi="Verdana" w:cs="Arial"/>
              </w:rPr>
            </w:pPr>
            <w:r w:rsidRPr="00416843">
              <w:rPr>
                <w:rFonts w:ascii="Verdana" w:hAnsi="Verdana" w:cs="Arial"/>
                <w:b/>
                <w:bCs/>
              </w:rPr>
              <w:t>Odp.</w:t>
            </w:r>
            <w:r w:rsidR="00416843" w:rsidRPr="00416843">
              <w:rPr>
                <w:rFonts w:ascii="Verdana" w:hAnsi="Verdana" w:cs="Arial"/>
                <w:b/>
                <w:bCs/>
              </w:rPr>
              <w:t>:</w:t>
            </w:r>
            <w:r w:rsidR="00416843">
              <w:rPr>
                <w:rFonts w:ascii="Verdana" w:hAnsi="Verdana" w:cs="Arial"/>
              </w:rPr>
              <w:t xml:space="preserve"> Zamawiający informuje, iż r</w:t>
            </w:r>
            <w:r w:rsidRPr="00681B8A">
              <w:rPr>
                <w:rFonts w:ascii="Verdana" w:hAnsi="Verdana" w:cs="Arial"/>
              </w:rPr>
              <w:t>ozkładania czynszów na raty dotyczy sytuacji ad hoc, w których najemcy (dzierżawcy) mają zaległości z płatnościami wynikającymi z wiążących umów i występują do Uczelni z prośbą o rozłożenie tych zaległości na raty.</w:t>
            </w:r>
          </w:p>
          <w:p w14:paraId="5CFBD568" w14:textId="77777777" w:rsidR="00681B8A" w:rsidRPr="00681B8A" w:rsidRDefault="00681B8A" w:rsidP="00681B8A">
            <w:pPr>
              <w:rPr>
                <w:rFonts w:ascii="Verdana" w:hAnsi="Verdana" w:cs="Arial"/>
              </w:rPr>
            </w:pPr>
          </w:p>
          <w:p w14:paraId="4436D9E9" w14:textId="77777777" w:rsidR="00681B8A" w:rsidRPr="007D7438" w:rsidRDefault="00681B8A" w:rsidP="00681B8A">
            <w:pPr>
              <w:rPr>
                <w:rFonts w:ascii="Verdana" w:hAnsi="Verdana" w:cs="Arial"/>
              </w:rPr>
            </w:pPr>
            <w:r w:rsidRPr="007D7438">
              <w:rPr>
                <w:rFonts w:ascii="Verdana" w:hAnsi="Verdana" w:cs="Arial"/>
                <w:b/>
                <w:bCs/>
              </w:rPr>
              <w:t>93.</w:t>
            </w:r>
            <w:r w:rsidRPr="007D7438">
              <w:rPr>
                <w:rFonts w:ascii="Verdana" w:hAnsi="Verdana" w:cs="Arial"/>
                <w:b/>
                <w:bCs/>
              </w:rPr>
              <w:tab/>
            </w:r>
            <w:r w:rsidRPr="009564E6">
              <w:rPr>
                <w:rFonts w:ascii="Verdana" w:hAnsi="Verdana" w:cs="Arial"/>
                <w:b/>
                <w:bCs/>
              </w:rPr>
              <w:t xml:space="preserve">Zapytanie dot. Załącznika nr Załącznik Nr 1 do SWZ Opis Przedmiotu Zamówienia – Moduł zarządzania majątkiem: Inwestycje, Remonty, Nieruchomości / Zarządzanie nieruchomościami / Zakres wdrożenia: </w:t>
            </w:r>
            <w:r w:rsidRPr="007D7438">
              <w:rPr>
                <w:rFonts w:ascii="Verdana" w:hAnsi="Verdana" w:cs="Arial"/>
              </w:rPr>
              <w:t xml:space="preserve">W zakresie zarządzania nieruchomościami system musi zapewnić co najmniej niżej wymienione funkcjonalności: w przypadku obiektów budowlanych prowadzenie ksiąg wymaganych przepisami prawa budowlanego, </w:t>
            </w:r>
          </w:p>
          <w:p w14:paraId="0752A567" w14:textId="77777777" w:rsidR="00681B8A" w:rsidRPr="007D7438" w:rsidRDefault="00681B8A" w:rsidP="00681B8A">
            <w:pPr>
              <w:rPr>
                <w:rFonts w:ascii="Verdana" w:hAnsi="Verdana" w:cs="Arial"/>
              </w:rPr>
            </w:pPr>
            <w:r w:rsidRPr="007D7438">
              <w:rPr>
                <w:rFonts w:ascii="Verdana" w:hAnsi="Verdana" w:cs="Arial"/>
              </w:rPr>
              <w:t>Czy Zamawiający poprzez powyższe wymaganie rozumie, że dziennik budowy będzie prowadzony poza Systemem. Do Systemu– kartoteki budowy – wprowadzone zostaną dane po zakończeniu inwestycji. Ewentualnie skan dziennika budowy będzie można dodać do obiektu nieruchomości?</w:t>
            </w:r>
          </w:p>
          <w:p w14:paraId="7E3F5FD8" w14:textId="77777777" w:rsidR="00681B8A" w:rsidRPr="00681B8A" w:rsidRDefault="00681B8A" w:rsidP="00681B8A">
            <w:pPr>
              <w:rPr>
                <w:rFonts w:ascii="Verdana" w:hAnsi="Verdana" w:cs="Arial"/>
              </w:rPr>
            </w:pPr>
          </w:p>
          <w:p w14:paraId="604CEB43" w14:textId="290444C0" w:rsidR="00681B8A" w:rsidRPr="00681B8A" w:rsidRDefault="00681B8A" w:rsidP="00681B8A">
            <w:pPr>
              <w:rPr>
                <w:rFonts w:ascii="Verdana" w:hAnsi="Verdana" w:cs="Arial"/>
              </w:rPr>
            </w:pPr>
            <w:r w:rsidRPr="00DD3E9E">
              <w:rPr>
                <w:rFonts w:ascii="Verdana" w:hAnsi="Verdana" w:cs="Arial"/>
                <w:b/>
                <w:bCs/>
              </w:rPr>
              <w:t>Odp.</w:t>
            </w:r>
            <w:r w:rsidR="00E5743C" w:rsidRPr="00DD3E9E">
              <w:rPr>
                <w:rFonts w:ascii="Verdana" w:hAnsi="Verdana" w:cs="Arial"/>
                <w:b/>
                <w:bCs/>
              </w:rPr>
              <w:t>:</w:t>
            </w:r>
            <w:r w:rsidR="00E5743C" w:rsidRPr="00DD3E9E">
              <w:rPr>
                <w:rFonts w:ascii="Verdana" w:hAnsi="Verdana" w:cs="Arial"/>
              </w:rPr>
              <w:t xml:space="preserve"> Zamawiający potwier</w:t>
            </w:r>
            <w:r w:rsidR="00FB44F9" w:rsidRPr="00DD3E9E">
              <w:rPr>
                <w:rFonts w:ascii="Verdana" w:hAnsi="Verdana" w:cs="Arial"/>
              </w:rPr>
              <w:t xml:space="preserve">dza, iż </w:t>
            </w:r>
            <w:r w:rsidR="00115891" w:rsidRPr="00DD3E9E">
              <w:rPr>
                <w:rFonts w:ascii="Verdana" w:hAnsi="Verdana" w:cs="Arial"/>
              </w:rPr>
              <w:t>poprzez powyższe wymaganie rozumie, że dziennik budowy będzie prowadzony poza Systemem</w:t>
            </w:r>
            <w:r w:rsidRPr="00DD3E9E">
              <w:rPr>
                <w:rFonts w:ascii="Verdana" w:hAnsi="Verdana" w:cs="Arial"/>
              </w:rPr>
              <w:t xml:space="preserve"> (obecnie w formie papierowej, w przyszłości przewidywanej elektronicznej na platformie ogólnokrajowej).</w:t>
            </w:r>
          </w:p>
          <w:p w14:paraId="2710C6CF" w14:textId="15C88D15" w:rsidR="008C7C72" w:rsidRDefault="008C7C72" w:rsidP="00F75A8A">
            <w:pPr>
              <w:rPr>
                <w:rFonts w:ascii="Verdana" w:hAnsi="Verdana" w:cs="Arial"/>
              </w:rPr>
            </w:pPr>
          </w:p>
          <w:p w14:paraId="0AAFC5A6" w14:textId="77777777" w:rsidR="004A33F2" w:rsidRDefault="004A33F2" w:rsidP="00F75A8A">
            <w:pPr>
              <w:rPr>
                <w:rFonts w:ascii="Verdana" w:hAnsi="Verdana" w:cs="Arial"/>
              </w:rPr>
            </w:pPr>
          </w:p>
          <w:p w14:paraId="25B526E9" w14:textId="29F145E8" w:rsidR="007E6395" w:rsidRDefault="007E6395" w:rsidP="007E6395">
            <w:pPr>
              <w:jc w:val="both"/>
              <w:rPr>
                <w:rFonts w:ascii="Verdana" w:hAnsi="Verdana"/>
              </w:rPr>
            </w:pPr>
            <w:r w:rsidRPr="009606E3">
              <w:rPr>
                <w:rFonts w:ascii="Verdana" w:hAnsi="Verdana"/>
              </w:rPr>
              <w:t>Pytania i odpowiedzi w ramach wniosku o udzielenie wyjaśnień do Specyfikacji Warunków Zamówienia dla post</w:t>
            </w:r>
            <w:r>
              <w:rPr>
                <w:rFonts w:ascii="Verdana" w:hAnsi="Verdana"/>
              </w:rPr>
              <w:t>ę</w:t>
            </w:r>
            <w:r w:rsidRPr="009606E3">
              <w:rPr>
                <w:rFonts w:ascii="Verdana" w:hAnsi="Verdana"/>
              </w:rPr>
              <w:t>powania</w:t>
            </w:r>
            <w:r>
              <w:rPr>
                <w:rFonts w:ascii="Verdana" w:hAnsi="Verdana"/>
              </w:rPr>
              <w:t xml:space="preserve"> nr</w:t>
            </w:r>
            <w:r w:rsidRPr="009606E3">
              <w:rPr>
                <w:rFonts w:ascii="Verdana" w:hAnsi="Verdana"/>
              </w:rPr>
              <w:t>: KC-zp.272-</w:t>
            </w:r>
            <w:r>
              <w:rPr>
                <w:rFonts w:ascii="Verdana" w:hAnsi="Verdana"/>
              </w:rPr>
              <w:t>4</w:t>
            </w:r>
            <w:r w:rsidRPr="009606E3">
              <w:rPr>
                <w:rFonts w:ascii="Verdana" w:hAnsi="Verdana"/>
              </w:rPr>
              <w:t>30/22</w:t>
            </w:r>
            <w:r>
              <w:rPr>
                <w:rFonts w:ascii="Verdana" w:hAnsi="Verdana"/>
              </w:rPr>
              <w:t xml:space="preserve"> </w:t>
            </w:r>
            <w:r w:rsidRPr="00982C38">
              <w:rPr>
                <w:rFonts w:ascii="Verdana" w:hAnsi="Verdana"/>
              </w:rPr>
              <w:t>z dnia 2</w:t>
            </w:r>
            <w:r w:rsidR="001536BE" w:rsidRPr="00982C38">
              <w:rPr>
                <w:rFonts w:ascii="Verdana" w:hAnsi="Verdana"/>
              </w:rPr>
              <w:t>7</w:t>
            </w:r>
            <w:r w:rsidRPr="00982C38">
              <w:rPr>
                <w:rFonts w:ascii="Verdana" w:hAnsi="Verdana"/>
              </w:rPr>
              <w:t>/07/2022r.</w:t>
            </w:r>
            <w:r>
              <w:rPr>
                <w:rFonts w:ascii="Verdana" w:hAnsi="Verdana"/>
              </w:rPr>
              <w:t xml:space="preserve"> </w:t>
            </w:r>
          </w:p>
          <w:p w14:paraId="6D4D74DF" w14:textId="14C3082E" w:rsidR="00F75A8A" w:rsidRDefault="00F75A8A" w:rsidP="00F75A8A">
            <w:pPr>
              <w:rPr>
                <w:rFonts w:ascii="Verdana" w:hAnsi="Verdana" w:cs="Arial"/>
              </w:rPr>
            </w:pPr>
          </w:p>
          <w:p w14:paraId="1D489C97" w14:textId="77777777" w:rsidR="00874B73" w:rsidRPr="00874B73" w:rsidRDefault="00874B73" w:rsidP="00874B73">
            <w:pPr>
              <w:rPr>
                <w:rFonts w:ascii="Verdana" w:hAnsi="Verdana" w:cs="Arial"/>
              </w:rPr>
            </w:pPr>
            <w:r w:rsidRPr="009D77E7">
              <w:rPr>
                <w:rFonts w:ascii="Verdana" w:hAnsi="Verdana" w:cs="Arial"/>
                <w:b/>
                <w:bCs/>
              </w:rPr>
              <w:t>1.</w:t>
            </w:r>
            <w:r w:rsidRPr="009D77E7">
              <w:rPr>
                <w:rFonts w:ascii="Verdana" w:hAnsi="Verdana" w:cs="Arial"/>
                <w:b/>
                <w:bCs/>
              </w:rPr>
              <w:tab/>
              <w:t>Zapytanie dot. Załącznika nr 1 - OPZ – str. 93:</w:t>
            </w:r>
            <w:r w:rsidRPr="00874B73">
              <w:rPr>
                <w:rFonts w:ascii="Verdana" w:hAnsi="Verdana" w:cs="Arial"/>
              </w:rPr>
              <w:t xml:space="preserve"> Prosimy o wyjaśnienie jakie informacje powinny być zawarte na raporcie wskazanym w punkcie „generowanie raportu zawierającego historię kontaktów z dostawcą wg dostawcy i materiału”.</w:t>
            </w:r>
          </w:p>
          <w:p w14:paraId="05AC158A" w14:textId="77777777" w:rsidR="00874B73" w:rsidRPr="00874B73" w:rsidRDefault="00874B73" w:rsidP="00874B73">
            <w:pPr>
              <w:rPr>
                <w:rFonts w:ascii="Verdana" w:hAnsi="Verdana" w:cs="Arial"/>
              </w:rPr>
            </w:pPr>
            <w:r w:rsidRPr="00874B73">
              <w:rPr>
                <w:rFonts w:ascii="Verdana" w:hAnsi="Verdana" w:cs="Arial"/>
              </w:rPr>
              <w:t>Dotyczy obszaru „Gospodarka materiałowa i magazynowa”</w:t>
            </w:r>
          </w:p>
          <w:p w14:paraId="16619FAC" w14:textId="56FB18B7" w:rsidR="00874B73" w:rsidRPr="00874B73" w:rsidRDefault="00874B73" w:rsidP="00874B73">
            <w:pPr>
              <w:rPr>
                <w:rFonts w:ascii="Verdana" w:hAnsi="Verdana" w:cs="Arial"/>
              </w:rPr>
            </w:pPr>
            <w:r w:rsidRPr="00874B73">
              <w:rPr>
                <w:rFonts w:ascii="Verdana" w:hAnsi="Verdana" w:cs="Arial"/>
              </w:rPr>
              <w:t xml:space="preserve"> </w:t>
            </w:r>
          </w:p>
          <w:p w14:paraId="71FD8C54" w14:textId="73287CA7" w:rsidR="00874B73" w:rsidRPr="00DD3E9E" w:rsidRDefault="00874B73" w:rsidP="00874B73">
            <w:pPr>
              <w:rPr>
                <w:rFonts w:ascii="Verdana" w:hAnsi="Verdana" w:cs="Arial"/>
              </w:rPr>
            </w:pPr>
            <w:r w:rsidRPr="009D77E7">
              <w:rPr>
                <w:rFonts w:ascii="Verdana" w:hAnsi="Verdana" w:cs="Arial"/>
                <w:b/>
                <w:bCs/>
              </w:rPr>
              <w:t>Odp.:</w:t>
            </w:r>
            <w:r w:rsidRPr="00874B73">
              <w:rPr>
                <w:rFonts w:ascii="Verdana" w:hAnsi="Verdana" w:cs="Arial"/>
              </w:rPr>
              <w:t xml:space="preserve"> </w:t>
            </w:r>
            <w:r w:rsidRPr="00DD3E9E">
              <w:rPr>
                <w:rFonts w:ascii="Verdana" w:hAnsi="Verdana" w:cs="Arial"/>
              </w:rPr>
              <w:t xml:space="preserve">Uszczegółowienie powyższego wymagania zostanie wypracowane na etapie szczegółowej budowy koncepcji wdrożenia. Zamawiający zdaje się na propozycję tzw. dobrych praktyk procesów biznesowych od dostawcy oprogramowania.  </w:t>
            </w:r>
          </w:p>
          <w:p w14:paraId="26FD787D" w14:textId="77777777" w:rsidR="00874B73" w:rsidRPr="00DD3E9E" w:rsidRDefault="00874B73" w:rsidP="00874B73">
            <w:pPr>
              <w:rPr>
                <w:rFonts w:ascii="Verdana" w:hAnsi="Verdana" w:cs="Arial"/>
              </w:rPr>
            </w:pPr>
            <w:r w:rsidRPr="00DD3E9E">
              <w:rPr>
                <w:rFonts w:ascii="Verdana" w:hAnsi="Verdana" w:cs="Arial"/>
              </w:rPr>
              <w:t xml:space="preserve"> </w:t>
            </w:r>
          </w:p>
          <w:p w14:paraId="6504248E" w14:textId="77777777" w:rsidR="00874B73" w:rsidRPr="00DD3E9E" w:rsidRDefault="00874B73" w:rsidP="00874B73">
            <w:pPr>
              <w:rPr>
                <w:rFonts w:ascii="Verdana" w:hAnsi="Verdana" w:cs="Arial"/>
              </w:rPr>
            </w:pPr>
            <w:r w:rsidRPr="00DD3E9E">
              <w:rPr>
                <w:rFonts w:ascii="Verdana" w:hAnsi="Verdana" w:cs="Arial"/>
                <w:b/>
                <w:bCs/>
              </w:rPr>
              <w:t>2.</w:t>
            </w:r>
            <w:r w:rsidRPr="00DD3E9E">
              <w:rPr>
                <w:rFonts w:ascii="Verdana" w:hAnsi="Verdana" w:cs="Arial"/>
                <w:b/>
                <w:bCs/>
              </w:rPr>
              <w:tab/>
              <w:t>Zapytanie dot. Załącznika nr 1 - OPZ – str. 88</w:t>
            </w:r>
            <w:r w:rsidRPr="00DD3E9E">
              <w:rPr>
                <w:rFonts w:ascii="Verdana" w:hAnsi="Verdana" w:cs="Arial"/>
              </w:rPr>
              <w:t>: Prosimy o wyjaśnienie oczekiwań co do punktów w obszarze „Operacyjne zarządzanie zakupami”</w:t>
            </w:r>
          </w:p>
          <w:p w14:paraId="6AFB50EC" w14:textId="0D1373C7" w:rsidR="00874B73" w:rsidRPr="00DD3E9E" w:rsidRDefault="00874B73" w:rsidP="00874B73">
            <w:pPr>
              <w:rPr>
                <w:rFonts w:ascii="Verdana" w:hAnsi="Verdana" w:cs="Arial"/>
              </w:rPr>
            </w:pPr>
            <w:r w:rsidRPr="00DD3E9E">
              <w:rPr>
                <w:rFonts w:ascii="Verdana" w:hAnsi="Verdana" w:cs="Arial"/>
              </w:rPr>
              <w:t>•</w:t>
            </w:r>
            <w:r w:rsidR="00BF72E8" w:rsidRPr="00DD3E9E">
              <w:rPr>
                <w:rFonts w:ascii="Verdana" w:hAnsi="Verdana" w:cs="Arial"/>
              </w:rPr>
              <w:t xml:space="preserve"> </w:t>
            </w:r>
            <w:r w:rsidRPr="00DD3E9E">
              <w:rPr>
                <w:rFonts w:ascii="Verdana" w:hAnsi="Verdana" w:cs="Arial"/>
              </w:rPr>
              <w:t>procedowanie zapytania ofertowego;</w:t>
            </w:r>
          </w:p>
          <w:p w14:paraId="465C58CF" w14:textId="5EE3B30D" w:rsidR="00874B73" w:rsidRPr="00DD3E9E" w:rsidRDefault="00874B73" w:rsidP="00874B73">
            <w:pPr>
              <w:rPr>
                <w:rFonts w:ascii="Verdana" w:hAnsi="Verdana" w:cs="Arial"/>
              </w:rPr>
            </w:pPr>
            <w:r w:rsidRPr="00DD3E9E">
              <w:rPr>
                <w:rFonts w:ascii="Verdana" w:hAnsi="Verdana" w:cs="Arial"/>
              </w:rPr>
              <w:t>•</w:t>
            </w:r>
            <w:r w:rsidR="00BF72E8" w:rsidRPr="00DD3E9E">
              <w:rPr>
                <w:rFonts w:ascii="Verdana" w:hAnsi="Verdana" w:cs="Arial"/>
              </w:rPr>
              <w:t xml:space="preserve"> </w:t>
            </w:r>
            <w:r w:rsidRPr="00DD3E9E">
              <w:rPr>
                <w:rFonts w:ascii="Verdana" w:hAnsi="Verdana" w:cs="Arial"/>
              </w:rPr>
              <w:t>procedowanie zamówienia.</w:t>
            </w:r>
          </w:p>
          <w:p w14:paraId="5FC7C667" w14:textId="77777777" w:rsidR="00874B73" w:rsidRPr="00DD3E9E" w:rsidRDefault="00874B73" w:rsidP="00874B73">
            <w:pPr>
              <w:rPr>
                <w:rFonts w:ascii="Verdana" w:hAnsi="Verdana" w:cs="Arial"/>
              </w:rPr>
            </w:pPr>
          </w:p>
          <w:p w14:paraId="0E134905" w14:textId="77777777" w:rsidR="00874B73" w:rsidRPr="00874B73" w:rsidRDefault="00874B73" w:rsidP="00874B73">
            <w:pPr>
              <w:rPr>
                <w:rFonts w:ascii="Verdana" w:hAnsi="Verdana" w:cs="Arial"/>
              </w:rPr>
            </w:pPr>
            <w:r w:rsidRPr="00DD3E9E">
              <w:rPr>
                <w:rFonts w:ascii="Verdana" w:hAnsi="Verdana" w:cs="Arial"/>
                <w:b/>
                <w:bCs/>
              </w:rPr>
              <w:t>Odp.:</w:t>
            </w:r>
            <w:r w:rsidRPr="00DD3E9E">
              <w:rPr>
                <w:rFonts w:ascii="Verdana" w:hAnsi="Verdana" w:cs="Arial"/>
              </w:rPr>
              <w:t xml:space="preserve"> Uszczegółowienie powyższego wymagania zostanie wypracowane na etapie szczegółowej budowy koncepcji wdrożenia. Zamawiający zdaje się na propozycję tzw. dobrych praktyk procesów biznesowych od dostawcy oprogramowania.</w:t>
            </w:r>
            <w:r w:rsidRPr="00874B73">
              <w:rPr>
                <w:rFonts w:ascii="Verdana" w:hAnsi="Verdana" w:cs="Arial"/>
              </w:rPr>
              <w:t xml:space="preserve">  </w:t>
            </w:r>
          </w:p>
          <w:p w14:paraId="50C51FF2" w14:textId="384E3248" w:rsidR="00874B73" w:rsidRPr="00874B73" w:rsidRDefault="00874B73" w:rsidP="00874B73">
            <w:pPr>
              <w:rPr>
                <w:rFonts w:ascii="Verdana" w:hAnsi="Verdana" w:cs="Arial"/>
              </w:rPr>
            </w:pPr>
          </w:p>
          <w:p w14:paraId="35675C09" w14:textId="6129E993" w:rsidR="00874B73" w:rsidRPr="00874B73" w:rsidRDefault="00874B73" w:rsidP="00874B73">
            <w:pPr>
              <w:rPr>
                <w:rFonts w:ascii="Verdana" w:hAnsi="Verdana" w:cs="Arial"/>
              </w:rPr>
            </w:pPr>
            <w:r w:rsidRPr="00A7186D">
              <w:rPr>
                <w:rFonts w:ascii="Verdana" w:hAnsi="Verdana" w:cs="Arial"/>
                <w:b/>
                <w:bCs/>
              </w:rPr>
              <w:t>3.</w:t>
            </w:r>
            <w:r w:rsidR="00A7186D" w:rsidRPr="00A7186D">
              <w:rPr>
                <w:rFonts w:ascii="Verdana" w:hAnsi="Verdana" w:cs="Arial"/>
                <w:b/>
                <w:bCs/>
              </w:rPr>
              <w:t xml:space="preserve">   </w:t>
            </w:r>
            <w:r w:rsidRPr="00A7186D">
              <w:rPr>
                <w:rFonts w:ascii="Verdana" w:hAnsi="Verdana" w:cs="Arial"/>
                <w:b/>
                <w:bCs/>
              </w:rPr>
              <w:t>Zapytanie dot. Załącznika nr 1 – OPZ oraz Załącznik nr Załącznik nr 8 harmonogram ramowy projektu</w:t>
            </w:r>
            <w:r w:rsidRPr="00874B73">
              <w:rPr>
                <w:rFonts w:ascii="Verdana" w:hAnsi="Verdana" w:cs="Arial"/>
              </w:rPr>
              <w:t>: Prosimy o potwierdzenie że moduł „Zaopatrzenie i zakupy” ma być uruchamiany od 01.01.2026 natomiast moduł „Gospodarki magazynowej i materiałowej” od 01.01.2024</w:t>
            </w:r>
            <w:r w:rsidR="00AF70DE">
              <w:rPr>
                <w:rFonts w:ascii="Verdana" w:hAnsi="Verdana" w:cs="Arial"/>
              </w:rPr>
              <w:t>r</w:t>
            </w:r>
            <w:r w:rsidRPr="00874B73">
              <w:rPr>
                <w:rFonts w:ascii="Verdana" w:hAnsi="Verdana" w:cs="Arial"/>
              </w:rPr>
              <w:t xml:space="preserve">. </w:t>
            </w:r>
          </w:p>
          <w:p w14:paraId="594285EE" w14:textId="77777777" w:rsidR="00874B73" w:rsidRPr="00874B73" w:rsidRDefault="00874B73" w:rsidP="000F0674">
            <w:pPr>
              <w:jc w:val="both"/>
              <w:rPr>
                <w:rFonts w:ascii="Verdana" w:hAnsi="Verdana" w:cs="Arial"/>
              </w:rPr>
            </w:pPr>
            <w:r w:rsidRPr="00874B73">
              <w:rPr>
                <w:rFonts w:ascii="Verdana" w:hAnsi="Verdana" w:cs="Arial"/>
              </w:rPr>
              <w:lastRenderedPageBreak/>
              <w:t>Analiza zakresu obu tych obszarów wskazuje na częściowe nakładanie się wymagań oraz wskazuje że obsługa procesu zapotrzebowanie, zamówienie, faktura do zamówienie będą w znaczącej mierze uruchamiane dopiero w strumieniu startującym w 2026 przy czym obsługa magazynów realizowane jest od 2024. Podejście takie powoduje nienaturalne „rozcięcie procesu” zamówienie (2026), PZ (2024), faktura (2026).</w:t>
            </w:r>
          </w:p>
          <w:p w14:paraId="40B2F305" w14:textId="25A39C0A" w:rsidR="00874B73" w:rsidRPr="00874B73" w:rsidRDefault="00874B73" w:rsidP="000F0674">
            <w:pPr>
              <w:jc w:val="both"/>
              <w:rPr>
                <w:rFonts w:ascii="Verdana" w:hAnsi="Verdana" w:cs="Arial"/>
              </w:rPr>
            </w:pPr>
            <w:r w:rsidRPr="00874B73">
              <w:rPr>
                <w:rFonts w:ascii="Verdana" w:hAnsi="Verdana" w:cs="Arial"/>
              </w:rPr>
              <w:t xml:space="preserve"> </w:t>
            </w:r>
          </w:p>
          <w:p w14:paraId="2C21CC94" w14:textId="17256CF2" w:rsidR="00874B73" w:rsidRDefault="00874B73" w:rsidP="000F0674">
            <w:pPr>
              <w:jc w:val="both"/>
              <w:rPr>
                <w:rFonts w:ascii="Verdana" w:hAnsi="Verdana" w:cs="Arial"/>
              </w:rPr>
            </w:pPr>
            <w:r w:rsidRPr="00890A4E">
              <w:rPr>
                <w:rFonts w:ascii="Verdana" w:hAnsi="Verdana" w:cs="Arial"/>
                <w:b/>
                <w:bCs/>
              </w:rPr>
              <w:t>Odp.:</w:t>
            </w:r>
            <w:r w:rsidRPr="00874B73">
              <w:rPr>
                <w:rFonts w:ascii="Verdana" w:hAnsi="Verdana" w:cs="Arial"/>
              </w:rPr>
              <w:t xml:space="preserve"> Zamawiający </w:t>
            </w:r>
            <w:r w:rsidR="00890A4E">
              <w:rPr>
                <w:rFonts w:ascii="Verdana" w:hAnsi="Verdana" w:cs="Arial"/>
              </w:rPr>
              <w:t xml:space="preserve">informuje, iż </w:t>
            </w:r>
            <w:r w:rsidRPr="00874B73">
              <w:rPr>
                <w:rFonts w:ascii="Verdana" w:hAnsi="Verdana" w:cs="Arial"/>
              </w:rPr>
              <w:t>wyraża zgodę, aby na Etapie przygotowania projektu Strony wspólnie ustaliły optymalny harmonogram realizacji wdrożenia poszczególnych modułów. W nawiązaniu do powyższego Zamawiający wyraża zgodę na realizację procesów obsługi gospodarki magazynowej oraz procesów Zaopatrzenia ze startem produktywnym na 01.01.2024r. Jednocześnie Zamawiający dopuszcza możliwość, aby wszystkie dodatkowe funkcjonalności związane z procesem Zaopatrzenia, w tym między innym Elektroniczny Obieg Faktur Zakupowych były uruch</w:t>
            </w:r>
            <w:bookmarkStart w:id="0" w:name="_GoBack"/>
            <w:bookmarkEnd w:id="0"/>
            <w:r w:rsidRPr="00874B73">
              <w:rPr>
                <w:rFonts w:ascii="Verdana" w:hAnsi="Verdana" w:cs="Arial"/>
              </w:rPr>
              <w:t>omione produkcyjnie na 01.01.2026r.</w:t>
            </w:r>
          </w:p>
          <w:p w14:paraId="11D13B00" w14:textId="22D117E0" w:rsidR="000F0674" w:rsidRDefault="000F0674" w:rsidP="00874B73">
            <w:pPr>
              <w:rPr>
                <w:rFonts w:ascii="Verdana" w:hAnsi="Verdana" w:cs="Arial"/>
              </w:rPr>
            </w:pPr>
          </w:p>
          <w:p w14:paraId="4A8DB64B" w14:textId="39972923" w:rsidR="000F0674" w:rsidRDefault="000F0674" w:rsidP="00874B73">
            <w:pPr>
              <w:rPr>
                <w:rFonts w:ascii="Verdana" w:hAnsi="Verdana" w:cs="Arial"/>
              </w:rPr>
            </w:pPr>
          </w:p>
          <w:p w14:paraId="7711E340" w14:textId="7CB74136" w:rsidR="000F0674" w:rsidRPr="00874B73" w:rsidRDefault="000F0674" w:rsidP="000F0674">
            <w:pPr>
              <w:jc w:val="both"/>
              <w:rPr>
                <w:rFonts w:ascii="Verdana" w:hAnsi="Verdana" w:cs="Arial"/>
              </w:rPr>
            </w:pPr>
            <w:r>
              <w:rPr>
                <w:rFonts w:ascii="Verdana" w:hAnsi="Verdana" w:cs="Arial"/>
              </w:rPr>
              <w:t xml:space="preserve">W związku z wprowadzonymi zmianami do załącznika nr 8 do SWZ - wzór umowy – Zamawiający zamieszcza </w:t>
            </w:r>
            <w:r w:rsidRPr="000F0674">
              <w:rPr>
                <w:rFonts w:ascii="Verdana" w:hAnsi="Verdana" w:cs="Arial"/>
                <w:b/>
              </w:rPr>
              <w:t>nowy załącznik nr 8 – „Ujednolicony wzór umowy”.</w:t>
            </w:r>
          </w:p>
          <w:p w14:paraId="27B2015D" w14:textId="77777777" w:rsidR="00874B73" w:rsidRPr="00874B73" w:rsidRDefault="00874B73" w:rsidP="00874B73">
            <w:pPr>
              <w:rPr>
                <w:rFonts w:ascii="Verdana" w:hAnsi="Verdana" w:cs="Arial"/>
              </w:rPr>
            </w:pPr>
            <w:r w:rsidRPr="00874B73">
              <w:rPr>
                <w:rFonts w:ascii="Verdana" w:hAnsi="Verdana" w:cs="Arial"/>
              </w:rPr>
              <w:t xml:space="preserve"> </w:t>
            </w:r>
          </w:p>
          <w:p w14:paraId="191D84C3" w14:textId="77777777" w:rsidR="00F53300" w:rsidRDefault="00F53300" w:rsidP="00F75A8A">
            <w:pPr>
              <w:rPr>
                <w:rFonts w:ascii="Verdana" w:hAnsi="Verdana" w:cs="Arial"/>
              </w:rPr>
            </w:pPr>
          </w:p>
          <w:p w14:paraId="6AF1C69B" w14:textId="77777777" w:rsidR="00F75A8A" w:rsidRDefault="00F75A8A" w:rsidP="00F75A8A">
            <w:pPr>
              <w:rPr>
                <w:rFonts w:ascii="Verdana" w:hAnsi="Verdana" w:cs="Arial"/>
              </w:rPr>
            </w:pPr>
          </w:p>
          <w:p w14:paraId="056A037C" w14:textId="77777777" w:rsidR="00F75A8A" w:rsidRDefault="00F75A8A" w:rsidP="00F75A8A">
            <w:pPr>
              <w:rPr>
                <w:rFonts w:ascii="Verdana" w:hAnsi="Verdana" w:cs="Arial"/>
              </w:rPr>
            </w:pPr>
          </w:p>
          <w:p w14:paraId="5DE8EF19" w14:textId="77777777" w:rsidR="00F75A8A" w:rsidRDefault="00F75A8A" w:rsidP="00F75A8A">
            <w:pPr>
              <w:rPr>
                <w:rFonts w:ascii="Verdana" w:hAnsi="Verdana" w:cs="Arial"/>
              </w:rPr>
            </w:pPr>
          </w:p>
          <w:p w14:paraId="6D296260" w14:textId="77777777" w:rsidR="00F75A8A" w:rsidRDefault="00F75A8A" w:rsidP="00F75A8A">
            <w:pPr>
              <w:rPr>
                <w:rFonts w:ascii="Verdana" w:hAnsi="Verdana" w:cs="Arial"/>
              </w:rPr>
            </w:pPr>
          </w:p>
          <w:p w14:paraId="6589DA37" w14:textId="77777777" w:rsidR="00F75A8A" w:rsidRDefault="00F75A8A" w:rsidP="00F75A8A">
            <w:pPr>
              <w:rPr>
                <w:rFonts w:ascii="Verdana" w:hAnsi="Verdana" w:cs="Arial"/>
              </w:rPr>
            </w:pPr>
          </w:p>
          <w:p w14:paraId="3B115092" w14:textId="77777777" w:rsidR="00F75A8A" w:rsidRDefault="00F75A8A" w:rsidP="00F75A8A">
            <w:pPr>
              <w:rPr>
                <w:rFonts w:ascii="Verdana" w:hAnsi="Verdana" w:cs="Arial"/>
              </w:rPr>
            </w:pPr>
          </w:p>
          <w:p w14:paraId="759A3C38" w14:textId="77777777" w:rsidR="00F75A8A" w:rsidRDefault="00F75A8A" w:rsidP="00F75A8A">
            <w:pPr>
              <w:rPr>
                <w:rFonts w:ascii="Verdana" w:hAnsi="Verdana" w:cs="Arial"/>
              </w:rPr>
            </w:pPr>
          </w:p>
          <w:p w14:paraId="16DF3FB6" w14:textId="77777777" w:rsidR="00F75A8A" w:rsidRDefault="00F75A8A" w:rsidP="00F75A8A">
            <w:pPr>
              <w:rPr>
                <w:rFonts w:ascii="Verdana" w:hAnsi="Verdana" w:cs="Arial"/>
              </w:rPr>
            </w:pPr>
          </w:p>
          <w:p w14:paraId="33B7735C" w14:textId="77777777" w:rsidR="00F75A8A" w:rsidRDefault="00F75A8A" w:rsidP="00F75A8A">
            <w:pPr>
              <w:rPr>
                <w:rFonts w:ascii="Verdana" w:hAnsi="Verdana" w:cs="Arial"/>
              </w:rPr>
            </w:pPr>
          </w:p>
          <w:p w14:paraId="3F03483B" w14:textId="77777777" w:rsidR="00F75A8A" w:rsidRDefault="00F75A8A" w:rsidP="00F75A8A">
            <w:pPr>
              <w:rPr>
                <w:rFonts w:ascii="Verdana" w:hAnsi="Verdana" w:cs="Arial"/>
              </w:rPr>
            </w:pPr>
          </w:p>
          <w:p w14:paraId="44F4E6E4" w14:textId="77777777" w:rsidR="00F75A8A" w:rsidRDefault="00F75A8A" w:rsidP="00F75A8A">
            <w:pPr>
              <w:rPr>
                <w:rFonts w:ascii="Verdana" w:hAnsi="Verdana" w:cs="Arial"/>
              </w:rPr>
            </w:pPr>
          </w:p>
          <w:p w14:paraId="0142C34C" w14:textId="77777777" w:rsidR="00F75A8A" w:rsidRDefault="00F75A8A" w:rsidP="00F75A8A">
            <w:pPr>
              <w:rPr>
                <w:rFonts w:ascii="Verdana" w:hAnsi="Verdana" w:cs="Arial"/>
              </w:rPr>
            </w:pPr>
          </w:p>
          <w:p w14:paraId="4BDE9C2D" w14:textId="77777777" w:rsidR="00F75A8A" w:rsidRDefault="00F75A8A" w:rsidP="00F75A8A">
            <w:pPr>
              <w:rPr>
                <w:rFonts w:ascii="Verdana" w:hAnsi="Verdana" w:cs="Arial"/>
              </w:rPr>
            </w:pPr>
          </w:p>
          <w:p w14:paraId="29FE685E" w14:textId="77777777" w:rsidR="00F75A8A" w:rsidRDefault="00F75A8A" w:rsidP="00F75A8A">
            <w:pPr>
              <w:rPr>
                <w:rFonts w:ascii="Verdana" w:hAnsi="Verdana" w:cs="Arial"/>
              </w:rPr>
            </w:pPr>
          </w:p>
          <w:p w14:paraId="5581C7A7" w14:textId="77777777" w:rsidR="00F75A8A" w:rsidRDefault="00F75A8A" w:rsidP="00F75A8A">
            <w:pPr>
              <w:rPr>
                <w:rFonts w:ascii="Verdana" w:hAnsi="Verdana" w:cs="Arial"/>
              </w:rPr>
            </w:pPr>
          </w:p>
          <w:p w14:paraId="03EA20C8" w14:textId="77777777" w:rsidR="00F75A8A" w:rsidRDefault="00F75A8A" w:rsidP="00F75A8A">
            <w:pPr>
              <w:rPr>
                <w:rFonts w:ascii="Verdana" w:hAnsi="Verdana" w:cs="Arial"/>
              </w:rPr>
            </w:pPr>
          </w:p>
          <w:p w14:paraId="1A1D9694" w14:textId="77777777" w:rsidR="00F75A8A" w:rsidRDefault="00F75A8A" w:rsidP="00F75A8A">
            <w:pPr>
              <w:rPr>
                <w:rFonts w:ascii="Verdana" w:hAnsi="Verdana" w:cs="Arial"/>
              </w:rPr>
            </w:pPr>
          </w:p>
          <w:p w14:paraId="6B5F2E4F" w14:textId="77777777" w:rsidR="00F75A8A" w:rsidRDefault="00F75A8A" w:rsidP="00F75A8A">
            <w:pPr>
              <w:rPr>
                <w:rFonts w:ascii="Verdana" w:hAnsi="Verdana" w:cs="Arial"/>
              </w:rPr>
            </w:pPr>
          </w:p>
          <w:p w14:paraId="041DF489" w14:textId="77777777" w:rsidR="00F75A8A" w:rsidRDefault="00F75A8A" w:rsidP="00F75A8A">
            <w:pPr>
              <w:rPr>
                <w:rFonts w:ascii="Verdana" w:hAnsi="Verdana" w:cs="Arial"/>
              </w:rPr>
            </w:pPr>
          </w:p>
          <w:p w14:paraId="4A3CDDEE" w14:textId="77777777" w:rsidR="00F75A8A" w:rsidRDefault="00F75A8A" w:rsidP="00F75A8A">
            <w:pPr>
              <w:rPr>
                <w:rFonts w:ascii="Verdana" w:hAnsi="Verdana" w:cs="Arial"/>
              </w:rPr>
            </w:pPr>
          </w:p>
          <w:p w14:paraId="49404BCB" w14:textId="77777777" w:rsidR="00F75A8A" w:rsidRDefault="00F75A8A" w:rsidP="00F75A8A">
            <w:pPr>
              <w:rPr>
                <w:rFonts w:ascii="Verdana" w:hAnsi="Verdana" w:cs="Arial"/>
              </w:rPr>
            </w:pPr>
          </w:p>
          <w:p w14:paraId="573251CF" w14:textId="77777777" w:rsidR="00F75A8A" w:rsidRDefault="00F75A8A" w:rsidP="00F75A8A">
            <w:pPr>
              <w:rPr>
                <w:rFonts w:ascii="Verdana" w:hAnsi="Verdana" w:cs="Arial"/>
              </w:rPr>
            </w:pPr>
          </w:p>
          <w:p w14:paraId="08C5C90A" w14:textId="77777777" w:rsidR="00F75A8A" w:rsidRDefault="00F75A8A" w:rsidP="00F75A8A">
            <w:pPr>
              <w:rPr>
                <w:rFonts w:ascii="Verdana" w:hAnsi="Verdana" w:cs="Arial"/>
              </w:rPr>
            </w:pPr>
          </w:p>
          <w:p w14:paraId="6D07DE7C" w14:textId="77777777" w:rsidR="00F75A8A" w:rsidRDefault="00F75A8A" w:rsidP="00F75A8A">
            <w:pPr>
              <w:rPr>
                <w:rFonts w:ascii="Verdana" w:hAnsi="Verdana" w:cs="Arial"/>
              </w:rPr>
            </w:pPr>
          </w:p>
          <w:p w14:paraId="03D51F77" w14:textId="26BE491F" w:rsidR="00F75A8A" w:rsidRPr="009606E3" w:rsidRDefault="00F75A8A" w:rsidP="00F75A8A">
            <w:pPr>
              <w:rPr>
                <w:rFonts w:ascii="Verdana" w:hAnsi="Verdana" w:cs="Arial"/>
                <w:highlight w:val="darkGray"/>
              </w:rPr>
            </w:pPr>
          </w:p>
        </w:tc>
      </w:tr>
    </w:tbl>
    <w:p w14:paraId="78403514" w14:textId="77777777" w:rsidR="00BE7BFD" w:rsidRPr="009606E3" w:rsidRDefault="00BE7BFD" w:rsidP="00520165">
      <w:pPr>
        <w:jc w:val="both"/>
        <w:rPr>
          <w:rFonts w:ascii="Verdana" w:hAnsi="Verdana" w:cs="Arial"/>
          <w:sz w:val="22"/>
          <w:szCs w:val="22"/>
        </w:rPr>
      </w:pPr>
    </w:p>
    <w:p w14:paraId="2B7E56EA" w14:textId="4E82ECDC" w:rsidR="006D4AB3" w:rsidRPr="009606E3" w:rsidRDefault="006D4AB3" w:rsidP="00D8461B">
      <w:pPr>
        <w:spacing w:before="120" w:after="120" w:line="360" w:lineRule="auto"/>
        <w:ind w:left="567"/>
        <w:jc w:val="right"/>
        <w:rPr>
          <w:rFonts w:ascii="Verdana" w:hAnsi="Verdana" w:cs="Arial"/>
          <w:sz w:val="24"/>
          <w:szCs w:val="24"/>
        </w:rPr>
      </w:pPr>
    </w:p>
    <w:sectPr w:rsidR="006D4AB3" w:rsidRPr="009606E3" w:rsidSect="0012774F">
      <w:headerReference w:type="default" r:id="rId12"/>
      <w:footerReference w:type="even" r:id="rId13"/>
      <w:footerReference w:type="default" r:id="rId14"/>
      <w:footerReference w:type="first" r:id="rId15"/>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7477176" w14:textId="77777777" w:rsidR="006A261F" w:rsidRDefault="006A261F">
      <w:r>
        <w:separator/>
      </w:r>
    </w:p>
  </w:endnote>
  <w:endnote w:type="continuationSeparator" w:id="0">
    <w:p w14:paraId="23EB1BCC" w14:textId="77777777" w:rsidR="006A261F" w:rsidRDefault="006A261F">
      <w:r>
        <w:continuationSeparator/>
      </w:r>
    </w:p>
  </w:endnote>
  <w:endnote w:type="continuationNotice" w:id="1">
    <w:p w14:paraId="52B7639E" w14:textId="77777777" w:rsidR="006A261F" w:rsidRDefault="006A261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6A066D"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35853D12"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92077810"/>
      <w:docPartObj>
        <w:docPartGallery w:val="Page Numbers (Bottom of Page)"/>
        <w:docPartUnique/>
      </w:docPartObj>
    </w:sdtPr>
    <w:sdtEndPr/>
    <w:sdtContent>
      <w:p w14:paraId="6D16E481" w14:textId="31205D44" w:rsidR="00D737E2" w:rsidRDefault="00D737E2">
        <w:pPr>
          <w:pStyle w:val="Stopka"/>
          <w:jc w:val="center"/>
        </w:pPr>
        <w:r>
          <w:fldChar w:fldCharType="begin"/>
        </w:r>
        <w:r>
          <w:instrText>PAGE   \* MERGEFORMAT</w:instrText>
        </w:r>
        <w:r>
          <w:fldChar w:fldCharType="separate"/>
        </w:r>
        <w:r>
          <w:t>2</w:t>
        </w:r>
        <w:r>
          <w:fldChar w:fldCharType="end"/>
        </w:r>
      </w:p>
    </w:sdtContent>
  </w:sdt>
  <w:p w14:paraId="45503731" w14:textId="77860FBE" w:rsidR="006D4AB3" w:rsidRDefault="006D4AB3">
    <w:pPr>
      <w:pStyle w:val="Stopka"/>
      <w:tabs>
        <w:tab w:val="clear" w:pos="4536"/>
      </w:tabs>
      <w:jc w:val="center"/>
      <w:rPr>
        <w:rFonts w:ascii="Arial" w:hAnsi="Arial" w:cs="Arial"/>
        <w:sz w:val="18"/>
        <w:szCs w:val="18"/>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4298D0" w14:textId="77777777" w:rsidR="006D4AB3" w:rsidRDefault="006D4AB3">
    <w:pPr>
      <w:pStyle w:val="Stopka"/>
      <w:pBdr>
        <w:bottom w:val="single" w:sz="6" w:space="0" w:color="auto"/>
      </w:pBdr>
      <w:tabs>
        <w:tab w:val="clear" w:pos="4536"/>
        <w:tab w:val="left" w:pos="6237"/>
      </w:tabs>
    </w:pPr>
  </w:p>
  <w:p w14:paraId="0CED3F34"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049E66FD" w14:textId="77777777" w:rsidR="006D4AB3" w:rsidRDefault="006D4AB3">
    <w:pPr>
      <w:pStyle w:val="Stopka"/>
      <w:tabs>
        <w:tab w:val="clear" w:pos="4536"/>
        <w:tab w:val="left" w:pos="6237"/>
      </w:tabs>
    </w:pPr>
  </w:p>
  <w:p w14:paraId="4BE1BB1F"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7813282" w14:textId="77777777" w:rsidR="006A261F" w:rsidRDefault="006A261F">
      <w:r>
        <w:separator/>
      </w:r>
    </w:p>
  </w:footnote>
  <w:footnote w:type="continuationSeparator" w:id="0">
    <w:p w14:paraId="03260AA0" w14:textId="77777777" w:rsidR="006A261F" w:rsidRDefault="006A261F">
      <w:r>
        <w:continuationSeparator/>
      </w:r>
    </w:p>
  </w:footnote>
  <w:footnote w:type="continuationNotice" w:id="1">
    <w:p w14:paraId="6B98AD4F" w14:textId="77777777" w:rsidR="006A261F" w:rsidRDefault="006A261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4E5EB6" w14:textId="63AA4BCD" w:rsidR="00A5716F" w:rsidRDefault="001A660E" w:rsidP="00AF7AB0">
    <w:pPr>
      <w:pStyle w:val="Nagwek"/>
      <w:jc w:val="center"/>
    </w:pPr>
    <w:r>
      <w:rPr>
        <w:noProof/>
      </w:rPr>
      <w:drawing>
        <wp:inline distT="0" distB="0" distL="0" distR="0" wp14:anchorId="1882DD93" wp14:editId="0BDE2125">
          <wp:extent cx="4905375" cy="447675"/>
          <wp:effectExtent l="0" t="0" r="0" b="0"/>
          <wp:docPr id="1" name="Obraz 1" descr="Log_POWER_k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Log_POWER_kolo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905375" cy="44767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abstractNumId w:val="3"/>
  </w:num>
  <w:num w:numId="2">
    <w:abstractNumId w:val="6"/>
  </w:num>
  <w:num w:numId="3">
    <w:abstractNumId w:val="2"/>
  </w:num>
  <w:num w:numId="4">
    <w:abstractNumId w:val="5"/>
  </w:num>
  <w:num w:numId="5">
    <w:abstractNumId w:val="0"/>
  </w:num>
  <w:num w:numId="6">
    <w:abstractNumId w:val="1"/>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492E"/>
    <w:rsid w:val="000013D8"/>
    <w:rsid w:val="00002919"/>
    <w:rsid w:val="0000395F"/>
    <w:rsid w:val="00004061"/>
    <w:rsid w:val="00011991"/>
    <w:rsid w:val="00012074"/>
    <w:rsid w:val="00013D4D"/>
    <w:rsid w:val="000169AD"/>
    <w:rsid w:val="000170E9"/>
    <w:rsid w:val="0002165C"/>
    <w:rsid w:val="00023BD6"/>
    <w:rsid w:val="00031374"/>
    <w:rsid w:val="00033B6B"/>
    <w:rsid w:val="000419C9"/>
    <w:rsid w:val="0005212C"/>
    <w:rsid w:val="00057E33"/>
    <w:rsid w:val="00065286"/>
    <w:rsid w:val="00067B54"/>
    <w:rsid w:val="000712FB"/>
    <w:rsid w:val="000A0255"/>
    <w:rsid w:val="000A1097"/>
    <w:rsid w:val="000A6D44"/>
    <w:rsid w:val="000B30C1"/>
    <w:rsid w:val="000C02A8"/>
    <w:rsid w:val="000C7788"/>
    <w:rsid w:val="000E2A8F"/>
    <w:rsid w:val="000E418F"/>
    <w:rsid w:val="000F0674"/>
    <w:rsid w:val="00103AB5"/>
    <w:rsid w:val="001049BF"/>
    <w:rsid w:val="00107775"/>
    <w:rsid w:val="0011500E"/>
    <w:rsid w:val="00115891"/>
    <w:rsid w:val="00116479"/>
    <w:rsid w:val="00124B04"/>
    <w:rsid w:val="0012774F"/>
    <w:rsid w:val="00131306"/>
    <w:rsid w:val="00132439"/>
    <w:rsid w:val="001331E8"/>
    <w:rsid w:val="00134B7F"/>
    <w:rsid w:val="00144185"/>
    <w:rsid w:val="00144B7A"/>
    <w:rsid w:val="001459CC"/>
    <w:rsid w:val="00151C5E"/>
    <w:rsid w:val="00152E11"/>
    <w:rsid w:val="001536BE"/>
    <w:rsid w:val="00180B0F"/>
    <w:rsid w:val="00180C6E"/>
    <w:rsid w:val="00185BD8"/>
    <w:rsid w:val="00195105"/>
    <w:rsid w:val="00195DCF"/>
    <w:rsid w:val="001978A8"/>
    <w:rsid w:val="001A4045"/>
    <w:rsid w:val="001A4A68"/>
    <w:rsid w:val="001A660E"/>
    <w:rsid w:val="001C26EA"/>
    <w:rsid w:val="001C4264"/>
    <w:rsid w:val="001C456F"/>
    <w:rsid w:val="001C5EFD"/>
    <w:rsid w:val="001D042E"/>
    <w:rsid w:val="001D49E5"/>
    <w:rsid w:val="001F03EF"/>
    <w:rsid w:val="001F097B"/>
    <w:rsid w:val="001F1264"/>
    <w:rsid w:val="00201C54"/>
    <w:rsid w:val="00216F22"/>
    <w:rsid w:val="00223F0B"/>
    <w:rsid w:val="00231C78"/>
    <w:rsid w:val="00234FCB"/>
    <w:rsid w:val="00241555"/>
    <w:rsid w:val="0024358A"/>
    <w:rsid w:val="002456CB"/>
    <w:rsid w:val="00251E0E"/>
    <w:rsid w:val="00260BB1"/>
    <w:rsid w:val="002653FA"/>
    <w:rsid w:val="00267249"/>
    <w:rsid w:val="0027378F"/>
    <w:rsid w:val="00283513"/>
    <w:rsid w:val="002851E6"/>
    <w:rsid w:val="002866D8"/>
    <w:rsid w:val="002957C4"/>
    <w:rsid w:val="0029606A"/>
    <w:rsid w:val="0029742B"/>
    <w:rsid w:val="002A1589"/>
    <w:rsid w:val="002A7B20"/>
    <w:rsid w:val="002B569F"/>
    <w:rsid w:val="002C2FED"/>
    <w:rsid w:val="002C5B55"/>
    <w:rsid w:val="002D793A"/>
    <w:rsid w:val="002E4BF6"/>
    <w:rsid w:val="002F67B0"/>
    <w:rsid w:val="002F6BEA"/>
    <w:rsid w:val="00302EBA"/>
    <w:rsid w:val="003070FE"/>
    <w:rsid w:val="0034072D"/>
    <w:rsid w:val="00340BCD"/>
    <w:rsid w:val="00361EFB"/>
    <w:rsid w:val="003751FB"/>
    <w:rsid w:val="00381F93"/>
    <w:rsid w:val="003A016F"/>
    <w:rsid w:val="003A3120"/>
    <w:rsid w:val="003B7579"/>
    <w:rsid w:val="003C67F7"/>
    <w:rsid w:val="003C6C78"/>
    <w:rsid w:val="003D1BC4"/>
    <w:rsid w:val="003D3365"/>
    <w:rsid w:val="003E0817"/>
    <w:rsid w:val="003E36A2"/>
    <w:rsid w:val="003F354C"/>
    <w:rsid w:val="003F433E"/>
    <w:rsid w:val="0041182A"/>
    <w:rsid w:val="00412C29"/>
    <w:rsid w:val="00416843"/>
    <w:rsid w:val="00420FDF"/>
    <w:rsid w:val="004271E6"/>
    <w:rsid w:val="004339D1"/>
    <w:rsid w:val="00441787"/>
    <w:rsid w:val="0044408B"/>
    <w:rsid w:val="0046167F"/>
    <w:rsid w:val="00461842"/>
    <w:rsid w:val="00475322"/>
    <w:rsid w:val="004753A1"/>
    <w:rsid w:val="00477E63"/>
    <w:rsid w:val="00483DD0"/>
    <w:rsid w:val="004848F3"/>
    <w:rsid w:val="004851D8"/>
    <w:rsid w:val="00491BD1"/>
    <w:rsid w:val="004A33F2"/>
    <w:rsid w:val="004A75F2"/>
    <w:rsid w:val="004B2125"/>
    <w:rsid w:val="004B58B6"/>
    <w:rsid w:val="004D307F"/>
    <w:rsid w:val="004E6284"/>
    <w:rsid w:val="00502625"/>
    <w:rsid w:val="0051089B"/>
    <w:rsid w:val="00514328"/>
    <w:rsid w:val="005144A9"/>
    <w:rsid w:val="00520165"/>
    <w:rsid w:val="00526493"/>
    <w:rsid w:val="00527BC5"/>
    <w:rsid w:val="00531A90"/>
    <w:rsid w:val="00537F2D"/>
    <w:rsid w:val="00543706"/>
    <w:rsid w:val="005566F2"/>
    <w:rsid w:val="00573E6A"/>
    <w:rsid w:val="005756BA"/>
    <w:rsid w:val="005827C0"/>
    <w:rsid w:val="00582C73"/>
    <w:rsid w:val="0058492E"/>
    <w:rsid w:val="00591CEC"/>
    <w:rsid w:val="00596470"/>
    <w:rsid w:val="005A0565"/>
    <w:rsid w:val="005A2C05"/>
    <w:rsid w:val="005A7950"/>
    <w:rsid w:val="005B1B08"/>
    <w:rsid w:val="005B52FB"/>
    <w:rsid w:val="005C61BD"/>
    <w:rsid w:val="005C7A6A"/>
    <w:rsid w:val="005C7B85"/>
    <w:rsid w:val="005F0A54"/>
    <w:rsid w:val="006025C5"/>
    <w:rsid w:val="00603B71"/>
    <w:rsid w:val="00606C8F"/>
    <w:rsid w:val="006100F2"/>
    <w:rsid w:val="006159A3"/>
    <w:rsid w:val="0062563B"/>
    <w:rsid w:val="006262D7"/>
    <w:rsid w:val="00632C3C"/>
    <w:rsid w:val="00642914"/>
    <w:rsid w:val="006510A7"/>
    <w:rsid w:val="00653672"/>
    <w:rsid w:val="006549C0"/>
    <w:rsid w:val="00662BDB"/>
    <w:rsid w:val="006633AF"/>
    <w:rsid w:val="006668A3"/>
    <w:rsid w:val="006768BA"/>
    <w:rsid w:val="00677B51"/>
    <w:rsid w:val="006815F2"/>
    <w:rsid w:val="00681B8A"/>
    <w:rsid w:val="006A1524"/>
    <w:rsid w:val="006A16A6"/>
    <w:rsid w:val="006A1B1F"/>
    <w:rsid w:val="006A20C8"/>
    <w:rsid w:val="006A261F"/>
    <w:rsid w:val="006A5DF1"/>
    <w:rsid w:val="006B7198"/>
    <w:rsid w:val="006B7381"/>
    <w:rsid w:val="006C4246"/>
    <w:rsid w:val="006C4415"/>
    <w:rsid w:val="006C502E"/>
    <w:rsid w:val="006D36B4"/>
    <w:rsid w:val="006D4AB3"/>
    <w:rsid w:val="006E46CE"/>
    <w:rsid w:val="006F0D52"/>
    <w:rsid w:val="006F3B81"/>
    <w:rsid w:val="006F4291"/>
    <w:rsid w:val="00704289"/>
    <w:rsid w:val="0070492F"/>
    <w:rsid w:val="00714C5C"/>
    <w:rsid w:val="00715638"/>
    <w:rsid w:val="00721E83"/>
    <w:rsid w:val="00725952"/>
    <w:rsid w:val="007338EB"/>
    <w:rsid w:val="00762296"/>
    <w:rsid w:val="00763183"/>
    <w:rsid w:val="00763376"/>
    <w:rsid w:val="00763B6B"/>
    <w:rsid w:val="00765444"/>
    <w:rsid w:val="007818A1"/>
    <w:rsid w:val="007A6195"/>
    <w:rsid w:val="007A6720"/>
    <w:rsid w:val="007B287B"/>
    <w:rsid w:val="007B2D49"/>
    <w:rsid w:val="007B6BEE"/>
    <w:rsid w:val="007C1429"/>
    <w:rsid w:val="007C410B"/>
    <w:rsid w:val="007D1634"/>
    <w:rsid w:val="007D7198"/>
    <w:rsid w:val="007D7438"/>
    <w:rsid w:val="007E6395"/>
    <w:rsid w:val="007F33AA"/>
    <w:rsid w:val="007F445F"/>
    <w:rsid w:val="007F7646"/>
    <w:rsid w:val="0080085F"/>
    <w:rsid w:val="00807B84"/>
    <w:rsid w:val="0081198D"/>
    <w:rsid w:val="00815241"/>
    <w:rsid w:val="00870F9F"/>
    <w:rsid w:val="00871875"/>
    <w:rsid w:val="00872159"/>
    <w:rsid w:val="00874B73"/>
    <w:rsid w:val="008804B6"/>
    <w:rsid w:val="00881F6A"/>
    <w:rsid w:val="008841D9"/>
    <w:rsid w:val="00890A4E"/>
    <w:rsid w:val="00891ECD"/>
    <w:rsid w:val="00897AB0"/>
    <w:rsid w:val="008A0A2D"/>
    <w:rsid w:val="008A2112"/>
    <w:rsid w:val="008A3553"/>
    <w:rsid w:val="008A36A9"/>
    <w:rsid w:val="008A786F"/>
    <w:rsid w:val="008B029D"/>
    <w:rsid w:val="008B1C2C"/>
    <w:rsid w:val="008B6B40"/>
    <w:rsid w:val="008C3C6A"/>
    <w:rsid w:val="008C7C72"/>
    <w:rsid w:val="008D5AAA"/>
    <w:rsid w:val="008D6293"/>
    <w:rsid w:val="009003D1"/>
    <w:rsid w:val="009132D5"/>
    <w:rsid w:val="00920C2B"/>
    <w:rsid w:val="00925F07"/>
    <w:rsid w:val="0093166F"/>
    <w:rsid w:val="0093240B"/>
    <w:rsid w:val="00935AA9"/>
    <w:rsid w:val="009375AF"/>
    <w:rsid w:val="009473D2"/>
    <w:rsid w:val="00947A50"/>
    <w:rsid w:val="00950AC5"/>
    <w:rsid w:val="00951141"/>
    <w:rsid w:val="00952C5D"/>
    <w:rsid w:val="00953AC1"/>
    <w:rsid w:val="009564E6"/>
    <w:rsid w:val="009606E3"/>
    <w:rsid w:val="00960782"/>
    <w:rsid w:val="009654B0"/>
    <w:rsid w:val="009675FC"/>
    <w:rsid w:val="00976516"/>
    <w:rsid w:val="00981207"/>
    <w:rsid w:val="00982C38"/>
    <w:rsid w:val="009A4515"/>
    <w:rsid w:val="009A5FFA"/>
    <w:rsid w:val="009B196F"/>
    <w:rsid w:val="009D3EDF"/>
    <w:rsid w:val="009D77E7"/>
    <w:rsid w:val="00A00B2F"/>
    <w:rsid w:val="00A205F3"/>
    <w:rsid w:val="00A3096B"/>
    <w:rsid w:val="00A359B9"/>
    <w:rsid w:val="00A404BC"/>
    <w:rsid w:val="00A41F38"/>
    <w:rsid w:val="00A427C2"/>
    <w:rsid w:val="00A5716F"/>
    <w:rsid w:val="00A7186D"/>
    <w:rsid w:val="00A73BA5"/>
    <w:rsid w:val="00A83B2B"/>
    <w:rsid w:val="00A84D80"/>
    <w:rsid w:val="00A9027C"/>
    <w:rsid w:val="00A905AC"/>
    <w:rsid w:val="00A906FA"/>
    <w:rsid w:val="00A93C4F"/>
    <w:rsid w:val="00A9561D"/>
    <w:rsid w:val="00A97F2A"/>
    <w:rsid w:val="00AB0AB1"/>
    <w:rsid w:val="00AB1021"/>
    <w:rsid w:val="00AB5210"/>
    <w:rsid w:val="00AB70FD"/>
    <w:rsid w:val="00AC3347"/>
    <w:rsid w:val="00AC3360"/>
    <w:rsid w:val="00AE0868"/>
    <w:rsid w:val="00AE2156"/>
    <w:rsid w:val="00AE4171"/>
    <w:rsid w:val="00AE682C"/>
    <w:rsid w:val="00AF343B"/>
    <w:rsid w:val="00AF70DE"/>
    <w:rsid w:val="00AF7AB0"/>
    <w:rsid w:val="00B017CD"/>
    <w:rsid w:val="00B1255C"/>
    <w:rsid w:val="00B30530"/>
    <w:rsid w:val="00B370DC"/>
    <w:rsid w:val="00B45740"/>
    <w:rsid w:val="00B51305"/>
    <w:rsid w:val="00B612F9"/>
    <w:rsid w:val="00B6277D"/>
    <w:rsid w:val="00B65B58"/>
    <w:rsid w:val="00B65DCB"/>
    <w:rsid w:val="00B7491F"/>
    <w:rsid w:val="00B77197"/>
    <w:rsid w:val="00B82B15"/>
    <w:rsid w:val="00B86E30"/>
    <w:rsid w:val="00B95D5F"/>
    <w:rsid w:val="00BA6584"/>
    <w:rsid w:val="00BA799A"/>
    <w:rsid w:val="00BB2EA8"/>
    <w:rsid w:val="00BB591D"/>
    <w:rsid w:val="00BE70ED"/>
    <w:rsid w:val="00BE7BFD"/>
    <w:rsid w:val="00BF0050"/>
    <w:rsid w:val="00BF1332"/>
    <w:rsid w:val="00BF72E8"/>
    <w:rsid w:val="00C01714"/>
    <w:rsid w:val="00C023B0"/>
    <w:rsid w:val="00C0262F"/>
    <w:rsid w:val="00C24050"/>
    <w:rsid w:val="00C24DE1"/>
    <w:rsid w:val="00C25CC4"/>
    <w:rsid w:val="00C370F2"/>
    <w:rsid w:val="00C441FD"/>
    <w:rsid w:val="00C44EEC"/>
    <w:rsid w:val="00C466D1"/>
    <w:rsid w:val="00C4739E"/>
    <w:rsid w:val="00C52942"/>
    <w:rsid w:val="00C70860"/>
    <w:rsid w:val="00C91A3C"/>
    <w:rsid w:val="00C940A5"/>
    <w:rsid w:val="00C94A9D"/>
    <w:rsid w:val="00C94DA2"/>
    <w:rsid w:val="00CA2B36"/>
    <w:rsid w:val="00CA4B42"/>
    <w:rsid w:val="00CC0E2A"/>
    <w:rsid w:val="00CD059B"/>
    <w:rsid w:val="00CE59C3"/>
    <w:rsid w:val="00CF2336"/>
    <w:rsid w:val="00CF5BE7"/>
    <w:rsid w:val="00D02BAA"/>
    <w:rsid w:val="00D02EBE"/>
    <w:rsid w:val="00D16BBC"/>
    <w:rsid w:val="00D17CBD"/>
    <w:rsid w:val="00D22FFA"/>
    <w:rsid w:val="00D2417D"/>
    <w:rsid w:val="00D25B8D"/>
    <w:rsid w:val="00D43207"/>
    <w:rsid w:val="00D4588D"/>
    <w:rsid w:val="00D47080"/>
    <w:rsid w:val="00D50E37"/>
    <w:rsid w:val="00D5348C"/>
    <w:rsid w:val="00D535F4"/>
    <w:rsid w:val="00D56B8D"/>
    <w:rsid w:val="00D57203"/>
    <w:rsid w:val="00D60423"/>
    <w:rsid w:val="00D607ED"/>
    <w:rsid w:val="00D6494D"/>
    <w:rsid w:val="00D70CC5"/>
    <w:rsid w:val="00D729F5"/>
    <w:rsid w:val="00D737E2"/>
    <w:rsid w:val="00D761BB"/>
    <w:rsid w:val="00D82F4D"/>
    <w:rsid w:val="00D831EF"/>
    <w:rsid w:val="00D8461B"/>
    <w:rsid w:val="00D9049C"/>
    <w:rsid w:val="00D915F2"/>
    <w:rsid w:val="00D9434B"/>
    <w:rsid w:val="00DA7327"/>
    <w:rsid w:val="00DB0220"/>
    <w:rsid w:val="00DD3E9E"/>
    <w:rsid w:val="00DE7F9E"/>
    <w:rsid w:val="00DF2CA9"/>
    <w:rsid w:val="00DF32E8"/>
    <w:rsid w:val="00E1102B"/>
    <w:rsid w:val="00E137C2"/>
    <w:rsid w:val="00E15148"/>
    <w:rsid w:val="00E1725D"/>
    <w:rsid w:val="00E21B49"/>
    <w:rsid w:val="00E24691"/>
    <w:rsid w:val="00E26071"/>
    <w:rsid w:val="00E2789F"/>
    <w:rsid w:val="00E33A78"/>
    <w:rsid w:val="00E44A92"/>
    <w:rsid w:val="00E568F1"/>
    <w:rsid w:val="00E5743C"/>
    <w:rsid w:val="00E57AD8"/>
    <w:rsid w:val="00E72428"/>
    <w:rsid w:val="00E7291D"/>
    <w:rsid w:val="00EA0982"/>
    <w:rsid w:val="00EA14B3"/>
    <w:rsid w:val="00EA3C90"/>
    <w:rsid w:val="00EA416E"/>
    <w:rsid w:val="00EB2CA2"/>
    <w:rsid w:val="00EB74E5"/>
    <w:rsid w:val="00EC546C"/>
    <w:rsid w:val="00EC63B8"/>
    <w:rsid w:val="00EC6713"/>
    <w:rsid w:val="00ED6D23"/>
    <w:rsid w:val="00ED7807"/>
    <w:rsid w:val="00EE339E"/>
    <w:rsid w:val="00F208FB"/>
    <w:rsid w:val="00F23690"/>
    <w:rsid w:val="00F25A67"/>
    <w:rsid w:val="00F36F89"/>
    <w:rsid w:val="00F377B8"/>
    <w:rsid w:val="00F4124C"/>
    <w:rsid w:val="00F53300"/>
    <w:rsid w:val="00F71867"/>
    <w:rsid w:val="00F71CB0"/>
    <w:rsid w:val="00F72F09"/>
    <w:rsid w:val="00F75A8A"/>
    <w:rsid w:val="00F8253B"/>
    <w:rsid w:val="00F87B9E"/>
    <w:rsid w:val="00F92F31"/>
    <w:rsid w:val="00F979C9"/>
    <w:rsid w:val="00FB1406"/>
    <w:rsid w:val="00FB32C4"/>
    <w:rsid w:val="00FB44F9"/>
    <w:rsid w:val="00FC0A56"/>
    <w:rsid w:val="00FC5957"/>
    <w:rsid w:val="00FD265E"/>
    <w:rsid w:val="00FD435A"/>
    <w:rsid w:val="00FF2F35"/>
    <w:rsid w:val="00FF75CB"/>
    <w:rsid w:val="01E0A748"/>
    <w:rsid w:val="0239F96E"/>
    <w:rsid w:val="08513965"/>
    <w:rsid w:val="0C056B4E"/>
    <w:rsid w:val="11F43083"/>
    <w:rsid w:val="136A7FAB"/>
    <w:rsid w:val="1AD48F5B"/>
    <w:rsid w:val="1EDE8C39"/>
    <w:rsid w:val="2E59B2A9"/>
    <w:rsid w:val="35C7B3E9"/>
    <w:rsid w:val="3EF954DC"/>
    <w:rsid w:val="4C57E4D9"/>
    <w:rsid w:val="4D244563"/>
    <w:rsid w:val="4DB86681"/>
    <w:rsid w:val="53EFD789"/>
    <w:rsid w:val="55DF523C"/>
    <w:rsid w:val="5614BCE0"/>
    <w:rsid w:val="644EC8EF"/>
    <w:rsid w:val="65501207"/>
    <w:rsid w:val="65D4BF4A"/>
    <w:rsid w:val="6B2347CF"/>
    <w:rsid w:val="7E4938D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B513602"/>
  <w15:chartTrackingRefBased/>
  <w15:docId w15:val="{3A057E5D-86CD-4B42-ABD7-C283798DD8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link w:val="StopkaZnak"/>
    <w:uiPriority w:val="99"/>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paragraph" w:styleId="NormalnyWeb">
    <w:name w:val="Normal (Web)"/>
    <w:basedOn w:val="Normalny"/>
    <w:uiPriority w:val="99"/>
    <w:unhideWhenUsed/>
    <w:rsid w:val="009606E3"/>
    <w:pPr>
      <w:spacing w:before="100" w:beforeAutospacing="1" w:after="100" w:afterAutospacing="1"/>
    </w:pPr>
    <w:rPr>
      <w:rFonts w:ascii="Calibri" w:eastAsia="Calibri" w:hAnsi="Calibri" w:cs="Calibri"/>
      <w:sz w:val="22"/>
      <w:szCs w:val="22"/>
    </w:rPr>
  </w:style>
  <w:style w:type="character" w:customStyle="1" w:styleId="StopkaZnak">
    <w:name w:val="Stopka Znak"/>
    <w:basedOn w:val="Domylnaczcionkaakapitu"/>
    <w:link w:val="Stopka"/>
    <w:uiPriority w:val="99"/>
    <w:rsid w:val="00D737E2"/>
  </w:style>
  <w:style w:type="paragraph" w:styleId="Tekstkomentarza">
    <w:name w:val="annotation text"/>
    <w:basedOn w:val="Normalny"/>
    <w:link w:val="TekstkomentarzaZnak"/>
  </w:style>
  <w:style w:type="character" w:customStyle="1" w:styleId="TekstkomentarzaZnak">
    <w:name w:val="Tekst komentarza Znak"/>
    <w:basedOn w:val="Domylnaczcionkaakapitu"/>
    <w:link w:val="Tekstkomentarza"/>
  </w:style>
  <w:style w:type="character" w:styleId="Odwoaniedokomentarza">
    <w:name w:val="annotation reference"/>
    <w:basedOn w:val="Domylnaczcionkaakapitu"/>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2.png@01D89D43.E1DB87A0" TargetMode="Externa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ENATA~1.KW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DBE2D96C4CF53C4FAB7BAD89E37DDA6A" ma:contentTypeVersion="15" ma:contentTypeDescription="Utwórz nowy dokument." ma:contentTypeScope="" ma:versionID="a57dd059a52e674619c8b9a97e1676bc">
  <xsd:schema xmlns:xsd="http://www.w3.org/2001/XMLSchema" xmlns:xs="http://www.w3.org/2001/XMLSchema" xmlns:p="http://schemas.microsoft.com/office/2006/metadata/properties" xmlns:ns2="c65d01c8-eb97-40f5-9d81-ec530a7d2799" xmlns:ns3="897304d2-5e4b-4bac-b847-e77df518a932" targetNamespace="http://schemas.microsoft.com/office/2006/metadata/properties" ma:root="true" ma:fieldsID="6160001f712ba9ca92cff2cc35d3ef17" ns2:_="" ns3:_="">
    <xsd:import namespace="c65d01c8-eb97-40f5-9d81-ec530a7d2799"/>
    <xsd:import namespace="897304d2-5e4b-4bac-b847-e77df518a93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DateTaken"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65d01c8-eb97-40f5-9d81-ec530a7d279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Tagi obrazów" ma:readOnly="false" ma:fieldId="{5cf76f15-5ced-4ddc-b409-7134ff3c332f}" ma:taxonomyMulti="true" ma:sspId="b7b31e59-74a4-4436-bc03-9931855e0d9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897304d2-5e4b-4bac-b847-e77df518a932" elementFormDefault="qualified">
    <xsd:import namespace="http://schemas.microsoft.com/office/2006/documentManagement/types"/>
    <xsd:import namespace="http://schemas.microsoft.com/office/infopath/2007/PartnerControls"/>
    <xsd:element name="SharedWithUsers" ma:index="16" nillable="true" ma:displayName="Udostępniani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Udostępnione dla — szczegóły" ma:internalName="SharedWithDetails" ma:readOnly="true">
      <xsd:simpleType>
        <xsd:restriction base="dms:Note">
          <xsd:maxLength value="255"/>
        </xsd:restriction>
      </xsd:simpleType>
    </xsd:element>
    <xsd:element name="TaxCatchAll" ma:index="22" nillable="true" ma:displayName="Taxonomy Catch All Column" ma:hidden="true" ma:list="{3f87af96-2a77-45a2-bf07-e9b64fd2f313}" ma:internalName="TaxCatchAll" ma:showField="CatchAllData" ma:web="897304d2-5e4b-4bac-b847-e77df518a93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897304d2-5e4b-4bac-b847-e77df518a932" xsi:nil="true"/>
    <lcf76f155ced4ddcb4097134ff3c332f xmlns="c65d01c8-eb97-40f5-9d81-ec530a7d2799">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30FAE13E-10FE-4179-A5B3-7E987335BCF9}">
  <ds:schemaRefs>
    <ds:schemaRef ds:uri="http://schemas.microsoft.com/office/2006/metadata/contentType"/>
    <ds:schemaRef ds:uri="http://schemas.microsoft.com/office/2006/metadata/properties/metaAttributes"/>
    <ds:schemaRef ds:uri="http://www.w3.org/2000/xmlns/"/>
    <ds:schemaRef ds:uri="http://www.w3.org/2001/XMLSchema"/>
    <ds:schemaRef ds:uri="c65d01c8-eb97-40f5-9d81-ec530a7d2799"/>
    <ds:schemaRef ds:uri="897304d2-5e4b-4bac-b847-e77df518a932"/>
    <ds:schemaRef ds:uri="http://schemas.microsoft.com/office/2006/metadata/properties"/>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1458542-47C0-4AA2-A35A-72E889041924}">
  <ds:schemaRefs>
    <ds:schemaRef ds:uri="http://schemas.microsoft.com/sharepoint/v3/contenttype/forms"/>
  </ds:schemaRefs>
</ds:datastoreItem>
</file>

<file path=customXml/itemProps3.xml><?xml version="1.0" encoding="utf-8"?>
<ds:datastoreItem xmlns:ds="http://schemas.openxmlformats.org/officeDocument/2006/customXml" ds:itemID="{E049019F-2141-48A9-8932-EE23D2959938}">
  <ds:schemaRefs>
    <ds:schemaRef ds:uri="http://schemas.microsoft.com/office/infopath/2007/PartnerControls"/>
    <ds:schemaRef ds:uri="http://schemas.microsoft.com/office/2006/metadata/properties"/>
    <ds:schemaRef ds:uri="http://www.w3.org/XML/1998/namespace"/>
    <ds:schemaRef ds:uri="http://schemas.openxmlformats.org/package/2006/metadata/core-properties"/>
    <ds:schemaRef ds:uri="http://purl.org/dc/dcmitype/"/>
    <ds:schemaRef ds:uri="http://schemas.microsoft.com/office/2006/documentManagement/types"/>
    <ds:schemaRef ds:uri="http://purl.org/dc/elements/1.1/"/>
    <ds:schemaRef ds:uri="897304d2-5e4b-4bac-b847-e77df518a932"/>
    <ds:schemaRef ds:uri="c65d01c8-eb97-40f5-9d81-ec530a7d2799"/>
    <ds:schemaRef ds:uri="http://purl.org/dc/terms/"/>
  </ds:schemaRefs>
</ds:datastoreItem>
</file>

<file path=docProps/app.xml><?xml version="1.0" encoding="utf-8"?>
<Properties xmlns="http://schemas.openxmlformats.org/officeDocument/2006/extended-properties" xmlns:vt="http://schemas.openxmlformats.org/officeDocument/2006/docPropsVTypes">
  <Template>template</Template>
  <TotalTime>14</TotalTime>
  <Pages>27</Pages>
  <Words>11508</Words>
  <Characters>76440</Characters>
  <Application>Microsoft Office Word</Application>
  <DocSecurity>0</DocSecurity>
  <Lines>637</Lines>
  <Paragraphs>175</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87773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Maria Lepa</dc:creator>
  <cp:keywords/>
  <cp:lastModifiedBy>Renata Kwas-Rogowska</cp:lastModifiedBy>
  <cp:revision>15</cp:revision>
  <cp:lastPrinted>2022-08-04T09:00:00Z</cp:lastPrinted>
  <dcterms:created xsi:type="dcterms:W3CDTF">2022-08-03T14:49:00Z</dcterms:created>
  <dcterms:modified xsi:type="dcterms:W3CDTF">2022-08-04T09:00:00Z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0x010100DBE2D96C4CF53C4FAB7BAD89E37DDA6A</vt:lpwstr>
  </property>
  <property fmtid="{D5CDD505-2E9C-101B-9397-08002B2CF9AE}" pid="3" name="MediaServiceImageTags">
    <vt:lpwstr/>
  </property>
</Properties>
</file>