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149265" w14:textId="77777777" w:rsidR="009331AF" w:rsidRPr="00B66A62" w:rsidRDefault="009331AF" w:rsidP="009331AF">
      <w:pPr>
        <w:pStyle w:val="Nagwek3"/>
        <w:jc w:val="right"/>
        <w:rPr>
          <w:rFonts w:ascii="Times New Roman" w:hAnsi="Times New Roman"/>
          <w:b w:val="0"/>
          <w:bCs w:val="0"/>
          <w:sz w:val="22"/>
          <w:szCs w:val="22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B66A62">
        <w:rPr>
          <w:rFonts w:ascii="Times New Roman" w:hAnsi="Times New Roman"/>
          <w:sz w:val="22"/>
          <w:szCs w:val="22"/>
        </w:rPr>
        <w:t>Załącznik nr 1</w:t>
      </w:r>
    </w:p>
    <w:p w14:paraId="61410A46" w14:textId="77777777" w:rsidR="009331AF" w:rsidRPr="00404400" w:rsidRDefault="009331AF" w:rsidP="009331AF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17341A9D" w14:textId="77777777" w:rsidR="009331AF" w:rsidRDefault="009331AF" w:rsidP="009331A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475D3D">
        <w:rPr>
          <w:b/>
          <w:sz w:val="22"/>
          <w:szCs w:val="22"/>
        </w:rPr>
        <w:t>FORMULARZ OFERTY</w:t>
      </w:r>
    </w:p>
    <w:p w14:paraId="44EDC430" w14:textId="77777777" w:rsidR="009331AF" w:rsidRPr="00475D3D" w:rsidRDefault="009331AF" w:rsidP="009331AF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08C4664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NAZWA WYKONAWCY:……………………………………………………………………..</w:t>
      </w:r>
    </w:p>
    <w:p w14:paraId="50756C2E" w14:textId="77777777" w:rsidR="009331AF" w:rsidRPr="00404400" w:rsidRDefault="009331AF" w:rsidP="009331AF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404400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………………………………</w:t>
      </w:r>
    </w:p>
    <w:p w14:paraId="43C3F24F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ADRES:…………………………………………………………………………………………</w:t>
      </w:r>
    </w:p>
    <w:p w14:paraId="4F33931F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</w:rPr>
        <w:t>WOJEWÓDZTWO …………………………….....</w:t>
      </w:r>
      <w:r>
        <w:rPr>
          <w:sz w:val="22"/>
        </w:rPr>
        <w:t>.....................................................................</w:t>
      </w:r>
    </w:p>
    <w:p w14:paraId="089FDE9D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TEL.</w:t>
      </w:r>
      <w:r w:rsidRPr="00404400">
        <w:rPr>
          <w:sz w:val="22"/>
        </w:rPr>
        <w:t>……………………………………………………………………………………………..</w:t>
      </w:r>
    </w:p>
    <w:p w14:paraId="782BD20C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 xml:space="preserve">FAX </w:t>
      </w:r>
      <w:r w:rsidRPr="00404400">
        <w:rPr>
          <w:sz w:val="22"/>
        </w:rPr>
        <w:t>…………………………………………………………………………………………….</w:t>
      </w:r>
    </w:p>
    <w:p w14:paraId="44260C39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404400">
        <w:rPr>
          <w:sz w:val="22"/>
          <w:lang w:val="de-DE"/>
        </w:rPr>
        <w:t>E-MAIL………………………………………………………………………………………….</w:t>
      </w:r>
    </w:p>
    <w:p w14:paraId="02AFB5E9" w14:textId="77777777" w:rsidR="009331AF" w:rsidRPr="00404400" w:rsidRDefault="009331AF" w:rsidP="009331AF">
      <w:pPr>
        <w:tabs>
          <w:tab w:val="right" w:pos="9000"/>
        </w:tabs>
        <w:spacing w:line="360" w:lineRule="auto"/>
        <w:rPr>
          <w:sz w:val="22"/>
        </w:rPr>
      </w:pPr>
      <w:r w:rsidRPr="00404400">
        <w:rPr>
          <w:sz w:val="22"/>
          <w:lang w:val="de-DE"/>
        </w:rPr>
        <w:t xml:space="preserve">NIP…………………………………. </w:t>
      </w:r>
      <w:r w:rsidRPr="00404400">
        <w:rPr>
          <w:sz w:val="22"/>
        </w:rPr>
        <w:t>REGON:………………………………………………...</w:t>
      </w:r>
    </w:p>
    <w:p w14:paraId="29E25EE6" w14:textId="77777777" w:rsidR="009331AF" w:rsidRPr="00404400" w:rsidRDefault="009331AF" w:rsidP="009331AF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404400">
        <w:rPr>
          <w:sz w:val="22"/>
        </w:rPr>
        <w:t>BANK/ NR KONTA ……………………………………………………………………………</w:t>
      </w:r>
    </w:p>
    <w:p w14:paraId="6C5F5A52" w14:textId="77777777" w:rsidR="009331AF" w:rsidRPr="00404400" w:rsidRDefault="009331AF" w:rsidP="009331AF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2118F88C" w14:textId="77777777" w:rsidR="009331AF" w:rsidRPr="00B66A62" w:rsidRDefault="009331AF" w:rsidP="009331AF">
      <w:pPr>
        <w:spacing w:line="360" w:lineRule="auto"/>
        <w:rPr>
          <w:sz w:val="22"/>
          <w:szCs w:val="22"/>
        </w:rPr>
      </w:pPr>
      <w:r w:rsidRPr="00B66A62">
        <w:rPr>
          <w:sz w:val="22"/>
          <w:szCs w:val="22"/>
        </w:rPr>
        <w:t>Do: Nazwa i siedziba Zamawiającego:</w:t>
      </w:r>
    </w:p>
    <w:p w14:paraId="5603D6F8" w14:textId="77777777" w:rsidR="009331AF" w:rsidRPr="00B66A62" w:rsidRDefault="009331AF" w:rsidP="009331AF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Akademia Górniczo - Hutnicza</w:t>
      </w:r>
    </w:p>
    <w:p w14:paraId="6C5AC634" w14:textId="77777777" w:rsidR="009331AF" w:rsidRPr="00B66A62" w:rsidRDefault="009331AF" w:rsidP="009331AF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im. Stanisława Staszica w Krakowie</w:t>
      </w:r>
    </w:p>
    <w:p w14:paraId="7172981F" w14:textId="77777777" w:rsidR="009331AF" w:rsidRPr="00B66A62" w:rsidRDefault="009331AF" w:rsidP="009331AF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 xml:space="preserve">Dział Zamówień Publicznych  </w:t>
      </w:r>
    </w:p>
    <w:p w14:paraId="5442D85E" w14:textId="77777777" w:rsidR="009331AF" w:rsidRPr="00B66A62" w:rsidRDefault="009331AF" w:rsidP="009331AF">
      <w:pPr>
        <w:ind w:right="-110"/>
        <w:rPr>
          <w:b/>
          <w:sz w:val="22"/>
          <w:szCs w:val="22"/>
        </w:rPr>
      </w:pPr>
      <w:r w:rsidRPr="00B66A62">
        <w:rPr>
          <w:b/>
          <w:sz w:val="22"/>
          <w:szCs w:val="22"/>
        </w:rPr>
        <w:t>Al. Mickiewicza 30</w:t>
      </w:r>
      <w:r>
        <w:rPr>
          <w:b/>
          <w:sz w:val="22"/>
          <w:szCs w:val="22"/>
        </w:rPr>
        <w:t xml:space="preserve">, </w:t>
      </w:r>
      <w:r w:rsidRPr="00B66A62">
        <w:rPr>
          <w:b/>
          <w:sz w:val="22"/>
          <w:szCs w:val="22"/>
        </w:rPr>
        <w:t xml:space="preserve">30-059 Kraków,  </w:t>
      </w:r>
    </w:p>
    <w:p w14:paraId="237378C6" w14:textId="47C97C82" w:rsidR="009331AF" w:rsidRPr="00B66A62" w:rsidRDefault="009331AF" w:rsidP="009331AF">
      <w:pPr>
        <w:jc w:val="both"/>
        <w:rPr>
          <w:b/>
          <w:bCs/>
          <w:sz w:val="22"/>
          <w:szCs w:val="22"/>
        </w:rPr>
      </w:pPr>
      <w:r w:rsidRPr="00B66A62">
        <w:rPr>
          <w:sz w:val="22"/>
          <w:szCs w:val="22"/>
        </w:rPr>
        <w:t>Przystępując do postępowania o udzielenie zamówienia publicznego, którego przedmiotem jest</w:t>
      </w:r>
      <w:bookmarkStart w:id="0" w:name="_Hlk58842586"/>
      <w:r w:rsidRPr="00B66A62">
        <w:rPr>
          <w:sz w:val="22"/>
          <w:szCs w:val="22"/>
        </w:rPr>
        <w:t>:</w:t>
      </w:r>
      <w:r w:rsidRPr="00B66A62">
        <w:rPr>
          <w:b/>
          <w:bCs/>
          <w:sz w:val="22"/>
          <w:szCs w:val="22"/>
        </w:rPr>
        <w:t xml:space="preserve"> </w:t>
      </w:r>
      <w:bookmarkEnd w:id="0"/>
      <w:r w:rsidR="008A06CB" w:rsidRPr="00522F1D">
        <w:rPr>
          <w:b/>
          <w:sz w:val="22"/>
          <w:szCs w:val="22"/>
        </w:rPr>
        <w:t>Dostawa sprzętu AGD do domów studenckich Miasteczka Studenckiego AGH w Krakowie - KC-zp.272-479/22</w:t>
      </w:r>
      <w:r w:rsidRPr="00B66A62">
        <w:rPr>
          <w:b/>
          <w:bCs/>
          <w:sz w:val="22"/>
          <w:szCs w:val="22"/>
        </w:rPr>
        <w:t xml:space="preserve">, </w:t>
      </w:r>
      <w:r w:rsidRPr="00B66A62">
        <w:rPr>
          <w:sz w:val="22"/>
          <w:szCs w:val="22"/>
        </w:rPr>
        <w:t>oferuję realizację przedmiotu zamówienia, zgodnie z zasadami określonymi w specyfikacji warunków zamówienia.</w:t>
      </w:r>
    </w:p>
    <w:p w14:paraId="1FED099E" w14:textId="77777777" w:rsidR="009331AF" w:rsidRDefault="009331AF" w:rsidP="009331AF">
      <w:pPr>
        <w:widowControl w:val="0"/>
        <w:ind w:right="1"/>
      </w:pPr>
    </w:p>
    <w:tbl>
      <w:tblPr>
        <w:tblW w:w="509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51"/>
        <w:gridCol w:w="1051"/>
        <w:gridCol w:w="1652"/>
        <w:gridCol w:w="1079"/>
        <w:gridCol w:w="840"/>
        <w:gridCol w:w="78"/>
        <w:gridCol w:w="1090"/>
        <w:gridCol w:w="1232"/>
        <w:gridCol w:w="1445"/>
      </w:tblGrid>
      <w:tr w:rsidR="007D3105" w14:paraId="38454B53" w14:textId="77777777" w:rsidTr="00F3325C">
        <w:trPr>
          <w:trHeight w:val="645"/>
        </w:trPr>
        <w:tc>
          <w:tcPr>
            <w:tcW w:w="407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396A306" w14:textId="77777777" w:rsidR="009331AF" w:rsidRDefault="009331AF" w:rsidP="009378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Numer zadania</w:t>
            </w:r>
          </w:p>
        </w:tc>
        <w:tc>
          <w:tcPr>
            <w:tcW w:w="57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4F918F7" w14:textId="77777777" w:rsidR="009331AF" w:rsidRDefault="009331AF" w:rsidP="009378AC">
            <w:pPr>
              <w:jc w:val="center"/>
              <w:rPr>
                <w:sz w:val="20"/>
              </w:rPr>
            </w:pPr>
            <w:r w:rsidRPr="0029328F">
              <w:rPr>
                <w:sz w:val="20"/>
              </w:rPr>
              <w:t xml:space="preserve">Numer </w:t>
            </w:r>
          </w:p>
          <w:p w14:paraId="033F71E8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 w:rsidRPr="0029328F">
              <w:rPr>
                <w:sz w:val="20"/>
              </w:rPr>
              <w:t>podzadania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019145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Nazwa elementu</w:t>
            </w:r>
          </w:p>
          <w:p w14:paraId="3B2EE28E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(lub usługi)</w:t>
            </w:r>
          </w:p>
        </w:tc>
        <w:tc>
          <w:tcPr>
            <w:tcW w:w="58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B62DF1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Producent,</w:t>
            </w:r>
          </w:p>
          <w:p w14:paraId="380D2D8D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model</w:t>
            </w:r>
          </w:p>
          <w:p w14:paraId="6C993A22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</w:p>
        </w:tc>
        <w:tc>
          <w:tcPr>
            <w:tcW w:w="499" w:type="pct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D58283B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Ilość</w:t>
            </w:r>
          </w:p>
        </w:tc>
        <w:tc>
          <w:tcPr>
            <w:tcW w:w="590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A0C3F44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Cena netto</w:t>
            </w:r>
          </w:p>
        </w:tc>
        <w:tc>
          <w:tcPr>
            <w:tcW w:w="66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2E3F9C1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Wartość podatku VAT</w:t>
            </w:r>
          </w:p>
        </w:tc>
        <w:tc>
          <w:tcPr>
            <w:tcW w:w="78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EF14A17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Wartość brutto </w:t>
            </w:r>
          </w:p>
          <w:p w14:paraId="59B41A30" w14:textId="77777777" w:rsidR="009331AF" w:rsidRDefault="009331AF" w:rsidP="009378AC">
            <w:pPr>
              <w:jc w:val="center"/>
              <w:rPr>
                <w:sz w:val="20"/>
              </w:rPr>
            </w:pPr>
            <w:r>
              <w:rPr>
                <w:sz w:val="20"/>
              </w:rPr>
              <w:t>[PLN]</w:t>
            </w:r>
          </w:p>
          <w:p w14:paraId="6D5D885D" w14:textId="77777777" w:rsidR="009331AF" w:rsidRDefault="009331AF" w:rsidP="009378AC">
            <w:pPr>
              <w:jc w:val="center"/>
              <w:rPr>
                <w:b/>
                <w:sz w:val="20"/>
              </w:rPr>
            </w:pPr>
            <w:r>
              <w:rPr>
                <w:sz w:val="20"/>
              </w:rPr>
              <w:t xml:space="preserve"> (z doliczonym </w:t>
            </w:r>
            <w:r>
              <w:rPr>
                <w:b/>
                <w:sz w:val="20"/>
              </w:rPr>
              <w:t>VAT)</w:t>
            </w:r>
          </w:p>
        </w:tc>
      </w:tr>
      <w:tr w:rsidR="007D3105" w14:paraId="2E8E9DB5" w14:textId="77777777" w:rsidTr="00F3325C">
        <w:trPr>
          <w:trHeight w:val="234"/>
        </w:trPr>
        <w:tc>
          <w:tcPr>
            <w:tcW w:w="407" w:type="pct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5678C96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1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008943BE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CF87D0F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2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3E2624B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3</w:t>
            </w:r>
          </w:p>
        </w:tc>
        <w:tc>
          <w:tcPr>
            <w:tcW w:w="499" w:type="pct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EE1C548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4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265A17DA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951BE9D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00A84A0" w14:textId="77777777" w:rsidR="009331AF" w:rsidRDefault="009331AF" w:rsidP="009378AC">
            <w:pPr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t>5</w:t>
            </w:r>
          </w:p>
        </w:tc>
      </w:tr>
      <w:tr w:rsidR="007D3105" w14:paraId="4731AB60" w14:textId="77777777" w:rsidTr="00F3325C">
        <w:trPr>
          <w:trHeight w:val="163"/>
        </w:trPr>
        <w:tc>
          <w:tcPr>
            <w:tcW w:w="40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044E958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  <w:p w14:paraId="5EB8AC1C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57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F9186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  <w:p w14:paraId="036EBC57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A</w:t>
            </w:r>
          </w:p>
          <w:p w14:paraId="4A3C166B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89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4E547" w14:textId="77777777" w:rsidR="009331AF" w:rsidRPr="00793590" w:rsidRDefault="009331AF" w:rsidP="00793590">
            <w:pPr>
              <w:jc w:val="center"/>
              <w:rPr>
                <w:b/>
                <w:bCs/>
              </w:rPr>
            </w:pPr>
          </w:p>
          <w:p w14:paraId="4E4CCFE6" w14:textId="77777777" w:rsidR="009331AF" w:rsidRPr="00793590" w:rsidRDefault="009331AF" w:rsidP="00793590">
            <w:pPr>
              <w:jc w:val="center"/>
            </w:pPr>
            <w:r w:rsidRPr="00793590">
              <w:rPr>
                <w:b/>
                <w:bCs/>
              </w:rPr>
              <w:t>Odkurzacz</w:t>
            </w:r>
          </w:p>
        </w:tc>
        <w:tc>
          <w:tcPr>
            <w:tcW w:w="5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0952D" w14:textId="77777777" w:rsidR="009331AF" w:rsidRPr="00793590" w:rsidRDefault="009331AF" w:rsidP="00793590">
            <w:pPr>
              <w:ind w:right="425"/>
              <w:jc w:val="center"/>
            </w:pPr>
          </w:p>
        </w:tc>
        <w:tc>
          <w:tcPr>
            <w:tcW w:w="49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7CB65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</w:rPr>
            </w:pPr>
          </w:p>
          <w:p w14:paraId="7442B8D5" w14:textId="6185BB08" w:rsidR="009331AF" w:rsidRPr="00793590" w:rsidRDefault="00793590" w:rsidP="00793590">
            <w:pPr>
              <w:ind w:right="425"/>
              <w:jc w:val="center"/>
              <w:rPr>
                <w:b/>
                <w:bCs/>
              </w:rPr>
            </w:pPr>
            <w:r w:rsidRPr="00793590">
              <w:rPr>
                <w:b/>
                <w:bCs/>
              </w:rPr>
              <w:t>20</w:t>
            </w:r>
          </w:p>
        </w:tc>
        <w:tc>
          <w:tcPr>
            <w:tcW w:w="59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9A6BC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E4EBD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7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F9DB3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</w:tr>
      <w:tr w:rsidR="007D3105" w14:paraId="521DBB63" w14:textId="77777777" w:rsidTr="00F3325C">
        <w:trPr>
          <w:trHeight w:val="163"/>
        </w:trPr>
        <w:tc>
          <w:tcPr>
            <w:tcW w:w="40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788696D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41557D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  <w:p w14:paraId="10795C8D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B</w:t>
            </w:r>
          </w:p>
          <w:p w14:paraId="1AE05348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</w:tc>
        <w:tc>
          <w:tcPr>
            <w:tcW w:w="89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7C4A1" w14:textId="77777777" w:rsidR="009331AF" w:rsidRPr="00793590" w:rsidRDefault="009331AF" w:rsidP="00793590">
            <w:pPr>
              <w:jc w:val="center"/>
              <w:rPr>
                <w:b/>
                <w:bCs/>
              </w:rPr>
            </w:pPr>
          </w:p>
          <w:p w14:paraId="186F154E" w14:textId="5363CC12" w:rsidR="009331AF" w:rsidRPr="00793590" w:rsidRDefault="007D3105" w:rsidP="007935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Kuchenka mikrofalowa </w:t>
            </w:r>
          </w:p>
        </w:tc>
        <w:tc>
          <w:tcPr>
            <w:tcW w:w="5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10961" w14:textId="77777777" w:rsidR="009331AF" w:rsidRPr="00793590" w:rsidRDefault="009331AF" w:rsidP="00793590">
            <w:pPr>
              <w:ind w:right="425"/>
              <w:jc w:val="center"/>
            </w:pPr>
          </w:p>
        </w:tc>
        <w:tc>
          <w:tcPr>
            <w:tcW w:w="49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1C958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</w:rPr>
            </w:pPr>
          </w:p>
          <w:p w14:paraId="7E361F97" w14:textId="18978D63" w:rsidR="009331AF" w:rsidRPr="00793590" w:rsidRDefault="007D3105" w:rsidP="00793590">
            <w:pPr>
              <w:ind w:right="42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9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6CFF9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587DA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7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9B4E6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</w:tr>
      <w:tr w:rsidR="007D3105" w14:paraId="72C98F26" w14:textId="77777777" w:rsidTr="00F3325C">
        <w:trPr>
          <w:trHeight w:val="163"/>
        </w:trPr>
        <w:tc>
          <w:tcPr>
            <w:tcW w:w="407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9AAAB04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  <w:p w14:paraId="036FA16F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  <w:p w14:paraId="6C90BECB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456AE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  <w:p w14:paraId="43ADF819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C</w:t>
            </w:r>
          </w:p>
        </w:tc>
        <w:tc>
          <w:tcPr>
            <w:tcW w:w="896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3BB57" w14:textId="77777777" w:rsidR="009331AF" w:rsidRPr="00793590" w:rsidRDefault="009331AF" w:rsidP="00793590">
            <w:pPr>
              <w:jc w:val="center"/>
              <w:rPr>
                <w:b/>
                <w:bCs/>
              </w:rPr>
            </w:pPr>
          </w:p>
          <w:p w14:paraId="0406AD6F" w14:textId="5CB0BA2C" w:rsidR="009331AF" w:rsidRPr="00793590" w:rsidRDefault="007D3105" w:rsidP="00793590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Płyta ceramiczna </w:t>
            </w:r>
            <w:r w:rsidR="00607A00">
              <w:rPr>
                <w:b/>
                <w:bCs/>
              </w:rPr>
              <w:t>z czterema palnikami</w:t>
            </w:r>
          </w:p>
        </w:tc>
        <w:tc>
          <w:tcPr>
            <w:tcW w:w="5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30FA" w14:textId="77777777" w:rsidR="009331AF" w:rsidRPr="00793590" w:rsidRDefault="009331AF" w:rsidP="00793590">
            <w:pPr>
              <w:ind w:right="425"/>
              <w:jc w:val="center"/>
            </w:pPr>
          </w:p>
        </w:tc>
        <w:tc>
          <w:tcPr>
            <w:tcW w:w="499" w:type="pct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BB9C64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</w:rPr>
            </w:pPr>
          </w:p>
          <w:p w14:paraId="2D6BA3A9" w14:textId="517BA1A2" w:rsidR="009331AF" w:rsidRPr="00793590" w:rsidRDefault="009331AF" w:rsidP="00793590">
            <w:pPr>
              <w:ind w:right="425"/>
              <w:jc w:val="center"/>
              <w:rPr>
                <w:b/>
                <w:bCs/>
              </w:rPr>
            </w:pPr>
            <w:r w:rsidRPr="00793590">
              <w:rPr>
                <w:b/>
                <w:bCs/>
              </w:rPr>
              <w:t>10</w:t>
            </w:r>
          </w:p>
        </w:tc>
        <w:tc>
          <w:tcPr>
            <w:tcW w:w="590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63A3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668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52480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7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3CDC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</w:tr>
      <w:tr w:rsidR="009331AF" w14:paraId="51D3598A" w14:textId="77777777" w:rsidTr="00793590">
        <w:trPr>
          <w:trHeight w:val="163"/>
        </w:trPr>
        <w:tc>
          <w:tcPr>
            <w:tcW w:w="4216" w:type="pct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9858CBB" w14:textId="77777777" w:rsidR="009331AF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</w:p>
          <w:p w14:paraId="5374B960" w14:textId="77777777" w:rsidR="009331AF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  <w:r w:rsidRPr="008939D6">
              <w:rPr>
                <w:b/>
                <w:bCs/>
                <w:sz w:val="22"/>
                <w:highlight w:val="yellow"/>
              </w:rPr>
              <w:t>RAZEM:</w:t>
            </w:r>
          </w:p>
          <w:p w14:paraId="3FF870BE" w14:textId="77777777" w:rsidR="009331AF" w:rsidRPr="008939D6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</w:p>
        </w:tc>
        <w:tc>
          <w:tcPr>
            <w:tcW w:w="784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9ECD6" w14:textId="77777777" w:rsidR="009331AF" w:rsidRDefault="009331AF" w:rsidP="009378AC">
            <w:pPr>
              <w:ind w:right="425"/>
              <w:rPr>
                <w:sz w:val="22"/>
              </w:rPr>
            </w:pPr>
          </w:p>
          <w:p w14:paraId="4CCF8FFA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22"/>
              </w:rPr>
              <w:t>……….</w:t>
            </w:r>
          </w:p>
        </w:tc>
      </w:tr>
      <w:tr w:rsidR="007D3105" w14:paraId="61BE9F0B" w14:textId="77777777" w:rsidTr="00F3325C">
        <w:trPr>
          <w:trHeight w:val="163"/>
        </w:trPr>
        <w:tc>
          <w:tcPr>
            <w:tcW w:w="40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41ED64E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  <w:p w14:paraId="1E1039A4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0111B" w14:textId="77777777" w:rsidR="009331AF" w:rsidRDefault="009331AF" w:rsidP="00793590">
            <w:pPr>
              <w:jc w:val="center"/>
              <w:rPr>
                <w:b/>
                <w:bCs/>
                <w:sz w:val="22"/>
                <w:szCs w:val="22"/>
                <w:u w:val="single"/>
              </w:rPr>
            </w:pPr>
          </w:p>
          <w:p w14:paraId="1F1D326B" w14:textId="77777777" w:rsidR="009331AF" w:rsidRDefault="009331AF" w:rsidP="00793590">
            <w:pPr>
              <w:ind w:right="425"/>
              <w:jc w:val="center"/>
              <w:rPr>
                <w:b/>
                <w:bCs/>
                <w:sz w:val="22"/>
                <w:szCs w:val="22"/>
                <w:u w:val="single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240538" w14:textId="77777777" w:rsidR="009331AF" w:rsidRPr="007D3105" w:rsidRDefault="009331AF" w:rsidP="00793590">
            <w:pPr>
              <w:jc w:val="center"/>
              <w:rPr>
                <w:b/>
                <w:bCs/>
              </w:rPr>
            </w:pPr>
          </w:p>
          <w:p w14:paraId="06E900BA" w14:textId="7A140AE4" w:rsidR="009331AF" w:rsidRPr="007D3105" w:rsidRDefault="009331AF" w:rsidP="00793590">
            <w:pPr>
              <w:jc w:val="center"/>
            </w:pPr>
            <w:r w:rsidRPr="007D3105">
              <w:rPr>
                <w:b/>
                <w:bCs/>
              </w:rPr>
              <w:t xml:space="preserve">Lodówka </w:t>
            </w:r>
            <w:proofErr w:type="spellStart"/>
            <w:r w:rsidRPr="007D3105">
              <w:rPr>
                <w:b/>
                <w:bCs/>
              </w:rPr>
              <w:t>podblatowa</w:t>
            </w:r>
            <w:proofErr w:type="spellEnd"/>
            <w:r w:rsidRPr="007D3105">
              <w:rPr>
                <w:b/>
                <w:bCs/>
              </w:rPr>
              <w:t xml:space="preserve"> wraz z instalacją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D88B5" w14:textId="77777777" w:rsidR="009331AF" w:rsidRPr="007D3105" w:rsidRDefault="009331AF" w:rsidP="00793590">
            <w:pPr>
              <w:ind w:right="425"/>
              <w:jc w:val="center"/>
            </w:pPr>
          </w:p>
        </w:tc>
        <w:tc>
          <w:tcPr>
            <w:tcW w:w="4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256E0" w14:textId="77777777" w:rsidR="009331AF" w:rsidRPr="007D3105" w:rsidRDefault="009331AF" w:rsidP="00793590">
            <w:pPr>
              <w:ind w:right="425"/>
              <w:jc w:val="center"/>
              <w:rPr>
                <w:b/>
                <w:bCs/>
              </w:rPr>
            </w:pPr>
          </w:p>
          <w:p w14:paraId="47CBC862" w14:textId="7C4D3EDC" w:rsidR="009331AF" w:rsidRPr="007D3105" w:rsidRDefault="00E45513" w:rsidP="00793590">
            <w:pPr>
              <w:ind w:right="42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66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33EED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21F672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84011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</w:tr>
      <w:tr w:rsidR="007D3105" w14:paraId="7F0B0EB5" w14:textId="77777777" w:rsidTr="00F3325C">
        <w:trPr>
          <w:trHeight w:val="163"/>
        </w:trPr>
        <w:tc>
          <w:tcPr>
            <w:tcW w:w="40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8E86526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  <w:p w14:paraId="367D622F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  <w:p w14:paraId="032C76D3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736A5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  <w:p w14:paraId="6A584869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B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EC746" w14:textId="77777777" w:rsidR="009331AF" w:rsidRPr="007D3105" w:rsidRDefault="009331AF" w:rsidP="00793590">
            <w:pPr>
              <w:jc w:val="center"/>
              <w:rPr>
                <w:b/>
                <w:bCs/>
              </w:rPr>
            </w:pPr>
          </w:p>
          <w:p w14:paraId="188FAE2F" w14:textId="1F68078E" w:rsidR="009331AF" w:rsidRPr="007D3105" w:rsidRDefault="009331AF" w:rsidP="00793590">
            <w:pPr>
              <w:jc w:val="center"/>
              <w:rPr>
                <w:b/>
                <w:bCs/>
              </w:rPr>
            </w:pPr>
            <w:r w:rsidRPr="007D3105">
              <w:rPr>
                <w:b/>
                <w:bCs/>
              </w:rPr>
              <w:t>Lodówka dwudrzwiowa</w:t>
            </w:r>
            <w:r w:rsidR="00E45513">
              <w:rPr>
                <w:b/>
                <w:bCs/>
              </w:rPr>
              <w:t xml:space="preserve"> </w:t>
            </w:r>
            <w:r w:rsidR="00E45513" w:rsidRPr="007D3105">
              <w:rPr>
                <w:b/>
                <w:bCs/>
              </w:rPr>
              <w:t>wraz z instalacją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0E2D" w14:textId="77777777" w:rsidR="009331AF" w:rsidRPr="007D3105" w:rsidRDefault="009331AF" w:rsidP="00793590">
            <w:pPr>
              <w:ind w:right="425"/>
              <w:jc w:val="center"/>
            </w:pPr>
          </w:p>
        </w:tc>
        <w:tc>
          <w:tcPr>
            <w:tcW w:w="49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EAAAB" w14:textId="77777777" w:rsidR="009331AF" w:rsidRPr="007D3105" w:rsidRDefault="009331AF" w:rsidP="00793590">
            <w:pPr>
              <w:ind w:right="425"/>
              <w:jc w:val="center"/>
              <w:rPr>
                <w:b/>
                <w:bCs/>
              </w:rPr>
            </w:pPr>
          </w:p>
          <w:p w14:paraId="0F061F31" w14:textId="7D3E96FB" w:rsidR="009331AF" w:rsidRPr="007D3105" w:rsidRDefault="00E45513" w:rsidP="00793590">
            <w:pPr>
              <w:ind w:right="42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20</w:t>
            </w:r>
          </w:p>
        </w:tc>
        <w:tc>
          <w:tcPr>
            <w:tcW w:w="5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74FB2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96902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E499F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</w:tr>
      <w:tr w:rsidR="009331AF" w14:paraId="1C3945E8" w14:textId="77777777" w:rsidTr="00793590">
        <w:trPr>
          <w:trHeight w:val="163"/>
        </w:trPr>
        <w:tc>
          <w:tcPr>
            <w:tcW w:w="4216" w:type="pct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1EA1BEAC" w14:textId="77777777" w:rsidR="009331AF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  <w:r w:rsidRPr="008939D6">
              <w:rPr>
                <w:b/>
                <w:bCs/>
                <w:sz w:val="22"/>
                <w:highlight w:val="yellow"/>
              </w:rPr>
              <w:t>RAZEM:</w:t>
            </w:r>
          </w:p>
          <w:p w14:paraId="3E1C88F4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EC285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22"/>
              </w:rPr>
              <w:t>………..</w:t>
            </w:r>
          </w:p>
        </w:tc>
      </w:tr>
      <w:tr w:rsidR="007D3105" w14:paraId="4B6DE96A" w14:textId="77777777" w:rsidTr="00F3325C">
        <w:trPr>
          <w:trHeight w:val="163"/>
        </w:trPr>
        <w:tc>
          <w:tcPr>
            <w:tcW w:w="40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C3B83BC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  <w:p w14:paraId="7239B4CF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DA7085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  <w:p w14:paraId="191B79F5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A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226519" w14:textId="77777777" w:rsidR="009331AF" w:rsidRPr="007D3105" w:rsidRDefault="009331AF" w:rsidP="00793590">
            <w:pPr>
              <w:tabs>
                <w:tab w:val="left" w:pos="1908"/>
              </w:tabs>
              <w:ind w:right="72"/>
              <w:jc w:val="center"/>
              <w:rPr>
                <w:b/>
                <w:bCs/>
              </w:rPr>
            </w:pPr>
          </w:p>
          <w:p w14:paraId="188D59A9" w14:textId="77777777" w:rsidR="009331AF" w:rsidRPr="007D3105" w:rsidRDefault="009331AF" w:rsidP="00793590">
            <w:pPr>
              <w:tabs>
                <w:tab w:val="left" w:pos="1908"/>
              </w:tabs>
              <w:ind w:right="72"/>
              <w:jc w:val="center"/>
              <w:rPr>
                <w:b/>
                <w:bCs/>
              </w:rPr>
            </w:pPr>
            <w:r w:rsidRPr="007D3105">
              <w:rPr>
                <w:b/>
                <w:bCs/>
              </w:rPr>
              <w:t>Pralka automatyczna</w:t>
            </w:r>
          </w:p>
          <w:p w14:paraId="01B55940" w14:textId="77777777" w:rsidR="009331AF" w:rsidRPr="007D3105" w:rsidRDefault="009331AF" w:rsidP="00793590">
            <w:pPr>
              <w:tabs>
                <w:tab w:val="left" w:pos="1908"/>
              </w:tabs>
              <w:ind w:right="72"/>
              <w:jc w:val="center"/>
              <w:rPr>
                <w:b/>
                <w:bCs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2DB036" w14:textId="77777777" w:rsidR="009331AF" w:rsidRPr="007D3105" w:rsidRDefault="009331AF" w:rsidP="00793590">
            <w:pPr>
              <w:ind w:right="425"/>
              <w:jc w:val="center"/>
              <w:rPr>
                <w:b/>
                <w:bCs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DD7CA" w14:textId="77777777" w:rsidR="009331AF" w:rsidRPr="007D3105" w:rsidRDefault="009331AF" w:rsidP="00793590">
            <w:pPr>
              <w:ind w:right="425"/>
              <w:jc w:val="center"/>
              <w:rPr>
                <w:b/>
                <w:bCs/>
              </w:rPr>
            </w:pPr>
          </w:p>
          <w:p w14:paraId="47DC5EDD" w14:textId="441F3B8B" w:rsidR="009331AF" w:rsidRPr="007D3105" w:rsidRDefault="00F3325C" w:rsidP="00793590">
            <w:pPr>
              <w:ind w:right="425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16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00F23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19D2A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71A04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</w:tr>
      <w:tr w:rsidR="007D3105" w14:paraId="22E27EE3" w14:textId="77777777" w:rsidTr="00F3325C">
        <w:trPr>
          <w:trHeight w:val="163"/>
        </w:trPr>
        <w:tc>
          <w:tcPr>
            <w:tcW w:w="407" w:type="pct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2A058CE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  <w:p w14:paraId="6C7BB3BF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  <w:p w14:paraId="60AB8937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BF34D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</w:p>
          <w:p w14:paraId="58718F29" w14:textId="77777777" w:rsidR="009331AF" w:rsidRPr="00793590" w:rsidRDefault="009331AF" w:rsidP="00793590">
            <w:pPr>
              <w:ind w:right="425"/>
              <w:jc w:val="center"/>
              <w:rPr>
                <w:b/>
                <w:bCs/>
                <w:sz w:val="28"/>
                <w:szCs w:val="28"/>
                <w:highlight w:val="yellow"/>
              </w:rPr>
            </w:pPr>
            <w:r w:rsidRPr="00793590">
              <w:rPr>
                <w:b/>
                <w:bCs/>
                <w:sz w:val="28"/>
                <w:szCs w:val="28"/>
                <w:highlight w:val="yellow"/>
              </w:rPr>
              <w:t>B</w:t>
            </w:r>
          </w:p>
        </w:tc>
        <w:tc>
          <w:tcPr>
            <w:tcW w:w="8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E0EF5" w14:textId="77777777" w:rsidR="009331AF" w:rsidRPr="007D3105" w:rsidRDefault="009331AF" w:rsidP="00793590">
            <w:pPr>
              <w:tabs>
                <w:tab w:val="left" w:pos="1908"/>
              </w:tabs>
              <w:ind w:right="72"/>
              <w:jc w:val="center"/>
              <w:rPr>
                <w:b/>
                <w:bCs/>
              </w:rPr>
            </w:pPr>
          </w:p>
          <w:p w14:paraId="3FE09888" w14:textId="77777777" w:rsidR="009331AF" w:rsidRPr="007D3105" w:rsidRDefault="009331AF" w:rsidP="00793590">
            <w:pPr>
              <w:tabs>
                <w:tab w:val="left" w:pos="1908"/>
              </w:tabs>
              <w:ind w:right="72"/>
              <w:jc w:val="center"/>
              <w:rPr>
                <w:b/>
                <w:bCs/>
              </w:rPr>
            </w:pPr>
            <w:r w:rsidRPr="007D3105">
              <w:rPr>
                <w:b/>
                <w:bCs/>
              </w:rPr>
              <w:t>Elektryczna bębnowa suszarka do prania</w:t>
            </w:r>
          </w:p>
          <w:p w14:paraId="264876D8" w14:textId="77777777" w:rsidR="009331AF" w:rsidRPr="007D3105" w:rsidRDefault="009331AF" w:rsidP="00793590">
            <w:pPr>
              <w:tabs>
                <w:tab w:val="left" w:pos="1908"/>
              </w:tabs>
              <w:ind w:right="72"/>
              <w:jc w:val="center"/>
              <w:rPr>
                <w:b/>
                <w:bCs/>
              </w:rPr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035A" w14:textId="77777777" w:rsidR="009331AF" w:rsidRPr="007D3105" w:rsidRDefault="009331AF" w:rsidP="00793590">
            <w:pPr>
              <w:ind w:right="425"/>
              <w:jc w:val="center"/>
              <w:rPr>
                <w:b/>
                <w:bCs/>
              </w:rPr>
            </w:pPr>
          </w:p>
        </w:tc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16717" w14:textId="77777777" w:rsidR="009331AF" w:rsidRPr="007D3105" w:rsidRDefault="009331AF" w:rsidP="00793590">
            <w:pPr>
              <w:ind w:right="425"/>
              <w:jc w:val="center"/>
              <w:rPr>
                <w:b/>
                <w:bCs/>
              </w:rPr>
            </w:pPr>
          </w:p>
          <w:p w14:paraId="3EDCBD90" w14:textId="0475327B" w:rsidR="009331AF" w:rsidRPr="007D3105" w:rsidRDefault="009331AF" w:rsidP="00793590">
            <w:pPr>
              <w:ind w:right="425"/>
              <w:jc w:val="center"/>
              <w:rPr>
                <w:b/>
                <w:bCs/>
              </w:rPr>
            </w:pPr>
            <w:r w:rsidRPr="007D3105">
              <w:rPr>
                <w:b/>
                <w:bCs/>
              </w:rPr>
              <w:t>1</w:t>
            </w:r>
            <w:r w:rsidR="00F3325C">
              <w:rPr>
                <w:b/>
                <w:bCs/>
              </w:rPr>
              <w:t>7</w:t>
            </w:r>
          </w:p>
        </w:tc>
        <w:tc>
          <w:tcPr>
            <w:tcW w:w="6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11FD8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6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F75D6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880CF" w14:textId="77777777" w:rsidR="009331AF" w:rsidRDefault="009331AF" w:rsidP="00793590">
            <w:pPr>
              <w:ind w:right="425"/>
              <w:jc w:val="center"/>
              <w:rPr>
                <w:sz w:val="22"/>
              </w:rPr>
            </w:pPr>
          </w:p>
        </w:tc>
      </w:tr>
      <w:tr w:rsidR="009331AF" w14:paraId="06A677B0" w14:textId="77777777" w:rsidTr="00793590">
        <w:trPr>
          <w:trHeight w:val="163"/>
        </w:trPr>
        <w:tc>
          <w:tcPr>
            <w:tcW w:w="4216" w:type="pct"/>
            <w:gridSpan w:val="8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662A7D57" w14:textId="77777777" w:rsidR="009331AF" w:rsidRDefault="009331AF" w:rsidP="009378AC">
            <w:pPr>
              <w:ind w:right="425"/>
              <w:jc w:val="right"/>
              <w:rPr>
                <w:b/>
                <w:bCs/>
                <w:sz w:val="22"/>
              </w:rPr>
            </w:pPr>
            <w:r w:rsidRPr="008939D6">
              <w:rPr>
                <w:b/>
                <w:bCs/>
                <w:sz w:val="22"/>
                <w:highlight w:val="yellow"/>
              </w:rPr>
              <w:t>RAZEM:</w:t>
            </w:r>
          </w:p>
          <w:p w14:paraId="07175943" w14:textId="77777777" w:rsidR="009331AF" w:rsidRDefault="009331AF" w:rsidP="009378AC">
            <w:pPr>
              <w:ind w:right="425"/>
              <w:rPr>
                <w:sz w:val="22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80CF9" w14:textId="77777777" w:rsidR="009331AF" w:rsidRDefault="009331AF" w:rsidP="009378AC">
            <w:pPr>
              <w:ind w:right="425"/>
              <w:rPr>
                <w:sz w:val="22"/>
              </w:rPr>
            </w:pPr>
            <w:r>
              <w:rPr>
                <w:sz w:val="22"/>
              </w:rPr>
              <w:t>…………</w:t>
            </w:r>
          </w:p>
        </w:tc>
      </w:tr>
    </w:tbl>
    <w:p w14:paraId="22430C23" w14:textId="77777777" w:rsidR="009331AF" w:rsidRPr="00B66A62" w:rsidRDefault="009331AF" w:rsidP="009331AF">
      <w:pPr>
        <w:widowControl w:val="0"/>
        <w:ind w:right="1"/>
        <w:jc w:val="both"/>
        <w:rPr>
          <w:sz w:val="22"/>
          <w:szCs w:val="22"/>
        </w:rPr>
      </w:pPr>
    </w:p>
    <w:p w14:paraId="01356FB0" w14:textId="4443090E" w:rsidR="009331AF" w:rsidRPr="00E0321A" w:rsidRDefault="009331AF" w:rsidP="009331AF">
      <w:pPr>
        <w:jc w:val="both"/>
        <w:rPr>
          <w:b/>
          <w:sz w:val="22"/>
          <w:szCs w:val="22"/>
        </w:rPr>
      </w:pPr>
      <w:r w:rsidRPr="00803C15">
        <w:rPr>
          <w:b/>
          <w:sz w:val="22"/>
          <w:szCs w:val="22"/>
        </w:rPr>
        <w:t xml:space="preserve">Termin realizacji umowy: </w:t>
      </w:r>
      <w:r w:rsidRPr="00E0321A">
        <w:rPr>
          <w:b/>
          <w:sz w:val="22"/>
          <w:szCs w:val="22"/>
        </w:rPr>
        <w:t>Zadani</w:t>
      </w:r>
      <w:r w:rsidR="00E0321A" w:rsidRPr="00E0321A">
        <w:rPr>
          <w:b/>
          <w:sz w:val="22"/>
          <w:szCs w:val="22"/>
        </w:rPr>
        <w:t>e</w:t>
      </w:r>
      <w:r w:rsidRPr="00E0321A">
        <w:rPr>
          <w:b/>
          <w:sz w:val="22"/>
          <w:szCs w:val="22"/>
        </w:rPr>
        <w:t xml:space="preserve"> 1 – </w:t>
      </w:r>
      <w:r w:rsidR="00F3325C" w:rsidRPr="00E0321A">
        <w:rPr>
          <w:b/>
          <w:sz w:val="22"/>
          <w:szCs w:val="22"/>
        </w:rPr>
        <w:t>3</w:t>
      </w:r>
      <w:r w:rsidRPr="00E0321A">
        <w:rPr>
          <w:b/>
          <w:sz w:val="22"/>
          <w:szCs w:val="22"/>
        </w:rPr>
        <w:t xml:space="preserve"> musi zostać zrealizowane w terminie do 14 dni od podpisania umowy. </w:t>
      </w:r>
    </w:p>
    <w:p w14:paraId="2FA0C185" w14:textId="77777777" w:rsidR="00E0321A" w:rsidRPr="008939D6" w:rsidRDefault="00E0321A" w:rsidP="009331AF">
      <w:pPr>
        <w:jc w:val="both"/>
        <w:rPr>
          <w:sz w:val="20"/>
          <w:szCs w:val="20"/>
        </w:rPr>
      </w:pPr>
    </w:p>
    <w:p w14:paraId="7A0A65A9" w14:textId="77777777" w:rsidR="009331AF" w:rsidRDefault="009331AF" w:rsidP="009331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1011B6">
        <w:rPr>
          <w:b/>
          <w:sz w:val="22"/>
          <w:szCs w:val="22"/>
        </w:rPr>
        <w:t>Okres udzielonej gwarancji wynosi:</w:t>
      </w:r>
    </w:p>
    <w:p w14:paraId="7BEB0379" w14:textId="77777777" w:rsidR="009331AF" w:rsidRDefault="009331AF" w:rsidP="009331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Zadanie nr 1: ……………….. miesięcy </w:t>
      </w:r>
      <w:r w:rsidRPr="0029328F">
        <w:rPr>
          <w:b/>
          <w:color w:val="FF0000"/>
          <w:sz w:val="22"/>
          <w:szCs w:val="22"/>
        </w:rPr>
        <w:t>(kryterium oceny ofert)</w:t>
      </w:r>
    </w:p>
    <w:p w14:paraId="01F120BD" w14:textId="77777777" w:rsidR="009331AF" w:rsidRDefault="009331AF" w:rsidP="009331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Zadanie nr 2: ……………….. miesięcy </w:t>
      </w:r>
      <w:r w:rsidRPr="0029328F">
        <w:rPr>
          <w:b/>
          <w:color w:val="FF0000"/>
          <w:sz w:val="22"/>
          <w:szCs w:val="22"/>
        </w:rPr>
        <w:t>(kryterium oceny ofert)</w:t>
      </w:r>
    </w:p>
    <w:p w14:paraId="1A8195CE" w14:textId="77777777" w:rsidR="009331AF" w:rsidRDefault="009331AF" w:rsidP="009331AF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Zadanie nr 3: ……………….. miesięcy </w:t>
      </w:r>
      <w:r w:rsidRPr="0029328F">
        <w:rPr>
          <w:b/>
          <w:color w:val="FF0000"/>
          <w:sz w:val="22"/>
          <w:szCs w:val="22"/>
        </w:rPr>
        <w:t>(kryterium oceny ofert)</w:t>
      </w:r>
    </w:p>
    <w:p w14:paraId="186EC032" w14:textId="77777777" w:rsidR="009331AF" w:rsidRDefault="009331AF" w:rsidP="009331AF">
      <w:pPr>
        <w:tabs>
          <w:tab w:val="left" w:pos="426"/>
        </w:tabs>
        <w:jc w:val="both"/>
        <w:rPr>
          <w:sz w:val="22"/>
          <w:szCs w:val="22"/>
        </w:rPr>
      </w:pPr>
      <w:r w:rsidRPr="00803C15">
        <w:rPr>
          <w:b/>
          <w:sz w:val="22"/>
          <w:szCs w:val="22"/>
        </w:rPr>
        <w:t xml:space="preserve">Termin płatności: </w:t>
      </w:r>
      <w:r w:rsidRPr="00803C15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6BCFFE86" w14:textId="77777777" w:rsidR="009331AF" w:rsidRDefault="009331AF" w:rsidP="009331AF">
      <w:pPr>
        <w:rPr>
          <w:b/>
          <w:sz w:val="22"/>
          <w:szCs w:val="20"/>
          <w:u w:val="single"/>
        </w:rPr>
      </w:pPr>
    </w:p>
    <w:p w14:paraId="25645C02" w14:textId="77777777" w:rsidR="009331AF" w:rsidRPr="00B66A62" w:rsidRDefault="009331AF" w:rsidP="009331AF">
      <w:pPr>
        <w:rPr>
          <w:b/>
          <w:sz w:val="22"/>
          <w:szCs w:val="20"/>
          <w:u w:val="single"/>
        </w:rPr>
      </w:pPr>
      <w:r w:rsidRPr="00B66A62">
        <w:rPr>
          <w:b/>
          <w:sz w:val="22"/>
          <w:szCs w:val="20"/>
          <w:u w:val="single"/>
        </w:rPr>
        <w:t>Jednocześnie oświadczamy, że:</w:t>
      </w:r>
    </w:p>
    <w:p w14:paraId="162A7FFC" w14:textId="77777777" w:rsidR="009331AF" w:rsidRPr="00B66A62" w:rsidRDefault="009331AF" w:rsidP="009331A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 że jesteśmy związani niniejszą ofertą przez okres wskazany w SWZ.</w:t>
      </w:r>
    </w:p>
    <w:p w14:paraId="777CB66B" w14:textId="77777777" w:rsidR="009331AF" w:rsidRPr="00B66A62" w:rsidRDefault="009331AF" w:rsidP="009331A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0"/>
        </w:rPr>
      </w:pPr>
      <w:r w:rsidRPr="00B66A62">
        <w:rPr>
          <w:color w:val="000000"/>
          <w:sz w:val="22"/>
          <w:szCs w:val="20"/>
          <w:lang w:eastAsia="ar-SA"/>
        </w:rPr>
        <w:t>Oświadczamy,</w:t>
      </w:r>
      <w:r>
        <w:rPr>
          <w:color w:val="000000"/>
          <w:sz w:val="22"/>
          <w:szCs w:val="20"/>
          <w:lang w:eastAsia="ar-SA"/>
        </w:rPr>
        <w:t xml:space="preserve"> </w:t>
      </w:r>
      <w:r w:rsidRPr="00B66A62">
        <w:rPr>
          <w:color w:val="000000"/>
          <w:sz w:val="22"/>
          <w:szCs w:val="20"/>
          <w:lang w:eastAsia="ar-SA"/>
        </w:rPr>
        <w:t>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B66A62">
        <w:rPr>
          <w:color w:val="000000"/>
          <w:sz w:val="22"/>
          <w:szCs w:val="20"/>
        </w:rPr>
        <w:t xml:space="preserve"> i nie wnosimy do nich żadnych zastrzeżeń.</w:t>
      </w:r>
    </w:p>
    <w:p w14:paraId="066F18D7" w14:textId="77777777" w:rsidR="009331AF" w:rsidRPr="00B66A62" w:rsidRDefault="009331AF" w:rsidP="009331AF">
      <w:pPr>
        <w:numPr>
          <w:ilvl w:val="0"/>
          <w:numId w:val="1"/>
        </w:numPr>
        <w:rPr>
          <w:sz w:val="22"/>
          <w:szCs w:val="20"/>
        </w:rPr>
      </w:pPr>
      <w:r w:rsidRPr="00B66A62">
        <w:rPr>
          <w:sz w:val="22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6F18AE38" w14:textId="77777777" w:rsidR="009331AF" w:rsidRPr="00B66A62" w:rsidRDefault="009331AF" w:rsidP="009331AF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0E08A70" w14:textId="77777777" w:rsidR="009331AF" w:rsidRPr="00B66A62" w:rsidRDefault="009331AF" w:rsidP="009331AF">
      <w:pPr>
        <w:ind w:left="360"/>
        <w:jc w:val="both"/>
        <w:rPr>
          <w:i/>
          <w:sz w:val="22"/>
          <w:szCs w:val="20"/>
        </w:rPr>
      </w:pPr>
      <w:r w:rsidRPr="00B66A62">
        <w:rPr>
          <w:i/>
          <w:sz w:val="22"/>
          <w:szCs w:val="20"/>
        </w:rPr>
        <w:t xml:space="preserve">**W przypadku gdy wykonawca nie przekazuje danych osobowych innych niż bezpośrednio jego dotyczących lub zachodzi wyłączenie stosowania obowiązku informacyjnego, stosownie do art. 13 </w:t>
      </w:r>
      <w:r w:rsidRPr="00B66A62">
        <w:rPr>
          <w:i/>
          <w:sz w:val="22"/>
          <w:szCs w:val="20"/>
        </w:rPr>
        <w:lastRenderedPageBreak/>
        <w:t>ust. 4 lub art. 14 ust. 5 RODO treści oświadczenia wykonawca nie składa (usunięcie treści oświadczenia np. przez jego wykreślenie).</w:t>
      </w:r>
    </w:p>
    <w:p w14:paraId="612BBA56" w14:textId="77777777" w:rsidR="009331AF" w:rsidRPr="00B66A62" w:rsidRDefault="009331AF" w:rsidP="009331AF">
      <w:pPr>
        <w:numPr>
          <w:ilvl w:val="0"/>
          <w:numId w:val="1"/>
        </w:numPr>
        <w:spacing w:before="120" w:after="120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331AF" w:rsidRPr="00B66A62" w14:paraId="5BA27EC8" w14:textId="77777777" w:rsidTr="009378AC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598524D" w14:textId="77777777" w:rsidR="009331AF" w:rsidRPr="00B66A62" w:rsidRDefault="009331AF" w:rsidP="009378A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F9A44BE" w14:textId="77777777" w:rsidR="009331AF" w:rsidRPr="00B66A62" w:rsidRDefault="009331AF" w:rsidP="009378A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 xml:space="preserve">Opis części zamówienia, którą wykonawca </w:t>
            </w:r>
          </w:p>
          <w:p w14:paraId="7C4BEEA8" w14:textId="77777777" w:rsidR="009331AF" w:rsidRPr="00B66A62" w:rsidRDefault="009331AF" w:rsidP="009378A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0FA7BC" w14:textId="77777777" w:rsidR="009331AF" w:rsidRPr="00B66A62" w:rsidRDefault="009331AF" w:rsidP="009378AC">
            <w:pPr>
              <w:autoSpaceDE w:val="0"/>
              <w:autoSpaceDN w:val="0"/>
              <w:adjustRightInd w:val="0"/>
              <w:jc w:val="center"/>
              <w:rPr>
                <w:sz w:val="22"/>
                <w:szCs w:val="20"/>
              </w:rPr>
            </w:pPr>
            <w:r w:rsidRPr="00B66A62">
              <w:rPr>
                <w:sz w:val="22"/>
                <w:szCs w:val="20"/>
              </w:rPr>
              <w:t>Nazwa podwykonawcy</w:t>
            </w:r>
            <w:r w:rsidRPr="00B66A62">
              <w:rPr>
                <w:sz w:val="22"/>
                <w:szCs w:val="20"/>
              </w:rPr>
              <w:br/>
              <w:t>(o ile jest znana)</w:t>
            </w:r>
          </w:p>
        </w:tc>
      </w:tr>
      <w:tr w:rsidR="009331AF" w:rsidRPr="00B66A62" w14:paraId="7D16A94E" w14:textId="77777777" w:rsidTr="009378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E6B44C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9F81D4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448107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  <w:tr w:rsidR="009331AF" w:rsidRPr="00B66A62" w14:paraId="0FAE4F14" w14:textId="77777777" w:rsidTr="009378AC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6A0547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595D05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5255B2" w14:textId="77777777" w:rsidR="009331AF" w:rsidRPr="00B66A62" w:rsidRDefault="009331AF" w:rsidP="009378AC">
            <w:pPr>
              <w:autoSpaceDE w:val="0"/>
              <w:autoSpaceDN w:val="0"/>
              <w:adjustRightInd w:val="0"/>
              <w:spacing w:after="240"/>
              <w:rPr>
                <w:sz w:val="22"/>
                <w:szCs w:val="20"/>
              </w:rPr>
            </w:pPr>
          </w:p>
        </w:tc>
      </w:tr>
    </w:tbl>
    <w:p w14:paraId="2D1C7BB2" w14:textId="77777777" w:rsidR="009331AF" w:rsidRPr="00B66A62" w:rsidRDefault="009331AF" w:rsidP="009331AF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Upoważnionymi do reprezentowania naszej firmy są następujące osoby:</w:t>
      </w:r>
    </w:p>
    <w:p w14:paraId="38C235CE" w14:textId="77777777" w:rsidR="009331AF" w:rsidRPr="00B66A62" w:rsidRDefault="009331AF" w:rsidP="009331AF">
      <w:pPr>
        <w:keepNext/>
        <w:spacing w:before="240" w:after="60"/>
        <w:outlineLvl w:val="0"/>
        <w:rPr>
          <w:b/>
          <w:bCs/>
          <w:kern w:val="32"/>
          <w:sz w:val="22"/>
          <w:szCs w:val="20"/>
        </w:rPr>
      </w:pPr>
      <w:r w:rsidRPr="00B66A62">
        <w:rPr>
          <w:b/>
          <w:bCs/>
          <w:kern w:val="32"/>
          <w:sz w:val="22"/>
          <w:szCs w:val="20"/>
        </w:rPr>
        <w:tab/>
        <w:t>Imię i Nazwisko</w:t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  <w:r w:rsidRPr="00B66A62">
        <w:rPr>
          <w:b/>
          <w:bCs/>
          <w:kern w:val="32"/>
          <w:sz w:val="22"/>
          <w:szCs w:val="20"/>
        </w:rPr>
        <w:tab/>
      </w:r>
    </w:p>
    <w:p w14:paraId="0D96E705" w14:textId="77777777" w:rsidR="009331AF" w:rsidRPr="00B66A62" w:rsidRDefault="009331AF" w:rsidP="009331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712973B8" w14:textId="77777777" w:rsidR="009331AF" w:rsidRPr="00B66A62" w:rsidRDefault="009331AF" w:rsidP="009331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</w:p>
    <w:p w14:paraId="5E494FEE" w14:textId="77777777" w:rsidR="009331AF" w:rsidRPr="00B66A62" w:rsidRDefault="009331AF" w:rsidP="009331AF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0"/>
        </w:rPr>
      </w:pPr>
      <w:r w:rsidRPr="00B66A62">
        <w:rPr>
          <w:sz w:val="22"/>
          <w:szCs w:val="20"/>
        </w:rPr>
        <w:t xml:space="preserve">.............................................................................................................. </w:t>
      </w:r>
      <w:r w:rsidRPr="00B66A62">
        <w:rPr>
          <w:sz w:val="22"/>
          <w:szCs w:val="20"/>
        </w:rPr>
        <w:tab/>
      </w:r>
      <w:r w:rsidRPr="00B66A62">
        <w:rPr>
          <w:sz w:val="22"/>
          <w:szCs w:val="20"/>
        </w:rPr>
        <w:tab/>
        <w:t xml:space="preserve"> </w:t>
      </w:r>
    </w:p>
    <w:p w14:paraId="3D8C417E" w14:textId="77777777" w:rsidR="009331AF" w:rsidRPr="00B66A62" w:rsidRDefault="009331AF" w:rsidP="009331AF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upoważnienie dla powyżej wskazanych osób wynika z następującego (</w:t>
      </w:r>
      <w:proofErr w:type="spellStart"/>
      <w:r w:rsidRPr="00B66A62">
        <w:rPr>
          <w:sz w:val="22"/>
          <w:szCs w:val="20"/>
        </w:rPr>
        <w:t>ych</w:t>
      </w:r>
      <w:proofErr w:type="spellEnd"/>
      <w:r w:rsidRPr="00B66A62">
        <w:rPr>
          <w:sz w:val="22"/>
          <w:szCs w:val="20"/>
        </w:rPr>
        <w:t>) dokumentu(ów)</w:t>
      </w:r>
    </w:p>
    <w:p w14:paraId="48B9450E" w14:textId="77777777" w:rsidR="009331AF" w:rsidRPr="00B66A62" w:rsidRDefault="009331AF" w:rsidP="009331AF">
      <w:p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……………………………………………………...........................……które dołączamy do oferty.</w:t>
      </w:r>
    </w:p>
    <w:p w14:paraId="069B1277" w14:textId="77777777" w:rsidR="009331AF" w:rsidRPr="00B66A62" w:rsidRDefault="009331AF" w:rsidP="009331AF">
      <w:pPr>
        <w:numPr>
          <w:ilvl w:val="0"/>
          <w:numId w:val="1"/>
        </w:numPr>
        <w:jc w:val="both"/>
        <w:rPr>
          <w:sz w:val="22"/>
          <w:szCs w:val="20"/>
        </w:rPr>
      </w:pPr>
      <w:r w:rsidRPr="00B66A62">
        <w:rPr>
          <w:sz w:val="22"/>
          <w:szCs w:val="20"/>
        </w:rPr>
        <w:t>załącznikami do niniejszej oferty są:</w:t>
      </w:r>
    </w:p>
    <w:p w14:paraId="062013AF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179FD9BF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6A713E90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..........................................................................................................................................</w:t>
      </w:r>
    </w:p>
    <w:p w14:paraId="157A13C6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………………………………………………………………………………………….</w:t>
      </w:r>
    </w:p>
    <w:p w14:paraId="07555745" w14:textId="77777777" w:rsidR="009331AF" w:rsidRPr="00B66A62" w:rsidRDefault="009331AF" w:rsidP="009331AF">
      <w:pPr>
        <w:numPr>
          <w:ilvl w:val="1"/>
          <w:numId w:val="2"/>
        </w:numPr>
        <w:spacing w:line="360" w:lineRule="auto"/>
        <w:jc w:val="both"/>
        <w:rPr>
          <w:sz w:val="22"/>
          <w:szCs w:val="20"/>
        </w:rPr>
      </w:pPr>
      <w:r w:rsidRPr="00B66A62">
        <w:rPr>
          <w:sz w:val="22"/>
          <w:szCs w:val="20"/>
        </w:rPr>
        <w:t>……………………………………………..……………………………………………</w:t>
      </w:r>
    </w:p>
    <w:p w14:paraId="7001985A" w14:textId="77777777" w:rsidR="009331AF" w:rsidRPr="00B66A62" w:rsidRDefault="009331AF" w:rsidP="009331AF">
      <w:pPr>
        <w:jc w:val="both"/>
        <w:rPr>
          <w:sz w:val="22"/>
          <w:szCs w:val="20"/>
        </w:rPr>
      </w:pPr>
    </w:p>
    <w:p w14:paraId="083EADEF" w14:textId="77777777" w:rsidR="009331AF" w:rsidRPr="00B66A62" w:rsidRDefault="009331AF" w:rsidP="009331AF">
      <w:pPr>
        <w:jc w:val="right"/>
        <w:rPr>
          <w:sz w:val="22"/>
          <w:szCs w:val="20"/>
        </w:rPr>
      </w:pPr>
    </w:p>
    <w:p w14:paraId="67A35967" w14:textId="77777777" w:rsidR="009331AF" w:rsidRPr="002E7627" w:rsidRDefault="009331AF" w:rsidP="009331A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sz w:val="22"/>
          <w:szCs w:val="22"/>
          <w:lang w:eastAsia="zh-CN"/>
        </w:rPr>
      </w:pP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Ofert</w:t>
      </w:r>
      <w:r>
        <w:rPr>
          <w:rFonts w:eastAsia="Calibri"/>
          <w:i/>
          <w:sz w:val="22"/>
          <w:szCs w:val="22"/>
          <w:highlight w:val="yellow"/>
          <w:lang w:eastAsia="zh-CN"/>
        </w:rPr>
        <w:t>ę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 xml:space="preserve"> sporządzoną w języku polskim, składa się, pod rygorem nieważności, w formie elektronicznej lub </w:t>
      </w:r>
      <w:r>
        <w:rPr>
          <w:rFonts w:eastAsia="Calibri"/>
          <w:i/>
          <w:sz w:val="22"/>
          <w:szCs w:val="22"/>
          <w:highlight w:val="yellow"/>
          <w:lang w:eastAsia="zh-CN"/>
        </w:rPr>
        <w:t xml:space="preserve">w </w:t>
      </w:r>
      <w:r w:rsidRPr="002E7627">
        <w:rPr>
          <w:rFonts w:eastAsia="Calibri"/>
          <w:i/>
          <w:sz w:val="22"/>
          <w:szCs w:val="22"/>
          <w:highlight w:val="yellow"/>
          <w:lang w:eastAsia="zh-CN"/>
        </w:rPr>
        <w:t>postaci elektronicznej opatrzonej podpisem zaufanym lub podpisem osobistym.</w:t>
      </w:r>
    </w:p>
    <w:p w14:paraId="00A9AB60" w14:textId="77777777" w:rsidR="009331AF" w:rsidRPr="00B66A62" w:rsidRDefault="009331AF" w:rsidP="009331AF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sz w:val="22"/>
          <w:szCs w:val="20"/>
          <w:lang w:eastAsia="zh-CN"/>
        </w:rPr>
      </w:pPr>
    </w:p>
    <w:p w14:paraId="08202505" w14:textId="77777777" w:rsidR="009331AF" w:rsidRDefault="009331AF" w:rsidP="009331AF">
      <w:pPr>
        <w:jc w:val="right"/>
        <w:rPr>
          <w:sz w:val="20"/>
          <w:szCs w:val="20"/>
        </w:rPr>
      </w:pPr>
    </w:p>
    <w:p w14:paraId="5438EB8F" w14:textId="77777777" w:rsidR="009331AF" w:rsidRPr="00472721" w:rsidRDefault="009331AF" w:rsidP="009331AF"/>
    <w:p w14:paraId="3130ADFB" w14:textId="77777777" w:rsidR="00FE545C" w:rsidRPr="009331AF" w:rsidRDefault="00FE545C" w:rsidP="009331AF"/>
    <w:sectPr w:rsidR="00FE545C" w:rsidRPr="009331A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631A7" w14:textId="77777777" w:rsidR="0096297B" w:rsidRDefault="0096297B">
      <w:r>
        <w:separator/>
      </w:r>
    </w:p>
  </w:endnote>
  <w:endnote w:type="continuationSeparator" w:id="0">
    <w:p w14:paraId="0EC76F79" w14:textId="77777777" w:rsidR="0096297B" w:rsidRDefault="0096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7D90DA" w14:textId="77777777" w:rsidR="00031C6C" w:rsidRDefault="00031C6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D9FBD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1A4D9" w14:textId="77777777" w:rsidR="00031C6C" w:rsidRDefault="00031C6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FC4F58" w14:textId="77777777" w:rsidR="0096297B" w:rsidRDefault="0096297B">
      <w:r>
        <w:separator/>
      </w:r>
    </w:p>
  </w:footnote>
  <w:footnote w:type="continuationSeparator" w:id="0">
    <w:p w14:paraId="11841879" w14:textId="77777777" w:rsidR="0096297B" w:rsidRDefault="00962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3E765C" w14:textId="77777777" w:rsidR="00031C6C" w:rsidRDefault="00031C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6307F2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32E3D6" w14:textId="77777777" w:rsidR="00031C6C" w:rsidRDefault="00031C6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2112559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102529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41366226">
    <w:abstractNumId w:val="0"/>
  </w:num>
  <w:num w:numId="4" w16cid:durableId="19829976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38FE"/>
    <w:rsid w:val="00012286"/>
    <w:rsid w:val="00031C6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127A6"/>
    <w:rsid w:val="002723B0"/>
    <w:rsid w:val="00315A4A"/>
    <w:rsid w:val="004B7300"/>
    <w:rsid w:val="004C6753"/>
    <w:rsid w:val="00595C87"/>
    <w:rsid w:val="005D2C65"/>
    <w:rsid w:val="005D3780"/>
    <w:rsid w:val="005E38FE"/>
    <w:rsid w:val="005E6D94"/>
    <w:rsid w:val="00607A00"/>
    <w:rsid w:val="0063384F"/>
    <w:rsid w:val="00643C6F"/>
    <w:rsid w:val="00646202"/>
    <w:rsid w:val="0065290F"/>
    <w:rsid w:val="006815F6"/>
    <w:rsid w:val="006F0009"/>
    <w:rsid w:val="007748F0"/>
    <w:rsid w:val="00793590"/>
    <w:rsid w:val="007A4321"/>
    <w:rsid w:val="007D3105"/>
    <w:rsid w:val="00833933"/>
    <w:rsid w:val="00853083"/>
    <w:rsid w:val="008A06CB"/>
    <w:rsid w:val="008B2F0C"/>
    <w:rsid w:val="008B4928"/>
    <w:rsid w:val="008D2AB8"/>
    <w:rsid w:val="008F1C66"/>
    <w:rsid w:val="009331AF"/>
    <w:rsid w:val="0096297B"/>
    <w:rsid w:val="00970FE4"/>
    <w:rsid w:val="00A0022B"/>
    <w:rsid w:val="00A346FE"/>
    <w:rsid w:val="00A47B4D"/>
    <w:rsid w:val="00A83018"/>
    <w:rsid w:val="00B35F9E"/>
    <w:rsid w:val="00B774DC"/>
    <w:rsid w:val="00C969A6"/>
    <w:rsid w:val="00CA7D36"/>
    <w:rsid w:val="00D24208"/>
    <w:rsid w:val="00D60C38"/>
    <w:rsid w:val="00D66893"/>
    <w:rsid w:val="00D90ACB"/>
    <w:rsid w:val="00DC1500"/>
    <w:rsid w:val="00E0321A"/>
    <w:rsid w:val="00E44371"/>
    <w:rsid w:val="00E45513"/>
    <w:rsid w:val="00E949B0"/>
    <w:rsid w:val="00F00591"/>
    <w:rsid w:val="00F3325C"/>
    <w:rsid w:val="00F51688"/>
    <w:rsid w:val="00F53146"/>
    <w:rsid w:val="00F91018"/>
    <w:rsid w:val="00FA0F30"/>
    <w:rsid w:val="00FA51A4"/>
    <w:rsid w:val="00FE545C"/>
    <w:rsid w:val="00FF76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570BE0"/>
  <w15:chartTrackingRefBased/>
  <w15:docId w15:val="{9A175C28-DB69-4033-BF71-605A30F012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1AF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22</TotalTime>
  <Pages>3</Pages>
  <Words>697</Words>
  <Characters>4186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Katarzyna Rosińska-Gołdasz</cp:lastModifiedBy>
  <cp:revision>3</cp:revision>
  <cp:lastPrinted>1899-12-31T23:00:00Z</cp:lastPrinted>
  <dcterms:created xsi:type="dcterms:W3CDTF">2022-07-26T12:26:00Z</dcterms:created>
  <dcterms:modified xsi:type="dcterms:W3CDTF">2022-07-27T07:41:00Z</dcterms:modified>
</cp:coreProperties>
</file>