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A917EF" w:rsidRDefault="0029001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A917EF">
        <w:rPr>
          <w:sz w:val="24"/>
          <w:szCs w:val="24"/>
        </w:rPr>
        <w:t>Kraków</w:t>
      </w:r>
      <w:r w:rsidR="00D665F5" w:rsidRPr="00A917EF">
        <w:rPr>
          <w:sz w:val="24"/>
          <w:szCs w:val="24"/>
        </w:rPr>
        <w:t xml:space="preserve"> dnia: </w:t>
      </w:r>
      <w:r w:rsidRPr="00A917EF">
        <w:rPr>
          <w:sz w:val="24"/>
          <w:szCs w:val="24"/>
        </w:rPr>
        <w:t>2022-08-03</w:t>
      </w:r>
    </w:p>
    <w:p w:rsidR="00D665F5" w:rsidRPr="00A917EF" w:rsidRDefault="00D665F5" w:rsidP="00D665F5">
      <w:pPr>
        <w:spacing w:after="240"/>
        <w:jc w:val="right"/>
        <w:rPr>
          <w:sz w:val="24"/>
          <w:szCs w:val="24"/>
        </w:rPr>
      </w:pPr>
    </w:p>
    <w:p w:rsidR="00290013" w:rsidRPr="00A917EF" w:rsidRDefault="00290013" w:rsidP="00577BC6">
      <w:pPr>
        <w:spacing w:after="40"/>
        <w:rPr>
          <w:b/>
          <w:bCs/>
          <w:sz w:val="24"/>
          <w:szCs w:val="24"/>
        </w:rPr>
      </w:pPr>
      <w:r w:rsidRPr="00A917EF">
        <w:rPr>
          <w:b/>
          <w:bCs/>
          <w:sz w:val="24"/>
          <w:szCs w:val="24"/>
        </w:rPr>
        <w:t>Szpital Miejski Specjalistyczny</w:t>
      </w:r>
    </w:p>
    <w:p w:rsidR="00290013" w:rsidRPr="00A917EF" w:rsidRDefault="00290013" w:rsidP="00577BC6">
      <w:pPr>
        <w:spacing w:after="40"/>
        <w:rPr>
          <w:b/>
          <w:bCs/>
          <w:sz w:val="24"/>
          <w:szCs w:val="24"/>
        </w:rPr>
      </w:pPr>
      <w:r w:rsidRPr="00A917EF">
        <w:rPr>
          <w:b/>
          <w:bCs/>
          <w:sz w:val="24"/>
          <w:szCs w:val="24"/>
        </w:rPr>
        <w:t>im. Gabriela Narutowicza w Krakowie</w:t>
      </w:r>
    </w:p>
    <w:p w:rsidR="00D665F5" w:rsidRPr="00A917EF" w:rsidRDefault="00290013" w:rsidP="00D665F5">
      <w:pPr>
        <w:rPr>
          <w:sz w:val="24"/>
          <w:szCs w:val="24"/>
        </w:rPr>
      </w:pPr>
      <w:r w:rsidRPr="00A917EF">
        <w:rPr>
          <w:sz w:val="24"/>
          <w:szCs w:val="24"/>
        </w:rPr>
        <w:t>ul. Prądnicka</w:t>
      </w:r>
      <w:r w:rsidR="00D665F5" w:rsidRPr="00A917EF">
        <w:rPr>
          <w:sz w:val="24"/>
          <w:szCs w:val="24"/>
        </w:rPr>
        <w:t xml:space="preserve"> </w:t>
      </w:r>
      <w:r w:rsidRPr="00A917EF">
        <w:rPr>
          <w:sz w:val="24"/>
          <w:szCs w:val="24"/>
        </w:rPr>
        <w:t>35-37</w:t>
      </w:r>
    </w:p>
    <w:p w:rsidR="00D665F5" w:rsidRPr="00A917EF" w:rsidRDefault="00290013" w:rsidP="00D665F5">
      <w:pPr>
        <w:rPr>
          <w:sz w:val="24"/>
          <w:szCs w:val="24"/>
        </w:rPr>
      </w:pPr>
      <w:r w:rsidRPr="00A917EF">
        <w:rPr>
          <w:sz w:val="24"/>
          <w:szCs w:val="24"/>
        </w:rPr>
        <w:t>31-202</w:t>
      </w:r>
      <w:r w:rsidR="00D665F5" w:rsidRPr="00A917EF">
        <w:rPr>
          <w:sz w:val="24"/>
          <w:szCs w:val="24"/>
        </w:rPr>
        <w:t xml:space="preserve"> </w:t>
      </w:r>
      <w:r w:rsidRPr="00A917EF">
        <w:rPr>
          <w:sz w:val="24"/>
          <w:szCs w:val="24"/>
        </w:rPr>
        <w:t>Kraków</w:t>
      </w:r>
    </w:p>
    <w:p w:rsidR="00D665F5" w:rsidRPr="00A917E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A917E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917EF">
        <w:rPr>
          <w:sz w:val="24"/>
          <w:szCs w:val="24"/>
        </w:rPr>
        <w:t>Znak sprawy:</w:t>
      </w:r>
      <w:r w:rsidRPr="00A917EF">
        <w:rPr>
          <w:b/>
          <w:sz w:val="24"/>
          <w:szCs w:val="24"/>
        </w:rPr>
        <w:t xml:space="preserve"> </w:t>
      </w:r>
      <w:r w:rsidR="00290013" w:rsidRPr="00A917EF">
        <w:rPr>
          <w:b/>
          <w:sz w:val="24"/>
          <w:szCs w:val="24"/>
        </w:rPr>
        <w:t>ZP/34/2022</w:t>
      </w:r>
      <w:r w:rsidR="00A80738" w:rsidRPr="00A917EF">
        <w:rPr>
          <w:sz w:val="24"/>
          <w:szCs w:val="24"/>
        </w:rPr>
        <w:tab/>
        <w:t xml:space="preserve"> </w:t>
      </w:r>
    </w:p>
    <w:p w:rsidR="00A80738" w:rsidRPr="00A917E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17E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17E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917E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917EF">
        <w:rPr>
          <w:b/>
          <w:spacing w:val="20"/>
          <w:sz w:val="28"/>
        </w:rPr>
        <w:t>INFORMACJA Z OTWARCIA OFERT</w:t>
      </w:r>
    </w:p>
    <w:p w:rsidR="00A80738" w:rsidRPr="00A917E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A917E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A917EF">
        <w:rPr>
          <w:bCs/>
          <w:sz w:val="24"/>
          <w:szCs w:val="24"/>
        </w:rPr>
        <w:t xml:space="preserve">Dotyczy </w:t>
      </w:r>
      <w:r w:rsidRPr="00A917EF">
        <w:rPr>
          <w:sz w:val="24"/>
          <w:szCs w:val="24"/>
        </w:rPr>
        <w:t xml:space="preserve">postępowania o udzielenie zamówienia publicznego prowadzonego w trybie </w:t>
      </w:r>
      <w:r w:rsidR="00290013" w:rsidRPr="00A917EF">
        <w:rPr>
          <w:sz w:val="24"/>
          <w:szCs w:val="24"/>
        </w:rPr>
        <w:t>podstawowy</w:t>
      </w:r>
      <w:r w:rsidR="00A917EF">
        <w:rPr>
          <w:sz w:val="24"/>
          <w:szCs w:val="24"/>
        </w:rPr>
        <w:t>m</w:t>
      </w:r>
      <w:r w:rsidR="00290013" w:rsidRPr="00A917EF">
        <w:rPr>
          <w:sz w:val="24"/>
          <w:szCs w:val="24"/>
        </w:rPr>
        <w:t xml:space="preserve"> bez negocjacji - art. 275 pkt. 1 ustawy </w:t>
      </w:r>
      <w:proofErr w:type="spellStart"/>
      <w:r w:rsidR="00290013" w:rsidRPr="00A917EF">
        <w:rPr>
          <w:sz w:val="24"/>
          <w:szCs w:val="24"/>
        </w:rPr>
        <w:t>Pzp</w:t>
      </w:r>
      <w:proofErr w:type="spellEnd"/>
      <w:r w:rsidRPr="00A917EF">
        <w:rPr>
          <w:sz w:val="24"/>
          <w:szCs w:val="24"/>
        </w:rPr>
        <w:t xml:space="preserve"> na:</w:t>
      </w:r>
    </w:p>
    <w:p w:rsidR="00A80738" w:rsidRPr="00A917EF" w:rsidRDefault="0029001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A917EF">
        <w:rPr>
          <w:b/>
          <w:szCs w:val="24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</w:p>
    <w:p w:rsidR="00D665F5" w:rsidRPr="00A917E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A917EF">
        <w:rPr>
          <w:sz w:val="24"/>
          <w:szCs w:val="24"/>
        </w:rPr>
        <w:t>Zamawiający, działając na podstawie art. 22</w:t>
      </w:r>
      <w:r w:rsidR="00FC7F5E" w:rsidRPr="00A917EF">
        <w:rPr>
          <w:sz w:val="24"/>
          <w:szCs w:val="24"/>
        </w:rPr>
        <w:t>2</w:t>
      </w:r>
      <w:r w:rsidRPr="00A917EF">
        <w:rPr>
          <w:sz w:val="24"/>
          <w:szCs w:val="24"/>
        </w:rPr>
        <w:t xml:space="preserve"> ust. 5 </w:t>
      </w:r>
      <w:r w:rsidRPr="00A917EF">
        <w:rPr>
          <w:bCs/>
          <w:sz w:val="24"/>
          <w:szCs w:val="24"/>
        </w:rPr>
        <w:t>ustawy z dnia 11 września 2019 r. Prawo zamówień publicznych</w:t>
      </w:r>
      <w:r w:rsidRPr="00A917EF">
        <w:rPr>
          <w:sz w:val="24"/>
          <w:szCs w:val="24"/>
        </w:rPr>
        <w:t xml:space="preserve"> </w:t>
      </w:r>
      <w:r w:rsidR="00290013" w:rsidRPr="00A917EF">
        <w:rPr>
          <w:sz w:val="24"/>
          <w:szCs w:val="24"/>
        </w:rPr>
        <w:t>(</w:t>
      </w:r>
      <w:proofErr w:type="spellStart"/>
      <w:r w:rsidR="00290013" w:rsidRPr="00A917EF">
        <w:rPr>
          <w:sz w:val="24"/>
          <w:szCs w:val="24"/>
        </w:rPr>
        <w:t>t.j</w:t>
      </w:r>
      <w:proofErr w:type="spellEnd"/>
      <w:r w:rsidR="00290013" w:rsidRPr="00A917EF">
        <w:rPr>
          <w:sz w:val="24"/>
          <w:szCs w:val="24"/>
        </w:rPr>
        <w:t>. Dz.</w:t>
      </w:r>
      <w:r w:rsidR="00A917EF">
        <w:rPr>
          <w:sz w:val="24"/>
          <w:szCs w:val="24"/>
        </w:rPr>
        <w:t xml:space="preserve"> </w:t>
      </w:r>
      <w:r w:rsidR="00290013" w:rsidRPr="00A917EF">
        <w:rPr>
          <w:sz w:val="24"/>
          <w:szCs w:val="24"/>
        </w:rPr>
        <w:t>U. z 2021</w:t>
      </w:r>
      <w:r w:rsidR="00A917EF">
        <w:rPr>
          <w:sz w:val="24"/>
          <w:szCs w:val="24"/>
        </w:rPr>
        <w:t xml:space="preserve"> </w:t>
      </w:r>
      <w:r w:rsidR="00290013" w:rsidRPr="00A917EF">
        <w:rPr>
          <w:sz w:val="24"/>
          <w:szCs w:val="24"/>
        </w:rPr>
        <w:t xml:space="preserve">r. poz. 1129 z </w:t>
      </w:r>
      <w:proofErr w:type="spellStart"/>
      <w:r w:rsidR="00290013" w:rsidRPr="00A917EF">
        <w:rPr>
          <w:sz w:val="24"/>
          <w:szCs w:val="24"/>
        </w:rPr>
        <w:t>późn</w:t>
      </w:r>
      <w:proofErr w:type="spellEnd"/>
      <w:r w:rsidR="00290013" w:rsidRPr="00A917EF">
        <w:rPr>
          <w:sz w:val="24"/>
          <w:szCs w:val="24"/>
        </w:rPr>
        <w:t>. zm.)</w:t>
      </w:r>
      <w:r w:rsidR="00490DC0" w:rsidRPr="00A917EF">
        <w:rPr>
          <w:sz w:val="24"/>
          <w:szCs w:val="24"/>
        </w:rPr>
        <w:t xml:space="preserve"> </w:t>
      </w:r>
      <w:r w:rsidRPr="00A917EF">
        <w:rPr>
          <w:sz w:val="24"/>
          <w:szCs w:val="24"/>
        </w:rPr>
        <w:t>udostępnia</w:t>
      </w:r>
      <w:r w:rsidR="00F95C33" w:rsidRPr="00A917EF">
        <w:rPr>
          <w:sz w:val="24"/>
          <w:szCs w:val="24"/>
        </w:rPr>
        <w:t xml:space="preserve"> </w:t>
      </w:r>
      <w:r w:rsidR="004C7E9B" w:rsidRPr="00A917EF">
        <w:rPr>
          <w:sz w:val="24"/>
          <w:szCs w:val="24"/>
        </w:rPr>
        <w:t>informacj</w:t>
      </w:r>
      <w:r w:rsidR="00577BC6" w:rsidRPr="00A917EF">
        <w:rPr>
          <w:sz w:val="24"/>
          <w:szCs w:val="24"/>
        </w:rPr>
        <w:t>ę</w:t>
      </w:r>
      <w:r w:rsidR="00A917EF">
        <w:rPr>
          <w:sz w:val="24"/>
          <w:szCs w:val="24"/>
        </w:rPr>
        <w:br/>
      </w:r>
      <w:r w:rsidR="00035488" w:rsidRPr="00A917EF">
        <w:rPr>
          <w:sz w:val="24"/>
          <w:szCs w:val="24"/>
        </w:rPr>
        <w:t>z otwarcia ofert</w:t>
      </w:r>
      <w:r w:rsidR="00577BC6" w:rsidRPr="00A917EF">
        <w:rPr>
          <w:sz w:val="24"/>
          <w:szCs w:val="24"/>
        </w:rPr>
        <w:t>.</w:t>
      </w:r>
    </w:p>
    <w:p w:rsidR="00A80738" w:rsidRPr="00A917E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917EF">
        <w:rPr>
          <w:sz w:val="24"/>
          <w:szCs w:val="24"/>
        </w:rPr>
        <w:t>Podczas otwarcia ofert, mającego miejsce</w:t>
      </w:r>
      <w:r w:rsidR="00FF4AB1" w:rsidRPr="00A917EF">
        <w:rPr>
          <w:sz w:val="24"/>
          <w:szCs w:val="24"/>
        </w:rPr>
        <w:t xml:space="preserve"> w dniu </w:t>
      </w:r>
      <w:r w:rsidR="00290013" w:rsidRPr="00A917EF">
        <w:rPr>
          <w:b/>
          <w:bCs/>
          <w:sz w:val="24"/>
          <w:szCs w:val="24"/>
        </w:rPr>
        <w:t>03/08/2022</w:t>
      </w:r>
      <w:r w:rsidR="00A917EF" w:rsidRPr="00A917EF">
        <w:rPr>
          <w:b/>
          <w:bCs/>
          <w:sz w:val="24"/>
          <w:szCs w:val="24"/>
        </w:rPr>
        <w:t xml:space="preserve"> r</w:t>
      </w:r>
      <w:r w:rsidR="00A917EF">
        <w:rPr>
          <w:sz w:val="24"/>
          <w:szCs w:val="24"/>
        </w:rPr>
        <w:t>.</w:t>
      </w:r>
      <w:r w:rsidR="00FF4AB1" w:rsidRPr="00A917EF">
        <w:rPr>
          <w:sz w:val="24"/>
          <w:szCs w:val="24"/>
        </w:rPr>
        <w:t xml:space="preserve"> </w:t>
      </w:r>
      <w:r w:rsidR="00FF4AB1" w:rsidRPr="00A917EF">
        <w:rPr>
          <w:b/>
          <w:bCs/>
          <w:sz w:val="24"/>
          <w:szCs w:val="24"/>
        </w:rPr>
        <w:t xml:space="preserve">o godz. </w:t>
      </w:r>
      <w:r w:rsidR="00290013" w:rsidRPr="00A917EF">
        <w:rPr>
          <w:b/>
          <w:bCs/>
          <w:sz w:val="24"/>
          <w:szCs w:val="24"/>
        </w:rPr>
        <w:t>12:00</w:t>
      </w:r>
      <w:r w:rsidRPr="00A917E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A917EF" w:rsidTr="00C82837">
        <w:tc>
          <w:tcPr>
            <w:tcW w:w="993" w:type="dxa"/>
            <w:shd w:val="clear" w:color="auto" w:fill="auto"/>
            <w:vAlign w:val="center"/>
          </w:tcPr>
          <w:p w:rsidR="006B27ED" w:rsidRPr="00A917EF" w:rsidRDefault="006B27ED" w:rsidP="00C82837">
            <w:pPr>
              <w:spacing w:before="120" w:after="120"/>
              <w:jc w:val="center"/>
            </w:pPr>
            <w:r w:rsidRPr="00A917E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917EF" w:rsidRDefault="006B27ED" w:rsidP="00C82837">
            <w:pPr>
              <w:spacing w:before="120" w:after="120"/>
              <w:jc w:val="center"/>
            </w:pPr>
            <w:r w:rsidRPr="00A917EF">
              <w:t>Nr</w:t>
            </w:r>
            <w:r w:rsidR="00C82837" w:rsidRPr="00A917EF">
              <w:t xml:space="preserve"> </w:t>
            </w:r>
            <w:r w:rsidRPr="00A917E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A917EF" w:rsidRDefault="006B27ED" w:rsidP="00BB547B">
            <w:pPr>
              <w:spacing w:before="120" w:after="120"/>
              <w:jc w:val="center"/>
            </w:pPr>
            <w:r w:rsidRPr="00A917E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A917EF" w:rsidRDefault="006B27ED" w:rsidP="00C82837">
            <w:pPr>
              <w:spacing w:before="120" w:after="120"/>
              <w:jc w:val="center"/>
            </w:pPr>
            <w:r w:rsidRPr="00A917EF">
              <w:t>Cena oferty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13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Bakmed</w:t>
            </w:r>
            <w:proofErr w:type="spellEnd"/>
            <w:r w:rsidRPr="00A917EF">
              <w:t xml:space="preserve"> Bogdan Pokorski</w:t>
            </w:r>
          </w:p>
          <w:p w:rsidR="00290013" w:rsidRPr="00A917EF" w:rsidRDefault="00290013" w:rsidP="00854FD5">
            <w:r w:rsidRPr="00A917EF">
              <w:t>ul. Chałubińskiego</w:t>
            </w:r>
            <w:r w:rsidRPr="00A917EF">
              <w:t xml:space="preserve"> </w:t>
            </w:r>
            <w:r w:rsidRPr="00A917EF">
              <w:t>37a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92-109</w:t>
            </w:r>
            <w:r w:rsidRPr="00A917EF">
              <w:t xml:space="preserve"> </w:t>
            </w:r>
            <w:r w:rsidRPr="00A917E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5 854.80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Medicom</w:t>
            </w:r>
            <w:proofErr w:type="spellEnd"/>
            <w:r w:rsidRPr="00A917EF">
              <w:t xml:space="preserve"> Sp. z o.o.</w:t>
            </w:r>
          </w:p>
          <w:p w:rsidR="00290013" w:rsidRPr="00A917EF" w:rsidRDefault="00290013" w:rsidP="00854FD5">
            <w:r w:rsidRPr="00A917EF">
              <w:t>ul. M. Skłodowskiej - Curie</w:t>
            </w:r>
            <w:r w:rsidRPr="00A917EF">
              <w:t xml:space="preserve"> </w:t>
            </w:r>
            <w:r w:rsidRPr="00A917EF">
              <w:t>34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41-819</w:t>
            </w:r>
            <w:r w:rsidRPr="00A917EF">
              <w:t xml:space="preserve"> </w:t>
            </w:r>
            <w:r w:rsidRPr="00A917EF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16 416.00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SINMED Sp. z o. o.</w:t>
            </w:r>
          </w:p>
          <w:p w:rsidR="00290013" w:rsidRPr="00A917EF" w:rsidRDefault="00290013" w:rsidP="00854FD5">
            <w:r w:rsidRPr="00A917EF">
              <w:t>ul. Graniczna</w:t>
            </w:r>
            <w:r w:rsidRPr="00A917EF">
              <w:t xml:space="preserve"> </w:t>
            </w:r>
            <w:r w:rsidRPr="00A917EF">
              <w:t>32B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44-178</w:t>
            </w:r>
            <w:r w:rsidRPr="00A917EF">
              <w:t xml:space="preserve"> </w:t>
            </w:r>
            <w:r w:rsidRPr="00A917EF"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13 651.20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12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Medtronic</w:t>
            </w:r>
            <w:proofErr w:type="spellEnd"/>
            <w:r w:rsidRPr="00A917EF">
              <w:t xml:space="preserve"> Poland sp. z o.o.</w:t>
            </w:r>
          </w:p>
          <w:p w:rsidR="00290013" w:rsidRPr="00A917EF" w:rsidRDefault="00290013" w:rsidP="00854FD5">
            <w:r w:rsidRPr="00A917EF">
              <w:t>ul. Polna</w:t>
            </w:r>
            <w:r w:rsidRPr="00A917EF">
              <w:t xml:space="preserve"> </w:t>
            </w:r>
            <w:r w:rsidRPr="00A917EF">
              <w:t>11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00-633</w:t>
            </w:r>
            <w:r w:rsidRPr="00A917EF">
              <w:t xml:space="preserve"> </w:t>
            </w:r>
            <w:r w:rsidRPr="00A917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50 760.00 zł</w:t>
            </w:r>
          </w:p>
        </w:tc>
      </w:tr>
      <w:tr w:rsidR="00290013" w:rsidRPr="00A917EF" w:rsidTr="00A917EF">
        <w:trPr>
          <w:trHeight w:val="1182"/>
        </w:trPr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290013" w:rsidRPr="00A917EF" w:rsidRDefault="00290013" w:rsidP="00A917EF">
            <w:pPr>
              <w:spacing w:before="80"/>
            </w:pPr>
            <w:proofErr w:type="spellStart"/>
            <w:r w:rsidRPr="00A917EF">
              <w:t>Medicavera</w:t>
            </w:r>
            <w:proofErr w:type="spellEnd"/>
            <w:r w:rsidRPr="00A917EF">
              <w:t xml:space="preserve"> Sp. z o.o. </w:t>
            </w:r>
            <w:proofErr w:type="spellStart"/>
            <w:r w:rsidRPr="00A917EF">
              <w:t>Dalhausen</w:t>
            </w:r>
            <w:proofErr w:type="spellEnd"/>
            <w:r w:rsidRPr="00A917EF">
              <w:t xml:space="preserve"> </w:t>
            </w:r>
            <w:proofErr w:type="spellStart"/>
            <w:r w:rsidRPr="00A917EF">
              <w:t>Group</w:t>
            </w:r>
            <w:proofErr w:type="spellEnd"/>
          </w:p>
          <w:p w:rsidR="00290013" w:rsidRPr="00A917EF" w:rsidRDefault="00290013" w:rsidP="00A917EF">
            <w:r w:rsidRPr="00A917EF">
              <w:t>ul. Majowa</w:t>
            </w:r>
            <w:r w:rsidRPr="00A917EF">
              <w:t xml:space="preserve"> </w:t>
            </w:r>
            <w:r w:rsidRPr="00A917EF">
              <w:t>2</w:t>
            </w:r>
            <w:r w:rsidRPr="00A917EF">
              <w:t xml:space="preserve"> </w:t>
            </w:r>
          </w:p>
          <w:p w:rsidR="00290013" w:rsidRPr="00A917EF" w:rsidRDefault="00290013" w:rsidP="00A917EF">
            <w:pPr>
              <w:spacing w:after="80"/>
            </w:pPr>
            <w:r w:rsidRPr="00A917EF">
              <w:t>71-374</w:t>
            </w:r>
            <w:r w:rsidRPr="00A917EF">
              <w:t xml:space="preserve"> </w:t>
            </w:r>
            <w:r w:rsidRPr="00A917EF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31 017.60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11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Aesculap</w:t>
            </w:r>
            <w:proofErr w:type="spellEnd"/>
            <w:r w:rsidRPr="00A917EF">
              <w:t xml:space="preserve"> </w:t>
            </w:r>
            <w:proofErr w:type="spellStart"/>
            <w:r w:rsidRPr="00A917EF">
              <w:t>Chifa</w:t>
            </w:r>
            <w:proofErr w:type="spellEnd"/>
            <w:r w:rsidRPr="00A917EF">
              <w:t xml:space="preserve"> Spółka z ograniczoną odpowiedzialnością</w:t>
            </w:r>
          </w:p>
          <w:p w:rsidR="00290013" w:rsidRPr="00A917EF" w:rsidRDefault="00290013" w:rsidP="00854FD5">
            <w:r w:rsidRPr="00A917EF">
              <w:t>ul. Tysiąclecia</w:t>
            </w:r>
            <w:r w:rsidRPr="00A917EF">
              <w:t xml:space="preserve"> </w:t>
            </w:r>
            <w:r w:rsidRPr="00A917EF">
              <w:t>14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64-300</w:t>
            </w:r>
            <w:r w:rsidRPr="00A917EF">
              <w:t xml:space="preserve"> </w:t>
            </w:r>
            <w:r w:rsidRPr="00A917EF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88 452.00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 xml:space="preserve">Przedsiębiorstwo Zaopatrzenia Lecznictwa </w:t>
            </w:r>
            <w:proofErr w:type="spellStart"/>
            <w:r w:rsidRPr="00A917EF">
              <w:t>Cezal</w:t>
            </w:r>
            <w:proofErr w:type="spellEnd"/>
            <w:r w:rsidRPr="00A917EF">
              <w:t xml:space="preserve"> Lublin Sp. z o.o.</w:t>
            </w:r>
          </w:p>
          <w:p w:rsidR="00290013" w:rsidRPr="00A917EF" w:rsidRDefault="00290013" w:rsidP="00854FD5">
            <w:r w:rsidRPr="00A917EF">
              <w:t>Al. Spółdzielczości Pracy</w:t>
            </w:r>
            <w:r w:rsidRPr="00A917EF">
              <w:t xml:space="preserve"> </w:t>
            </w:r>
            <w:r w:rsidRPr="00A917EF">
              <w:t>38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20-147</w:t>
            </w:r>
            <w:r w:rsidRPr="00A917EF">
              <w:t xml:space="preserve"> </w:t>
            </w:r>
            <w:r w:rsidRPr="00A917EF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25 887.00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13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 xml:space="preserve">Przedsiębiorstwo Zaopatrzenia Lecznictwa </w:t>
            </w:r>
            <w:proofErr w:type="spellStart"/>
            <w:r w:rsidRPr="00A917EF">
              <w:t>Cezal</w:t>
            </w:r>
            <w:proofErr w:type="spellEnd"/>
            <w:r w:rsidRPr="00A917EF">
              <w:t xml:space="preserve"> Lublin Sp. z o.o.</w:t>
            </w:r>
          </w:p>
          <w:p w:rsidR="00290013" w:rsidRPr="00A917EF" w:rsidRDefault="00290013" w:rsidP="00854FD5">
            <w:r w:rsidRPr="00A917EF">
              <w:t>Al. Spółdzielczości Pracy</w:t>
            </w:r>
            <w:r w:rsidRPr="00A917EF">
              <w:t xml:space="preserve"> </w:t>
            </w:r>
            <w:r w:rsidRPr="00A917EF">
              <w:t>38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20-147</w:t>
            </w:r>
            <w:r w:rsidRPr="00A917EF">
              <w:t xml:space="preserve"> </w:t>
            </w:r>
            <w:r w:rsidRPr="00A917EF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5 844.96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11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Medima</w:t>
            </w:r>
            <w:proofErr w:type="spellEnd"/>
            <w:r w:rsidRPr="00A917EF">
              <w:t xml:space="preserve"> Sp. z o.o.</w:t>
            </w:r>
          </w:p>
          <w:p w:rsidR="00290013" w:rsidRPr="00A917EF" w:rsidRDefault="00290013" w:rsidP="00854FD5">
            <w:r w:rsidRPr="00A917EF">
              <w:t>Al. Jerozolimskie</w:t>
            </w:r>
            <w:r w:rsidRPr="00A917EF">
              <w:t xml:space="preserve"> </w:t>
            </w:r>
            <w:r w:rsidRPr="00A917EF">
              <w:t>200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02-486</w:t>
            </w:r>
            <w:r w:rsidRPr="00A917EF">
              <w:t xml:space="preserve"> </w:t>
            </w:r>
            <w:r w:rsidRPr="00A917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89 856.00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 xml:space="preserve">Przedsiębiorstwo </w:t>
            </w:r>
            <w:proofErr w:type="spellStart"/>
            <w:r w:rsidRPr="00A917EF">
              <w:t>Innowacyjno</w:t>
            </w:r>
            <w:proofErr w:type="spellEnd"/>
            <w:r w:rsidRPr="00A917EF">
              <w:t xml:space="preserve"> - Wdrożeniowe Krzysztof Góral</w:t>
            </w:r>
          </w:p>
          <w:p w:rsidR="00290013" w:rsidRPr="00A917EF" w:rsidRDefault="00290013" w:rsidP="00854FD5">
            <w:r w:rsidRPr="00A917EF">
              <w:t>ul. Kłodzka</w:t>
            </w:r>
            <w:r w:rsidRPr="00A917EF">
              <w:t xml:space="preserve"> </w:t>
            </w:r>
            <w:r w:rsidRPr="00A917EF">
              <w:t>21A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50-536</w:t>
            </w:r>
            <w:r w:rsidRPr="00A917EF">
              <w:t xml:space="preserve"> </w:t>
            </w:r>
            <w:proofErr w:type="spellStart"/>
            <w:r w:rsidRPr="00A917EF">
              <w:t>Wroclaw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13 132.80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4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 xml:space="preserve">Przedsiębiorstwo </w:t>
            </w:r>
            <w:proofErr w:type="spellStart"/>
            <w:r w:rsidRPr="00A917EF">
              <w:t>Innowacyjno</w:t>
            </w:r>
            <w:proofErr w:type="spellEnd"/>
            <w:r w:rsidRPr="00A917EF">
              <w:t xml:space="preserve"> - Wdrożeniowe Krzysztof Góral</w:t>
            </w:r>
          </w:p>
          <w:p w:rsidR="00290013" w:rsidRPr="00A917EF" w:rsidRDefault="00290013" w:rsidP="00854FD5">
            <w:r w:rsidRPr="00A917EF">
              <w:t>ul. Kłodzka</w:t>
            </w:r>
            <w:r w:rsidRPr="00A917EF">
              <w:t xml:space="preserve"> </w:t>
            </w:r>
            <w:r w:rsidRPr="00A917EF">
              <w:t>21A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50-536</w:t>
            </w:r>
            <w:r w:rsidRPr="00A917EF">
              <w:t xml:space="preserve"> </w:t>
            </w:r>
            <w:proofErr w:type="spellStart"/>
            <w:r w:rsidRPr="00A917EF">
              <w:t>Wroclaw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29 548.80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5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PROMED S.A.</w:t>
            </w:r>
          </w:p>
          <w:p w:rsidR="00290013" w:rsidRPr="00A917EF" w:rsidRDefault="00290013" w:rsidP="00854FD5">
            <w:r w:rsidRPr="00A917EF">
              <w:t>ul. Działkowa</w:t>
            </w:r>
            <w:r w:rsidRPr="00A917EF">
              <w:t xml:space="preserve"> </w:t>
            </w:r>
            <w:r w:rsidRPr="00A917EF">
              <w:t>56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02-234</w:t>
            </w:r>
            <w:r w:rsidRPr="00A917EF">
              <w:t xml:space="preserve"> </w:t>
            </w:r>
            <w:r w:rsidRPr="00A917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13 780.80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6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Biameditek</w:t>
            </w:r>
            <w:proofErr w:type="spellEnd"/>
            <w:r w:rsidRPr="00A917EF">
              <w:t xml:space="preserve"> Sp. z o.o.</w:t>
            </w:r>
          </w:p>
          <w:p w:rsidR="00290013" w:rsidRPr="00A917EF" w:rsidRDefault="00290013" w:rsidP="00854FD5">
            <w:r w:rsidRPr="00A917EF">
              <w:t xml:space="preserve">ul. </w:t>
            </w:r>
            <w:proofErr w:type="spellStart"/>
            <w:r w:rsidRPr="00A917EF">
              <w:t>Elewatorska</w:t>
            </w:r>
            <w:proofErr w:type="spellEnd"/>
            <w:r w:rsidRPr="00A917EF">
              <w:t xml:space="preserve"> </w:t>
            </w:r>
            <w:r w:rsidRPr="00A917EF">
              <w:t>58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15-620</w:t>
            </w:r>
            <w:r w:rsidRPr="00A917EF">
              <w:t xml:space="preserve"> </w:t>
            </w:r>
            <w:r w:rsidRPr="00A917EF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12 960.00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Biameditek</w:t>
            </w:r>
            <w:proofErr w:type="spellEnd"/>
            <w:r w:rsidRPr="00A917EF">
              <w:t xml:space="preserve"> Sp. z o.o.</w:t>
            </w:r>
          </w:p>
          <w:p w:rsidR="00290013" w:rsidRPr="00A917EF" w:rsidRDefault="00290013" w:rsidP="00854FD5">
            <w:r w:rsidRPr="00A917EF">
              <w:t xml:space="preserve">ul. </w:t>
            </w:r>
            <w:proofErr w:type="spellStart"/>
            <w:r w:rsidRPr="00A917EF">
              <w:t>Elewatorska</w:t>
            </w:r>
            <w:proofErr w:type="spellEnd"/>
            <w:r w:rsidRPr="00A917EF">
              <w:t xml:space="preserve"> </w:t>
            </w:r>
            <w:r w:rsidRPr="00A917EF">
              <w:t>58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15-620</w:t>
            </w:r>
            <w:r w:rsidRPr="00A917EF">
              <w:t xml:space="preserve"> </w:t>
            </w:r>
            <w:r w:rsidRPr="00A917EF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38 016.00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12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Biameditek</w:t>
            </w:r>
            <w:proofErr w:type="spellEnd"/>
            <w:r w:rsidRPr="00A917EF">
              <w:t xml:space="preserve"> Sp. z o.o.</w:t>
            </w:r>
          </w:p>
          <w:p w:rsidR="00290013" w:rsidRPr="00A917EF" w:rsidRDefault="00290013" w:rsidP="00854FD5">
            <w:r w:rsidRPr="00A917EF">
              <w:t xml:space="preserve">ul. </w:t>
            </w:r>
            <w:proofErr w:type="spellStart"/>
            <w:r w:rsidRPr="00A917EF">
              <w:t>Elewatorska</w:t>
            </w:r>
            <w:proofErr w:type="spellEnd"/>
            <w:r w:rsidRPr="00A917EF">
              <w:t xml:space="preserve"> </w:t>
            </w:r>
            <w:r w:rsidRPr="00A917EF">
              <w:t>58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15-620</w:t>
            </w:r>
            <w:r w:rsidRPr="00A917EF">
              <w:t xml:space="preserve"> </w:t>
            </w:r>
            <w:r w:rsidRPr="00A917EF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32 400.00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13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Medium Pharma Maria Ostrowska</w:t>
            </w:r>
          </w:p>
          <w:p w:rsidR="00290013" w:rsidRPr="00A917EF" w:rsidRDefault="00290013" w:rsidP="00854FD5">
            <w:r w:rsidRPr="00A917EF">
              <w:t>ul. C.K. Norwida</w:t>
            </w:r>
            <w:r w:rsidRPr="00A917EF">
              <w:t xml:space="preserve"> </w:t>
            </w:r>
            <w:r w:rsidRPr="00A917EF">
              <w:t>16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55-002</w:t>
            </w:r>
            <w:r w:rsidRPr="00A917EF">
              <w:t xml:space="preserve"> </w:t>
            </w:r>
            <w:r w:rsidRPr="00A917EF">
              <w:t>Kamieniec Wrocławski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5 559.60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5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Empireum Piotr Dopieralski</w:t>
            </w:r>
          </w:p>
          <w:p w:rsidR="00290013" w:rsidRPr="00A917EF" w:rsidRDefault="00290013" w:rsidP="00854FD5">
            <w:r w:rsidRPr="00A917EF">
              <w:t>ul. Chotomowska</w:t>
            </w:r>
            <w:r w:rsidRPr="00A917EF">
              <w:t xml:space="preserve"> </w:t>
            </w:r>
            <w:r w:rsidRPr="00A917EF">
              <w:t>30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05-110</w:t>
            </w:r>
            <w:r w:rsidRPr="00A917EF">
              <w:t xml:space="preserve"> </w:t>
            </w:r>
            <w:r w:rsidRPr="00A917EF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11 556.00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14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Olympus Polska Sp. z o.o.</w:t>
            </w:r>
          </w:p>
          <w:p w:rsidR="00290013" w:rsidRPr="00A917EF" w:rsidRDefault="00290013" w:rsidP="00854FD5">
            <w:r w:rsidRPr="00A917EF">
              <w:t>ul. Wynalazek</w:t>
            </w:r>
            <w:r w:rsidRPr="00A917EF">
              <w:t xml:space="preserve"> </w:t>
            </w:r>
            <w:r w:rsidRPr="00A917EF">
              <w:t>1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02-677</w:t>
            </w:r>
            <w:r w:rsidRPr="00A917EF">
              <w:t xml:space="preserve"> </w:t>
            </w:r>
            <w:r w:rsidRPr="00A917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189 999.94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Cedical</w:t>
            </w:r>
            <w:proofErr w:type="spellEnd"/>
            <w:r w:rsidRPr="00A917EF">
              <w:t xml:space="preserve"> Sp. z o.o.</w:t>
            </w:r>
          </w:p>
          <w:p w:rsidR="00290013" w:rsidRPr="00A917EF" w:rsidRDefault="00290013" w:rsidP="00854FD5">
            <w:r w:rsidRPr="00A917EF">
              <w:t>Al. Jerozolim</w:t>
            </w:r>
            <w:bookmarkStart w:id="1" w:name="_GoBack"/>
            <w:bookmarkEnd w:id="1"/>
            <w:r w:rsidRPr="00A917EF">
              <w:t>skie</w:t>
            </w:r>
            <w:r w:rsidRPr="00A917EF">
              <w:t xml:space="preserve"> </w:t>
            </w:r>
            <w:r w:rsidRPr="00A917EF">
              <w:t>200/213A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02-486</w:t>
            </w:r>
            <w:r w:rsidRPr="00A917EF">
              <w:t xml:space="preserve"> </w:t>
            </w:r>
            <w:r w:rsidRPr="00A917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43 200.00 zł</w:t>
            </w:r>
          </w:p>
        </w:tc>
      </w:tr>
      <w:tr w:rsidR="00290013" w:rsidRPr="00A917EF" w:rsidTr="00A917EF">
        <w:trPr>
          <w:trHeight w:val="838"/>
        </w:trPr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lastRenderedPageBreak/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STRING POLSKA Sp. z o.o.</w:t>
            </w:r>
          </w:p>
          <w:p w:rsidR="00290013" w:rsidRPr="00A917EF" w:rsidRDefault="00290013" w:rsidP="00854FD5">
            <w:r w:rsidRPr="00A917EF">
              <w:t>ul. Jas</w:t>
            </w:r>
            <w:r w:rsidR="00A917EF">
              <w:t>no</w:t>
            </w:r>
            <w:r w:rsidRPr="00A917EF">
              <w:t>górska</w:t>
            </w:r>
            <w:r w:rsidRPr="00A917EF">
              <w:t xml:space="preserve"> </w:t>
            </w:r>
            <w:r w:rsidRPr="00A917EF">
              <w:t>135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31-358</w:t>
            </w:r>
            <w:r w:rsidRPr="00A917EF">
              <w:t xml:space="preserve"> </w:t>
            </w:r>
            <w:r w:rsidRPr="00A917E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9 500.00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11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Becton</w:t>
            </w:r>
            <w:proofErr w:type="spellEnd"/>
            <w:r w:rsidRPr="00A917EF">
              <w:t xml:space="preserve"> Dickinson Polska Sp. z o.o.</w:t>
            </w:r>
          </w:p>
          <w:p w:rsidR="00290013" w:rsidRPr="00A917EF" w:rsidRDefault="00290013" w:rsidP="00854FD5">
            <w:r w:rsidRPr="00A917EF">
              <w:t>ul. Osmańska</w:t>
            </w:r>
            <w:r w:rsidRPr="00A917EF">
              <w:t xml:space="preserve"> </w:t>
            </w:r>
            <w:r w:rsidRPr="00A917EF">
              <w:t>14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02-823</w:t>
            </w:r>
            <w:r w:rsidRPr="00A917EF">
              <w:t xml:space="preserve"> </w:t>
            </w:r>
            <w:r w:rsidRPr="00A917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84 240.00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Asmedica</w:t>
            </w:r>
            <w:proofErr w:type="spellEnd"/>
            <w:r w:rsidRPr="00A917EF">
              <w:t xml:space="preserve"> Sp. z o. o.</w:t>
            </w:r>
          </w:p>
          <w:p w:rsidR="00290013" w:rsidRPr="00A917EF" w:rsidRDefault="00290013" w:rsidP="00854FD5">
            <w:r w:rsidRPr="00A917EF">
              <w:t>ul. Nałęczowska</w:t>
            </w:r>
            <w:r w:rsidRPr="00A917EF">
              <w:t xml:space="preserve"> </w:t>
            </w:r>
            <w:r w:rsidRPr="00A917EF">
              <w:t>30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20-701</w:t>
            </w:r>
            <w:r w:rsidRPr="00A917EF">
              <w:t xml:space="preserve"> </w:t>
            </w:r>
            <w:r w:rsidRPr="00A917EF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14 364.00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4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proofErr w:type="spellStart"/>
            <w:r w:rsidRPr="00A917EF">
              <w:t>Asmedica</w:t>
            </w:r>
            <w:proofErr w:type="spellEnd"/>
            <w:r w:rsidRPr="00A917EF">
              <w:t xml:space="preserve"> Sp. z o. o.</w:t>
            </w:r>
          </w:p>
          <w:p w:rsidR="00290013" w:rsidRPr="00A917EF" w:rsidRDefault="00290013" w:rsidP="00854FD5">
            <w:r w:rsidRPr="00A917EF">
              <w:t>ul. Nałęczowska</w:t>
            </w:r>
            <w:r w:rsidRPr="00A917EF">
              <w:t xml:space="preserve"> </w:t>
            </w:r>
            <w:r w:rsidRPr="00A917EF">
              <w:t>30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20-701</w:t>
            </w:r>
            <w:r w:rsidRPr="00A917EF">
              <w:t xml:space="preserve"> </w:t>
            </w:r>
            <w:r w:rsidRPr="00A917EF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32 216.40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8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REVITA Ewa Krutul</w:t>
            </w:r>
          </w:p>
          <w:p w:rsidR="00290013" w:rsidRPr="00A917EF" w:rsidRDefault="00290013" w:rsidP="00854FD5">
            <w:r w:rsidRPr="00A917EF">
              <w:t>Podamirowo</w:t>
            </w:r>
            <w:r w:rsidRPr="00A917EF">
              <w:t xml:space="preserve"> </w:t>
            </w:r>
            <w:r w:rsidRPr="00A917EF">
              <w:t>30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76-031</w:t>
            </w:r>
            <w:r w:rsidRPr="00A917EF">
              <w:t xml:space="preserve"> </w:t>
            </w:r>
            <w:r w:rsidRPr="00A917EF">
              <w:t>Mścice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20 492.01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9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REVITA Ewa Krutul</w:t>
            </w:r>
          </w:p>
          <w:p w:rsidR="00290013" w:rsidRPr="00A917EF" w:rsidRDefault="00290013" w:rsidP="00854FD5">
            <w:r w:rsidRPr="00A917EF">
              <w:t>Podamirowo</w:t>
            </w:r>
            <w:r w:rsidRPr="00A917EF">
              <w:t xml:space="preserve"> </w:t>
            </w:r>
            <w:r w:rsidRPr="00A917EF">
              <w:t>30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76-031</w:t>
            </w:r>
            <w:r w:rsidRPr="00A917EF">
              <w:t xml:space="preserve"> </w:t>
            </w:r>
            <w:r w:rsidRPr="00A917EF">
              <w:t>Mścice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7 649.96 zł</w:t>
            </w:r>
          </w:p>
        </w:tc>
      </w:tr>
      <w:tr w:rsidR="00290013" w:rsidRPr="00A917EF" w:rsidTr="00854FD5">
        <w:tc>
          <w:tcPr>
            <w:tcW w:w="993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10</w:t>
            </w:r>
          </w:p>
        </w:tc>
        <w:tc>
          <w:tcPr>
            <w:tcW w:w="4110" w:type="dxa"/>
            <w:shd w:val="clear" w:color="auto" w:fill="auto"/>
          </w:tcPr>
          <w:p w:rsidR="00290013" w:rsidRPr="00A917EF" w:rsidRDefault="00290013" w:rsidP="00854FD5">
            <w:pPr>
              <w:spacing w:before="80"/>
            </w:pPr>
            <w:r w:rsidRPr="00A917EF">
              <w:t>REVITA Ewa Krutul</w:t>
            </w:r>
          </w:p>
          <w:p w:rsidR="00290013" w:rsidRPr="00A917EF" w:rsidRDefault="00290013" w:rsidP="00854FD5">
            <w:r w:rsidRPr="00A917EF">
              <w:t>Podamirowo</w:t>
            </w:r>
            <w:r w:rsidRPr="00A917EF">
              <w:t xml:space="preserve"> </w:t>
            </w:r>
            <w:r w:rsidRPr="00A917EF">
              <w:t>30</w:t>
            </w:r>
            <w:r w:rsidRPr="00A917EF">
              <w:t xml:space="preserve"> </w:t>
            </w:r>
          </w:p>
          <w:p w:rsidR="00290013" w:rsidRPr="00A917EF" w:rsidRDefault="00290013" w:rsidP="00854FD5">
            <w:pPr>
              <w:spacing w:after="80"/>
              <w:jc w:val="both"/>
            </w:pPr>
            <w:r w:rsidRPr="00A917EF">
              <w:t>76-031</w:t>
            </w:r>
            <w:r w:rsidRPr="00A917EF">
              <w:t xml:space="preserve"> </w:t>
            </w:r>
            <w:r w:rsidRPr="00A917EF">
              <w:t>Mścice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0013" w:rsidRPr="00A917EF" w:rsidRDefault="00290013" w:rsidP="00854FD5">
            <w:pPr>
              <w:spacing w:before="80" w:after="80"/>
              <w:jc w:val="center"/>
            </w:pPr>
            <w:r w:rsidRPr="00A917EF">
              <w:t>36 300.10 zł</w:t>
            </w:r>
          </w:p>
        </w:tc>
      </w:tr>
      <w:bookmarkEnd w:id="0"/>
    </w:tbl>
    <w:p w:rsidR="00C236D3" w:rsidRPr="00A917EF" w:rsidRDefault="00C236D3" w:rsidP="00A917EF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A917EF" w:rsidSect="00A917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DFB" w:rsidRDefault="00CF7DFB">
      <w:r>
        <w:separator/>
      </w:r>
    </w:p>
  </w:endnote>
  <w:endnote w:type="continuationSeparator" w:id="0">
    <w:p w:rsidR="00CF7DFB" w:rsidRDefault="00CF7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DFB" w:rsidRDefault="00CF7DFB">
      <w:r>
        <w:separator/>
      </w:r>
    </w:p>
  </w:footnote>
  <w:footnote w:type="continuationSeparator" w:id="0">
    <w:p w:rsidR="00CF7DFB" w:rsidRDefault="00CF7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013" w:rsidRDefault="00290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013" w:rsidRPr="00A917EF" w:rsidRDefault="00290013" w:rsidP="00A917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7EF" w:rsidRDefault="00A917EF" w:rsidP="00A917EF">
    <w:pPr>
      <w:pStyle w:val="Nagwek"/>
    </w:pPr>
    <w:r w:rsidRPr="003A2B9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8" type="#_x0000_t75" alt="Pasek z logotypami EFS" style="width:482.1pt;height:43.2pt;visibility:visible">
          <v:imagedata r:id="rId1" o:title="Pasek z logotypami EFS"/>
        </v:shape>
      </w:pict>
    </w:r>
  </w:p>
  <w:p w:rsidR="00290013" w:rsidRDefault="002900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DFB"/>
    <w:rsid w:val="00007727"/>
    <w:rsid w:val="00017720"/>
    <w:rsid w:val="00035488"/>
    <w:rsid w:val="000D7F25"/>
    <w:rsid w:val="000E00E5"/>
    <w:rsid w:val="00173B20"/>
    <w:rsid w:val="001C69FF"/>
    <w:rsid w:val="0023318D"/>
    <w:rsid w:val="00290013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917EF"/>
    <w:rsid w:val="00BB547B"/>
    <w:rsid w:val="00C236D3"/>
    <w:rsid w:val="00C659E2"/>
    <w:rsid w:val="00C82837"/>
    <w:rsid w:val="00CA3D66"/>
    <w:rsid w:val="00CB0802"/>
    <w:rsid w:val="00CF7DF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8B7851"/>
  <w15:chartTrackingRefBased/>
  <w15:docId w15:val="{E70F43D7-110A-4525-8509-0459B2F0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519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2022-08-03T11:32:00Z</cp:lastPrinted>
  <dcterms:created xsi:type="dcterms:W3CDTF">2022-08-03T11:29:00Z</dcterms:created>
  <dcterms:modified xsi:type="dcterms:W3CDTF">2022-08-03T11:33:00Z</dcterms:modified>
</cp:coreProperties>
</file>