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AD241" w14:textId="77777777" w:rsidR="002F2694" w:rsidRPr="00E874DC" w:rsidRDefault="002F2694" w:rsidP="002F2694">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38E0E606" w14:textId="77777777" w:rsidR="002F2694" w:rsidRDefault="002F2694" w:rsidP="002F2694">
      <w:pPr>
        <w:spacing w:before="48" w:line="240" w:lineRule="atLeast"/>
        <w:jc w:val="right"/>
        <w:rPr>
          <w:b/>
          <w:sz w:val="24"/>
          <w:szCs w:val="24"/>
          <w:lang w:val="pl-PL"/>
        </w:rPr>
      </w:pPr>
    </w:p>
    <w:p w14:paraId="26E548ED" w14:textId="77777777" w:rsidR="002F2694" w:rsidRDefault="002F2694" w:rsidP="002F2694">
      <w:pPr>
        <w:spacing w:before="48" w:line="240" w:lineRule="atLeast"/>
        <w:jc w:val="center"/>
        <w:rPr>
          <w:b/>
          <w:sz w:val="24"/>
          <w:szCs w:val="24"/>
          <w:lang w:val="pl-PL"/>
        </w:rPr>
      </w:pPr>
      <w:r>
        <w:rPr>
          <w:b/>
          <w:sz w:val="24"/>
          <w:szCs w:val="24"/>
          <w:lang w:val="pl-PL"/>
        </w:rPr>
        <w:t>WZÓR UMOWY</w:t>
      </w:r>
    </w:p>
    <w:p w14:paraId="452B7048" w14:textId="77777777" w:rsidR="002F2694" w:rsidRDefault="002F2694" w:rsidP="002F2694">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2E7F5F3C" w14:textId="77777777" w:rsidR="002F2694" w:rsidRDefault="002F2694" w:rsidP="002F2694">
      <w:pPr>
        <w:spacing w:before="48" w:line="240" w:lineRule="atLeast"/>
        <w:jc w:val="center"/>
        <w:rPr>
          <w:b/>
          <w:sz w:val="28"/>
          <w:lang w:val="pl-PL"/>
        </w:rPr>
      </w:pPr>
    </w:p>
    <w:p w14:paraId="67755BE8" w14:textId="1775F29A" w:rsidR="002F2694" w:rsidRPr="00AA2A22" w:rsidRDefault="002F2694" w:rsidP="002F2694">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w:t>
      </w:r>
      <w:r>
        <w:rPr>
          <w:rFonts w:ascii="Times New Roman" w:hAnsi="Times New Roman"/>
        </w:rPr>
        <w:t>474</w:t>
      </w:r>
      <w:r>
        <w:rPr>
          <w:rFonts w:ascii="Times New Roman" w:hAnsi="Times New Roman"/>
        </w:rPr>
        <w:t>/22</w:t>
      </w:r>
      <w:r w:rsidRPr="00AA2A22">
        <w:rPr>
          <w:rFonts w:ascii="Times New Roman" w:hAnsi="Times New Roman"/>
        </w:rPr>
        <w:t xml:space="preserve"> </w:t>
      </w:r>
    </w:p>
    <w:p w14:paraId="1C53CEB1" w14:textId="77777777" w:rsidR="002F2694" w:rsidRDefault="002F2694" w:rsidP="002F2694">
      <w:pPr>
        <w:pStyle w:val="Tekstpodstawowy"/>
        <w:ind w:right="-47"/>
        <w:jc w:val="both"/>
        <w:rPr>
          <w:rFonts w:ascii="Times New Roman" w:hAnsi="Times New Roman"/>
        </w:rPr>
      </w:pPr>
      <w:r w:rsidRPr="00AA2A22">
        <w:rPr>
          <w:rFonts w:ascii="Times New Roman" w:hAnsi="Times New Roman"/>
        </w:rPr>
        <w:t>pomiędzy</w:t>
      </w:r>
    </w:p>
    <w:p w14:paraId="562D15FF" w14:textId="77777777" w:rsidR="002F2694" w:rsidRDefault="002F2694" w:rsidP="002F2694">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AB1AC3C" w14:textId="77777777" w:rsidR="002F2694" w:rsidRDefault="002F2694" w:rsidP="002F2694">
      <w:pPr>
        <w:pStyle w:val="Tekstpodstawowy"/>
        <w:ind w:right="-47"/>
        <w:jc w:val="both"/>
        <w:rPr>
          <w:rFonts w:ascii="Times New Roman" w:hAnsi="Times New Roman"/>
        </w:rPr>
      </w:pPr>
      <w:r>
        <w:rPr>
          <w:rFonts w:ascii="Times New Roman" w:hAnsi="Times New Roman"/>
        </w:rPr>
        <w:t>reprezentowana przez:</w:t>
      </w:r>
    </w:p>
    <w:p w14:paraId="2D29300C" w14:textId="77777777" w:rsidR="002F2694" w:rsidRDefault="002F2694" w:rsidP="002F2694">
      <w:pPr>
        <w:pStyle w:val="Tekstpodstawowy"/>
        <w:ind w:right="-47"/>
        <w:jc w:val="both"/>
        <w:rPr>
          <w:rFonts w:ascii="Times New Roman" w:hAnsi="Times New Roman"/>
        </w:rPr>
      </w:pPr>
      <w:r>
        <w:rPr>
          <w:rFonts w:ascii="Times New Roman" w:hAnsi="Times New Roman"/>
        </w:rPr>
        <w:t xml:space="preserve">1.Dziekana Wydziału /Kierownika Jednostki/............................................................................. </w:t>
      </w:r>
    </w:p>
    <w:p w14:paraId="20250352" w14:textId="77777777" w:rsidR="002F2694" w:rsidRDefault="002F2694" w:rsidP="002F2694">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46FD14CA" w14:textId="77777777" w:rsidR="002F2694" w:rsidRDefault="002F2694" w:rsidP="002F2694">
      <w:pPr>
        <w:pStyle w:val="Tekstpodstawowy"/>
        <w:ind w:right="-47"/>
        <w:jc w:val="both"/>
        <w:rPr>
          <w:rFonts w:ascii="Times New Roman" w:hAnsi="Times New Roman"/>
        </w:rPr>
      </w:pPr>
      <w:r>
        <w:rPr>
          <w:rFonts w:ascii="Times New Roman" w:hAnsi="Times New Roman"/>
        </w:rPr>
        <w:t>zwaną dalej KUPUJĄCYM</w:t>
      </w:r>
    </w:p>
    <w:p w14:paraId="76136577" w14:textId="77777777" w:rsidR="002F2694" w:rsidRDefault="002F2694" w:rsidP="002F2694">
      <w:pPr>
        <w:pStyle w:val="Tekstpodstawowy"/>
        <w:ind w:right="-47"/>
        <w:jc w:val="both"/>
        <w:rPr>
          <w:rFonts w:ascii="Times New Roman" w:hAnsi="Times New Roman"/>
        </w:rPr>
      </w:pPr>
      <w:r>
        <w:rPr>
          <w:rFonts w:ascii="Times New Roman" w:hAnsi="Times New Roman"/>
        </w:rPr>
        <w:t xml:space="preserve">a </w:t>
      </w:r>
    </w:p>
    <w:p w14:paraId="61288F7F" w14:textId="77777777" w:rsidR="002F2694" w:rsidRDefault="002F2694" w:rsidP="002F2694">
      <w:pPr>
        <w:pStyle w:val="Tekstpodstawowy"/>
        <w:ind w:right="-47"/>
        <w:jc w:val="both"/>
        <w:rPr>
          <w:rFonts w:ascii="Times New Roman" w:hAnsi="Times New Roman"/>
        </w:rPr>
      </w:pPr>
      <w:r>
        <w:rPr>
          <w:rFonts w:ascii="Times New Roman" w:hAnsi="Times New Roman"/>
        </w:rPr>
        <w:t>......................................................................................................................................................</w:t>
      </w:r>
    </w:p>
    <w:p w14:paraId="6C15F258" w14:textId="77777777" w:rsidR="002F2694" w:rsidRDefault="002F2694" w:rsidP="002F2694">
      <w:pPr>
        <w:pStyle w:val="Tekstpodstawowy"/>
        <w:ind w:right="-47"/>
        <w:jc w:val="both"/>
        <w:rPr>
          <w:rFonts w:ascii="Times New Roman" w:hAnsi="Times New Roman"/>
        </w:rPr>
      </w:pPr>
      <w:r>
        <w:rPr>
          <w:rFonts w:ascii="Times New Roman" w:hAnsi="Times New Roman"/>
        </w:rPr>
        <w:t>......................................................................................................................................................</w:t>
      </w:r>
    </w:p>
    <w:p w14:paraId="20FF19CC" w14:textId="77777777" w:rsidR="002F2694" w:rsidRDefault="002F2694" w:rsidP="002F2694">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758D7C73" w14:textId="77777777" w:rsidR="002F2694" w:rsidRDefault="002F2694" w:rsidP="002F2694">
      <w:pPr>
        <w:pStyle w:val="Tekstpodstawowy"/>
        <w:ind w:right="-47"/>
        <w:jc w:val="both"/>
        <w:rPr>
          <w:rFonts w:ascii="Times New Roman" w:hAnsi="Times New Roman"/>
        </w:rPr>
      </w:pPr>
      <w:r>
        <w:rPr>
          <w:rFonts w:ascii="Times New Roman" w:hAnsi="Times New Roman"/>
        </w:rPr>
        <w:t>reprezentowanym przez:</w:t>
      </w:r>
    </w:p>
    <w:p w14:paraId="4FEC43B5" w14:textId="77777777" w:rsidR="002F2694" w:rsidRDefault="002F2694" w:rsidP="002F2694">
      <w:pPr>
        <w:pStyle w:val="Tekstpodstawowy"/>
        <w:ind w:right="-47"/>
        <w:jc w:val="both"/>
        <w:rPr>
          <w:rFonts w:ascii="Times New Roman" w:hAnsi="Times New Roman"/>
        </w:rPr>
      </w:pPr>
      <w:r>
        <w:rPr>
          <w:rFonts w:ascii="Times New Roman" w:hAnsi="Times New Roman"/>
        </w:rPr>
        <w:t>1...................................................................................................................................................</w:t>
      </w:r>
    </w:p>
    <w:p w14:paraId="35EE6161" w14:textId="77777777" w:rsidR="002F2694" w:rsidRDefault="002F2694" w:rsidP="002F2694">
      <w:pPr>
        <w:pStyle w:val="Tekstpodstawowy"/>
        <w:ind w:right="-47"/>
        <w:jc w:val="both"/>
        <w:rPr>
          <w:rFonts w:ascii="Times New Roman" w:hAnsi="Times New Roman"/>
        </w:rPr>
      </w:pPr>
      <w:r>
        <w:rPr>
          <w:rFonts w:ascii="Times New Roman" w:hAnsi="Times New Roman"/>
        </w:rPr>
        <w:t xml:space="preserve">2................................................................................................................................................... </w:t>
      </w:r>
    </w:p>
    <w:p w14:paraId="151A8BED" w14:textId="77777777" w:rsidR="002F2694" w:rsidRDefault="002F2694" w:rsidP="002F2694">
      <w:pPr>
        <w:pStyle w:val="Tekstpodstawowy"/>
        <w:ind w:right="-47"/>
        <w:jc w:val="both"/>
        <w:rPr>
          <w:rFonts w:ascii="Times New Roman" w:hAnsi="Times New Roman"/>
        </w:rPr>
      </w:pPr>
      <w:r>
        <w:rPr>
          <w:rFonts w:ascii="Times New Roman" w:hAnsi="Times New Roman"/>
        </w:rPr>
        <w:t>zwanym dalej SPRZEDAWCĄ</w:t>
      </w:r>
    </w:p>
    <w:p w14:paraId="3676B3BA" w14:textId="77777777" w:rsidR="002F2694" w:rsidRDefault="002F2694" w:rsidP="002F2694">
      <w:pPr>
        <w:pStyle w:val="Tekstpodstawowy"/>
        <w:ind w:right="-47"/>
        <w:jc w:val="center"/>
        <w:rPr>
          <w:rFonts w:ascii="Times New Roman" w:hAnsi="Times New Roman"/>
        </w:rPr>
      </w:pPr>
    </w:p>
    <w:p w14:paraId="02D9BBFE" w14:textId="77777777" w:rsidR="002F2694" w:rsidRPr="00877B92" w:rsidRDefault="002F2694" w:rsidP="002F2694">
      <w:pPr>
        <w:pStyle w:val="Tekstpodstawowy"/>
        <w:ind w:right="-47"/>
        <w:jc w:val="center"/>
        <w:rPr>
          <w:rFonts w:ascii="Times New Roman" w:hAnsi="Times New Roman"/>
          <w:b/>
        </w:rPr>
      </w:pPr>
      <w:r w:rsidRPr="00877B92">
        <w:rPr>
          <w:rFonts w:ascii="Times New Roman" w:hAnsi="Times New Roman"/>
          <w:b/>
        </w:rPr>
        <w:t>§ 1</w:t>
      </w:r>
    </w:p>
    <w:p w14:paraId="760DB572" w14:textId="36FA3361" w:rsidR="002F2694" w:rsidRPr="003A46A3" w:rsidRDefault="002F2694" w:rsidP="002F2694">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w:t>
      </w:r>
      <w:r>
        <w:rPr>
          <w:rFonts w:ascii="Times New Roman" w:hAnsi="Times New Roman"/>
          <w:b/>
        </w:rPr>
        <w:t>1</w:t>
      </w:r>
      <w:r>
        <w:rPr>
          <w:rFonts w:ascii="Times New Roman" w:hAnsi="Times New Roman"/>
          <w:b/>
        </w:rPr>
        <w:t>0</w:t>
      </w:r>
      <w:r>
        <w:rPr>
          <w:rFonts w:ascii="Times New Roman" w:hAnsi="Times New Roman"/>
          <w:b/>
        </w:rPr>
        <w:t xml:space="preserve"> szt. </w:t>
      </w:r>
      <w:r>
        <w:rPr>
          <w:rFonts w:ascii="Times New Roman" w:hAnsi="Times New Roman"/>
          <w:b/>
          <w:sz w:val="22"/>
          <w:szCs w:val="22"/>
        </w:rPr>
        <w:t xml:space="preserve">jednostek centralnych </w:t>
      </w:r>
      <w:r>
        <w:rPr>
          <w:rFonts w:ascii="Times New Roman" w:hAnsi="Times New Roman"/>
          <w:b/>
          <w:sz w:val="22"/>
          <w:szCs w:val="22"/>
        </w:rPr>
        <w:t xml:space="preserve">dla </w:t>
      </w:r>
      <w:proofErr w:type="spellStart"/>
      <w:r>
        <w:rPr>
          <w:rFonts w:ascii="Times New Roman" w:hAnsi="Times New Roman"/>
          <w:b/>
          <w:sz w:val="22"/>
          <w:szCs w:val="22"/>
        </w:rPr>
        <w:t>WEAIiIB</w:t>
      </w:r>
      <w:proofErr w:type="spellEnd"/>
      <w:r w:rsidRPr="003A46A3">
        <w:rPr>
          <w:rFonts w:ascii="Times New Roman" w:hAnsi="Times New Roman"/>
          <w:b/>
        </w:rPr>
        <w:t>.</w:t>
      </w:r>
      <w:r>
        <w:rPr>
          <w:rFonts w:ascii="Times New Roman" w:hAnsi="Times New Roman"/>
          <w:b/>
        </w:rPr>
        <w:t xml:space="preserve"> </w:t>
      </w:r>
    </w:p>
    <w:p w14:paraId="06F6BCC6" w14:textId="77777777" w:rsidR="002F2694" w:rsidRPr="0043435F" w:rsidRDefault="002F2694" w:rsidP="002F2694">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42B4A0C4" w14:textId="77777777" w:rsidR="002F2694" w:rsidRPr="0043435F" w:rsidRDefault="002F2694" w:rsidP="002F2694">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268858D2" w14:textId="77777777" w:rsidR="002F2694" w:rsidRDefault="002F2694" w:rsidP="002F2694">
      <w:pPr>
        <w:pStyle w:val="Tekstpodstawowy"/>
        <w:ind w:right="-47"/>
        <w:jc w:val="both"/>
        <w:rPr>
          <w:rFonts w:ascii="Times New Roman" w:hAnsi="Times New Roman"/>
        </w:rPr>
      </w:pPr>
    </w:p>
    <w:p w14:paraId="57C42D0E" w14:textId="77777777" w:rsidR="002F2694" w:rsidRPr="00877B92" w:rsidRDefault="002F2694" w:rsidP="002F2694">
      <w:pPr>
        <w:pStyle w:val="Tekstpodstawowy"/>
        <w:ind w:right="-47"/>
        <w:jc w:val="center"/>
        <w:rPr>
          <w:rFonts w:ascii="Times New Roman" w:hAnsi="Times New Roman"/>
          <w:b/>
        </w:rPr>
      </w:pPr>
      <w:r w:rsidRPr="00877B92">
        <w:rPr>
          <w:rFonts w:ascii="Times New Roman" w:hAnsi="Times New Roman"/>
          <w:b/>
        </w:rPr>
        <w:t>§ 2</w:t>
      </w:r>
    </w:p>
    <w:p w14:paraId="1C0157D7" w14:textId="77777777" w:rsidR="002F2694" w:rsidRPr="0043435F" w:rsidRDefault="002F2694" w:rsidP="002F2694">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w:t>
      </w:r>
      <w:r>
        <w:rPr>
          <w:rFonts w:ascii="Times New Roman" w:hAnsi="Times New Roman"/>
          <w:szCs w:val="24"/>
        </w:rPr>
        <w:t>podpisania umowy</w:t>
      </w:r>
      <w:r w:rsidRPr="0043435F">
        <w:rPr>
          <w:rFonts w:ascii="Times New Roman" w:hAnsi="Times New Roman"/>
          <w:szCs w:val="24"/>
        </w:rPr>
        <w:t xml:space="preserve"> do siedziby Kupującego.</w:t>
      </w:r>
    </w:p>
    <w:p w14:paraId="7A93A034" w14:textId="77777777" w:rsidR="002F2694" w:rsidRPr="0043435F" w:rsidRDefault="002F2694" w:rsidP="002F2694">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0C75E793" w14:textId="77777777" w:rsidR="002F2694" w:rsidRPr="0043435F" w:rsidRDefault="002F2694" w:rsidP="002F2694">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241AF79" w14:textId="77777777" w:rsidR="002F2694" w:rsidRDefault="002F2694" w:rsidP="002F2694">
      <w:pPr>
        <w:pStyle w:val="Tekstpodstawowy"/>
        <w:ind w:right="-47"/>
        <w:jc w:val="both"/>
        <w:rPr>
          <w:rFonts w:ascii="Times New Roman" w:hAnsi="Times New Roman"/>
        </w:rPr>
      </w:pPr>
    </w:p>
    <w:p w14:paraId="4CF569DB" w14:textId="77777777" w:rsidR="002F2694" w:rsidRPr="00877B92" w:rsidRDefault="002F2694" w:rsidP="002F2694">
      <w:pPr>
        <w:pStyle w:val="Tekstpodstawowy"/>
        <w:ind w:right="-47"/>
        <w:jc w:val="center"/>
        <w:rPr>
          <w:rFonts w:ascii="Times New Roman" w:hAnsi="Times New Roman"/>
          <w:b/>
        </w:rPr>
      </w:pPr>
      <w:r w:rsidRPr="00877B92">
        <w:rPr>
          <w:rFonts w:ascii="Times New Roman" w:hAnsi="Times New Roman"/>
          <w:b/>
        </w:rPr>
        <w:t>§ 3</w:t>
      </w:r>
    </w:p>
    <w:p w14:paraId="7DEAD989" w14:textId="77777777" w:rsidR="002F2694" w:rsidRPr="0043435F" w:rsidRDefault="002F2694" w:rsidP="002F2694">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35A85AF3" w14:textId="77777777" w:rsidR="002F2694" w:rsidRPr="0043435F" w:rsidRDefault="002F2694" w:rsidP="002F2694">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16B5F1A0" w14:textId="77777777" w:rsidR="002F2694" w:rsidRPr="0043435F" w:rsidRDefault="002F2694" w:rsidP="002F2694">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5D033654" w14:textId="22A8F56B" w:rsidR="002F2694" w:rsidRPr="0043435F" w:rsidRDefault="002F2694" w:rsidP="002F2694">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Pr>
          <w:rFonts w:eastAsia="Calibri"/>
          <w:b/>
          <w:sz w:val="24"/>
          <w:szCs w:val="24"/>
          <w:lang w:val="pl-PL" w:eastAsia="en-US"/>
        </w:rPr>
        <w:t>jednostki centralne</w:t>
      </w:r>
      <w:r>
        <w:rPr>
          <w:rFonts w:eastAsia="Calibri"/>
          <w:b/>
          <w:sz w:val="24"/>
          <w:szCs w:val="24"/>
          <w:lang w:val="pl-PL" w:eastAsia="en-US"/>
        </w:rPr>
        <w:t xml:space="preserve"> </w:t>
      </w:r>
      <w:r w:rsidRPr="0043435F">
        <w:rPr>
          <w:rFonts w:eastAsia="Calibri"/>
          <w:b/>
          <w:sz w:val="24"/>
          <w:szCs w:val="24"/>
          <w:lang w:val="pl-PL" w:eastAsia="en-US"/>
        </w:rPr>
        <w:t xml:space="preserve"> </w:t>
      </w:r>
      <w:r>
        <w:rPr>
          <w:rFonts w:eastAsia="Calibri"/>
          <w:sz w:val="24"/>
          <w:szCs w:val="24"/>
          <w:lang w:val="pl-PL" w:eastAsia="en-US"/>
        </w:rPr>
        <w:t>wchodząc</w:t>
      </w:r>
      <w:r>
        <w:rPr>
          <w:rFonts w:eastAsia="Calibri"/>
          <w:sz w:val="24"/>
          <w:szCs w:val="24"/>
          <w:lang w:val="pl-PL" w:eastAsia="en-US"/>
        </w:rPr>
        <w:t>e</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5F481EFD" w14:textId="77777777" w:rsidR="002F2694" w:rsidRPr="0043435F" w:rsidRDefault="002F2694" w:rsidP="002F2694">
      <w:pPr>
        <w:numPr>
          <w:ilvl w:val="0"/>
          <w:numId w:val="4"/>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6CD9AE05" w14:textId="77777777" w:rsidR="002F2694" w:rsidRPr="0043435F" w:rsidRDefault="002F2694" w:rsidP="002F2694">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5F5D50C" w14:textId="77777777" w:rsidR="002F2694" w:rsidRDefault="002F2694" w:rsidP="002F2694">
      <w:pPr>
        <w:pStyle w:val="Tekstpodstawowy"/>
        <w:ind w:right="-47"/>
        <w:jc w:val="both"/>
        <w:rPr>
          <w:rFonts w:ascii="Times New Roman" w:hAnsi="Times New Roman"/>
        </w:rPr>
      </w:pPr>
    </w:p>
    <w:p w14:paraId="72FB2877" w14:textId="77777777" w:rsidR="002F2694" w:rsidRPr="00877B92" w:rsidRDefault="002F2694" w:rsidP="002F2694">
      <w:pPr>
        <w:pStyle w:val="Tekstpodstawowy"/>
        <w:ind w:right="-47"/>
        <w:jc w:val="center"/>
        <w:rPr>
          <w:rFonts w:ascii="Times New Roman" w:hAnsi="Times New Roman"/>
          <w:b/>
        </w:rPr>
      </w:pPr>
      <w:r w:rsidRPr="00877B92">
        <w:rPr>
          <w:rFonts w:ascii="Times New Roman" w:hAnsi="Times New Roman"/>
          <w:b/>
        </w:rPr>
        <w:t>§ 4</w:t>
      </w:r>
    </w:p>
    <w:p w14:paraId="284C47DB" w14:textId="77777777" w:rsidR="002F2694" w:rsidRDefault="002F2694" w:rsidP="002F2694">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116D6252" w14:textId="77777777" w:rsidR="002F2694" w:rsidRDefault="002F2694" w:rsidP="002F2694">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2C619B63" w14:textId="77777777" w:rsidR="002F2694" w:rsidRDefault="002F2694" w:rsidP="002F2694">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3792F643" w14:textId="77777777" w:rsidR="002F2694" w:rsidRPr="00593CEB" w:rsidRDefault="002F2694" w:rsidP="002F2694">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BFE4541" w14:textId="77777777" w:rsidR="002F2694" w:rsidRDefault="002F2694" w:rsidP="002F2694">
      <w:pPr>
        <w:pStyle w:val="Tekstpodstawowy"/>
        <w:ind w:right="-47"/>
        <w:jc w:val="center"/>
        <w:rPr>
          <w:rFonts w:ascii="Times New Roman" w:hAnsi="Times New Roman"/>
        </w:rPr>
      </w:pPr>
    </w:p>
    <w:p w14:paraId="04B38B16" w14:textId="77777777" w:rsidR="002F2694" w:rsidRPr="00877B92" w:rsidRDefault="002F2694" w:rsidP="002F2694">
      <w:pPr>
        <w:pStyle w:val="Tekstpodstawowy"/>
        <w:ind w:right="-47"/>
        <w:jc w:val="center"/>
        <w:rPr>
          <w:rFonts w:ascii="Times New Roman" w:hAnsi="Times New Roman"/>
          <w:b/>
        </w:rPr>
      </w:pPr>
      <w:r w:rsidRPr="00877B92">
        <w:rPr>
          <w:rFonts w:ascii="Times New Roman" w:hAnsi="Times New Roman"/>
          <w:b/>
        </w:rPr>
        <w:t>§ 5</w:t>
      </w:r>
    </w:p>
    <w:p w14:paraId="76EB6E81" w14:textId="77777777" w:rsidR="002F2694" w:rsidRPr="00C53B52" w:rsidRDefault="002F2694" w:rsidP="002F2694">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40FB4ED0" w14:textId="77777777" w:rsidR="002F2694" w:rsidRPr="00C53B52" w:rsidRDefault="002F2694" w:rsidP="002F2694">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040B5676" w14:textId="77777777" w:rsidR="002F2694" w:rsidRPr="00C53B52" w:rsidRDefault="002F2694" w:rsidP="002F2694">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420098A0" w14:textId="77777777" w:rsidR="002F2694" w:rsidRPr="00C53B52" w:rsidRDefault="002F2694" w:rsidP="002F269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2BEC0EF6" w14:textId="77777777" w:rsidR="002F2694" w:rsidRPr="00C53B52" w:rsidRDefault="002F2694" w:rsidP="002F269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1A06CF3B" w14:textId="77777777" w:rsidR="002F2694" w:rsidRPr="00C53B52" w:rsidRDefault="002F2694" w:rsidP="002F269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1248D870" w14:textId="77777777" w:rsidR="002F2694" w:rsidRPr="00C53B52" w:rsidRDefault="002F2694" w:rsidP="002F2694">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0FA3F78A" w14:textId="77777777" w:rsidR="002F2694" w:rsidRPr="00C53B52" w:rsidRDefault="002F2694" w:rsidP="002F2694">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205C1B1D" w14:textId="77777777" w:rsidR="002F2694" w:rsidRPr="00C53B52" w:rsidRDefault="002F2694" w:rsidP="002F2694">
      <w:pPr>
        <w:pStyle w:val="Tekstpodstawowy"/>
        <w:numPr>
          <w:ilvl w:val="0"/>
          <w:numId w:val="8"/>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0888E0EF" w14:textId="77777777" w:rsidR="002F2694" w:rsidRPr="00041CB5" w:rsidRDefault="002F2694" w:rsidP="002F2694">
      <w:pPr>
        <w:pStyle w:val="Tekstpodstawowy"/>
        <w:numPr>
          <w:ilvl w:val="0"/>
          <w:numId w:val="6"/>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0629E98C" w14:textId="77777777" w:rsidR="002F2694" w:rsidRDefault="002F2694" w:rsidP="002F2694">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10F16698" w14:textId="77777777" w:rsidR="002F2694" w:rsidRDefault="002F2694" w:rsidP="002F2694">
      <w:pPr>
        <w:pStyle w:val="Tekstpodstawowy"/>
        <w:ind w:right="-47"/>
        <w:jc w:val="center"/>
        <w:rPr>
          <w:rFonts w:ascii="Times New Roman" w:hAnsi="Times New Roman"/>
          <w:b/>
        </w:rPr>
      </w:pPr>
    </w:p>
    <w:p w14:paraId="17F99AAE" w14:textId="77777777" w:rsidR="002F2694" w:rsidRDefault="002F2694" w:rsidP="002F2694">
      <w:pPr>
        <w:pStyle w:val="Tekstpodstawowy"/>
        <w:ind w:right="-47"/>
        <w:jc w:val="center"/>
        <w:rPr>
          <w:rFonts w:ascii="Times New Roman" w:hAnsi="Times New Roman"/>
          <w:b/>
        </w:rPr>
      </w:pPr>
    </w:p>
    <w:p w14:paraId="5DAFC74C" w14:textId="77777777" w:rsidR="002F2694" w:rsidRDefault="002F2694" w:rsidP="002F2694">
      <w:pPr>
        <w:pStyle w:val="Tekstpodstawowy"/>
        <w:ind w:right="-47"/>
        <w:jc w:val="center"/>
        <w:rPr>
          <w:rFonts w:ascii="Times New Roman" w:hAnsi="Times New Roman"/>
          <w:b/>
        </w:rPr>
      </w:pPr>
      <w:r w:rsidRPr="00877B92">
        <w:rPr>
          <w:rFonts w:ascii="Times New Roman" w:hAnsi="Times New Roman"/>
          <w:b/>
        </w:rPr>
        <w:t>§ 6</w:t>
      </w:r>
    </w:p>
    <w:p w14:paraId="3B7D9064" w14:textId="77777777" w:rsidR="002F2694" w:rsidRDefault="002F2694" w:rsidP="002F2694">
      <w:pPr>
        <w:numPr>
          <w:ilvl w:val="0"/>
          <w:numId w:val="9"/>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5B1927BD" w14:textId="77777777" w:rsidR="002F2694" w:rsidRDefault="002F2694" w:rsidP="002F2694">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6F166E93" w14:textId="77777777" w:rsidR="002F2694" w:rsidRDefault="002F2694" w:rsidP="002F2694">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4A9CF357" w14:textId="77777777" w:rsidR="002F2694" w:rsidRDefault="002F2694" w:rsidP="002F2694">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23026DA" w14:textId="77777777" w:rsidR="002F2694" w:rsidRDefault="002F2694" w:rsidP="002F2694">
      <w:pPr>
        <w:numPr>
          <w:ilvl w:val="0"/>
          <w:numId w:val="9"/>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C4F2F4C" w14:textId="77777777" w:rsidR="002F2694" w:rsidRPr="00877B92" w:rsidRDefault="002F2694" w:rsidP="002F269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54D62FA2" w14:textId="77777777" w:rsidR="002F2694" w:rsidRPr="003F1749" w:rsidRDefault="002F2694" w:rsidP="002F2694">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37EE2D17" w14:textId="77777777" w:rsidR="002F2694" w:rsidRDefault="002F2694" w:rsidP="002F2694">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47448E57" w14:textId="77777777" w:rsidR="002F2694" w:rsidRDefault="002F2694" w:rsidP="002F2694">
      <w:pPr>
        <w:pStyle w:val="Tekstpodstawowy"/>
        <w:ind w:right="-47"/>
        <w:jc w:val="center"/>
        <w:rPr>
          <w:rFonts w:ascii="Times New Roman" w:hAnsi="Times New Roman"/>
        </w:rPr>
      </w:pPr>
    </w:p>
    <w:p w14:paraId="2C158848" w14:textId="77777777" w:rsidR="002F2694" w:rsidRPr="00877B92" w:rsidRDefault="002F2694" w:rsidP="002F269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511A027B" w14:textId="77777777" w:rsidR="002F2694" w:rsidRPr="0043435F" w:rsidRDefault="002F2694" w:rsidP="002F2694">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6DDDF7BB" w14:textId="77777777" w:rsidR="002F2694" w:rsidRPr="008D3A47" w:rsidRDefault="002F2694" w:rsidP="002F2694">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7775B2F9" w14:textId="77777777" w:rsidR="002F2694" w:rsidRPr="0043435F" w:rsidRDefault="002F2694" w:rsidP="002F2694">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795FE5FA" w14:textId="77777777" w:rsidR="002F2694" w:rsidRPr="0043435F" w:rsidRDefault="002F2694" w:rsidP="002F2694">
      <w:pPr>
        <w:numPr>
          <w:ilvl w:val="0"/>
          <w:numId w:val="7"/>
        </w:numPr>
        <w:ind w:left="284"/>
        <w:jc w:val="both"/>
        <w:rPr>
          <w:bCs/>
          <w:sz w:val="24"/>
          <w:szCs w:val="24"/>
          <w:lang w:val="pl-PL" w:eastAsia="en-US"/>
        </w:rPr>
      </w:pPr>
      <w:r w:rsidRPr="0043435F">
        <w:rPr>
          <w:bCs/>
          <w:sz w:val="24"/>
          <w:szCs w:val="24"/>
          <w:lang w:val="pl-PL" w:eastAsia="en-US"/>
        </w:rPr>
        <w:lastRenderedPageBreak/>
        <w:t>Koszty transportu, serwisowania, przeglądów okresowych, koszty materiałów wymienianych oraz koszty wymiany tych materiałów ponosi Sprzedawca.</w:t>
      </w:r>
    </w:p>
    <w:p w14:paraId="6F069AD5" w14:textId="77777777" w:rsidR="002F2694" w:rsidRPr="0043435F" w:rsidRDefault="002F2694" w:rsidP="002F2694">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 roboczy</w:t>
      </w:r>
      <w:r w:rsidRPr="0043435F">
        <w:rPr>
          <w:bCs/>
          <w:sz w:val="24"/>
          <w:szCs w:val="24"/>
          <w:lang w:val="pl-PL" w:eastAsia="en-US"/>
        </w:rPr>
        <w:t xml:space="preserve"> </w:t>
      </w:r>
      <w:r>
        <w:rPr>
          <w:bCs/>
          <w:sz w:val="24"/>
          <w:szCs w:val="24"/>
          <w:lang w:val="pl-PL" w:eastAsia="en-US"/>
        </w:rPr>
        <w:t xml:space="preserve">od momentu </w:t>
      </w:r>
      <w:r w:rsidRPr="0043435F">
        <w:rPr>
          <w:bCs/>
          <w:sz w:val="24"/>
          <w:szCs w:val="24"/>
          <w:lang w:val="pl-PL" w:eastAsia="en-US"/>
        </w:rPr>
        <w:t xml:space="preserve">zgłoszenia. Za godziny robocze uważa się godziny w dni robocze od poniedziałku do piątku, w godzinach 7:30-15:30, za wyjątkiem dni ustawowo wolnych od pracy. </w:t>
      </w:r>
    </w:p>
    <w:p w14:paraId="6B6ED6AF" w14:textId="77777777" w:rsidR="002F2694" w:rsidRPr="0043435F" w:rsidRDefault="002F2694" w:rsidP="002F2694">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162EFAC7" w14:textId="77777777" w:rsidR="002F2694" w:rsidRDefault="002F2694" w:rsidP="002F2694">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235759DE" w14:textId="77777777" w:rsidR="002F2694" w:rsidRPr="00144BE6" w:rsidRDefault="002F2694" w:rsidP="002F2694">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691F6E9D" w14:textId="77777777" w:rsidR="002F2694" w:rsidRPr="0043435F" w:rsidRDefault="002F2694" w:rsidP="002F2694">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75E37C7C" w14:textId="77777777" w:rsidR="002F2694" w:rsidRPr="0043435F" w:rsidRDefault="002F2694" w:rsidP="002F2694">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332BA020" w14:textId="77777777" w:rsidR="002F2694" w:rsidRPr="0043435F" w:rsidRDefault="002F2694" w:rsidP="002F2694">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2BAAC7DD" w14:textId="77777777" w:rsidR="002F2694" w:rsidRPr="0043435F" w:rsidRDefault="002F2694" w:rsidP="002F2694">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1C233C3" w14:textId="77777777" w:rsidR="002F2694" w:rsidRPr="0043435F" w:rsidRDefault="002F2694" w:rsidP="002F2694">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2248AED0" w14:textId="77777777" w:rsidR="002F2694" w:rsidRPr="0043435F" w:rsidRDefault="002F2694" w:rsidP="002F2694">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9671569" w14:textId="77777777" w:rsidR="002F2694" w:rsidRDefault="002F2694" w:rsidP="002F2694">
      <w:pPr>
        <w:pStyle w:val="Tekstpodstawowy"/>
        <w:ind w:left="284" w:right="-47"/>
        <w:jc w:val="both"/>
        <w:rPr>
          <w:rFonts w:ascii="Times New Roman" w:hAnsi="Times New Roman"/>
        </w:rPr>
      </w:pPr>
    </w:p>
    <w:p w14:paraId="62AD51A8" w14:textId="77777777" w:rsidR="002F2694" w:rsidRPr="00877B92" w:rsidRDefault="002F2694" w:rsidP="002F269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2E22852E" w14:textId="77777777" w:rsidR="002F2694" w:rsidRDefault="002F2694" w:rsidP="002F2694">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7D5C05CE" w14:textId="77777777" w:rsidR="002F2694" w:rsidRPr="009B2595" w:rsidRDefault="002F2694" w:rsidP="002F2694">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4E57B6B5" w14:textId="77777777" w:rsidR="002F2694" w:rsidRPr="009B2595" w:rsidRDefault="002F2694" w:rsidP="002F2694">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160915CC" w14:textId="77777777" w:rsidR="002F2694" w:rsidRPr="009B2595" w:rsidRDefault="002F2694" w:rsidP="002F2694">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lastRenderedPageBreak/>
        <w:t xml:space="preserve">Dopuszcza się możliwość zmiany ustaleń niniejszej Umowy w stosunku do treści oferty, bez przeprowadzania nowego postępowania o udzielenie zamówienia Wykonawcy w następujących przypadkach: </w:t>
      </w:r>
    </w:p>
    <w:p w14:paraId="7595F6FE" w14:textId="77777777" w:rsidR="002F2694" w:rsidRPr="009B2595" w:rsidRDefault="002F2694" w:rsidP="002F2694">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15315DD8" w14:textId="77777777" w:rsidR="002F2694" w:rsidRPr="009B2595" w:rsidRDefault="002F2694" w:rsidP="002F2694">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21E9ECC8" w14:textId="77777777" w:rsidR="002F2694" w:rsidRPr="009B2595" w:rsidRDefault="002F2694" w:rsidP="002F2694">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262D68CF" w14:textId="77777777" w:rsidR="002F2694" w:rsidRPr="009B2595" w:rsidRDefault="002F2694" w:rsidP="002F2694">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371A90DC" w14:textId="77777777" w:rsidR="002F2694" w:rsidRPr="009B2595" w:rsidRDefault="002F2694" w:rsidP="002F2694">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11342297" w14:textId="77777777" w:rsidR="002F2694" w:rsidRPr="009B2595" w:rsidRDefault="002F2694" w:rsidP="002F2694">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181FA618" w14:textId="77777777" w:rsidR="002F2694" w:rsidRPr="009B2595" w:rsidRDefault="002F2694" w:rsidP="002F2694">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13392C8" w14:textId="77777777" w:rsidR="002F2694" w:rsidRPr="009B2595" w:rsidRDefault="002F2694" w:rsidP="002F2694">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0292AEA5" w14:textId="77777777" w:rsidR="002F2694" w:rsidRPr="00CA1166" w:rsidRDefault="002F2694" w:rsidP="002F2694">
      <w:pPr>
        <w:widowControl w:val="0"/>
        <w:suppressAutoHyphens/>
        <w:autoSpaceDN w:val="0"/>
        <w:ind w:left="360"/>
        <w:jc w:val="center"/>
        <w:textAlignment w:val="baseline"/>
        <w:rPr>
          <w:rFonts w:eastAsia="SimSun"/>
          <w:b/>
          <w:bCs/>
          <w:color w:val="000000"/>
          <w:kern w:val="2"/>
          <w:sz w:val="24"/>
          <w:szCs w:val="24"/>
          <w:lang w:val="pl-PL"/>
        </w:rPr>
      </w:pPr>
    </w:p>
    <w:p w14:paraId="504294F5" w14:textId="77777777" w:rsidR="002F2694" w:rsidRPr="009B2595" w:rsidRDefault="002F2694" w:rsidP="002F2694">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25594A82" w14:textId="77777777" w:rsidR="002F2694" w:rsidRPr="009B2595" w:rsidRDefault="002F2694" w:rsidP="002F2694">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6D8C1CFD" w14:textId="77777777" w:rsidR="002F2694" w:rsidRPr="009B2595" w:rsidRDefault="002F2694" w:rsidP="002F2694">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334105DB" w14:textId="77777777" w:rsidR="002F2694" w:rsidRPr="009B2595" w:rsidRDefault="002F2694" w:rsidP="002F2694">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Brak zawiadomienia lub zwłoka w zawiadomieniu drugiej Strony o wystąpieniu siły wyższej spowoduje, iż Strona ta nie będzie mogła skutecznie powołać się na siłę wyższą </w:t>
      </w:r>
      <w:r w:rsidRPr="009B2595">
        <w:rPr>
          <w:color w:val="000000"/>
          <w:kern w:val="2"/>
          <w:sz w:val="24"/>
          <w:szCs w:val="24"/>
          <w:lang w:val="pl-PL"/>
        </w:rPr>
        <w:lastRenderedPageBreak/>
        <w:t>jako przyczynę zwolnienia z odpowiedzialności za niewykonanie lub nienależyte wykonanie Umowy.</w:t>
      </w:r>
    </w:p>
    <w:p w14:paraId="608A646B" w14:textId="77777777" w:rsidR="002F2694" w:rsidRPr="009B2595" w:rsidRDefault="002F2694" w:rsidP="002F2694">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383B501D" w14:textId="77777777" w:rsidR="002F2694" w:rsidRDefault="002F2694" w:rsidP="002F2694">
      <w:pPr>
        <w:pStyle w:val="Tekstpodstawowy"/>
        <w:ind w:right="-47"/>
        <w:rPr>
          <w:rFonts w:ascii="Times New Roman" w:hAnsi="Times New Roman"/>
        </w:rPr>
      </w:pPr>
    </w:p>
    <w:p w14:paraId="567D29F2" w14:textId="77777777" w:rsidR="002F2694" w:rsidRPr="00877B92" w:rsidRDefault="002F2694" w:rsidP="002F269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1ABF18B6" w14:textId="77777777" w:rsidR="002F2694" w:rsidRDefault="002F2694" w:rsidP="002F2694">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3023B1E5" w14:textId="77777777" w:rsidR="002F2694" w:rsidRDefault="002F2694" w:rsidP="002F2694">
      <w:pPr>
        <w:pStyle w:val="Tekstpodstawowy"/>
        <w:ind w:right="-47"/>
        <w:jc w:val="center"/>
        <w:rPr>
          <w:rFonts w:ascii="Times New Roman" w:hAnsi="Times New Roman"/>
        </w:rPr>
      </w:pPr>
    </w:p>
    <w:p w14:paraId="646C655F" w14:textId="77777777" w:rsidR="002F2694" w:rsidRDefault="002F2694" w:rsidP="002F2694">
      <w:pPr>
        <w:pStyle w:val="Tekstpodstawowy"/>
        <w:ind w:right="-47"/>
        <w:jc w:val="center"/>
        <w:rPr>
          <w:rFonts w:ascii="Times New Roman" w:hAnsi="Times New Roman"/>
        </w:rPr>
      </w:pPr>
    </w:p>
    <w:p w14:paraId="2D79DCC8" w14:textId="77777777" w:rsidR="002F2694" w:rsidRPr="00877B92" w:rsidRDefault="002F2694" w:rsidP="002F2694">
      <w:pPr>
        <w:pStyle w:val="Tekstpodstawowy"/>
        <w:ind w:right="-47"/>
        <w:jc w:val="center"/>
        <w:rPr>
          <w:b/>
        </w:rPr>
      </w:pPr>
      <w:r w:rsidRPr="00877B92">
        <w:rPr>
          <w:rFonts w:ascii="Times New Roman" w:hAnsi="Times New Roman"/>
          <w:b/>
        </w:rPr>
        <w:t>§1</w:t>
      </w:r>
      <w:r>
        <w:rPr>
          <w:rFonts w:ascii="Times New Roman" w:hAnsi="Times New Roman"/>
          <w:b/>
        </w:rPr>
        <w:t>3</w:t>
      </w:r>
    </w:p>
    <w:p w14:paraId="3717B461" w14:textId="77777777" w:rsidR="002F2694" w:rsidRDefault="002F2694" w:rsidP="002F2694">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36FD145" w14:textId="77777777" w:rsidR="002F2694" w:rsidRDefault="002F2694" w:rsidP="002F2694">
      <w:pPr>
        <w:pStyle w:val="NormalnyWeb"/>
        <w:jc w:val="both"/>
      </w:pPr>
      <w:r>
        <w:t xml:space="preserve">2. W razie wątpliwości, czy określona informacja stanowi tajemnicę Wykonawca zobowiązany jest zwrócić się w formie pisemnej do Zamawiającego o wyjaśnienie takiej wątpliwości. </w:t>
      </w:r>
    </w:p>
    <w:p w14:paraId="13BC0A5A" w14:textId="77777777" w:rsidR="002F2694" w:rsidRDefault="002F2694" w:rsidP="002F2694">
      <w:pPr>
        <w:pStyle w:val="NormalnyWeb"/>
        <w:jc w:val="both"/>
      </w:pPr>
      <w:r>
        <w:t xml:space="preserve">3. Wykonawca zobowiązuje się do wykorzystania uzyskanych, powyższych informacji jedynie w celu wykonania przedmiotu umowy. </w:t>
      </w:r>
    </w:p>
    <w:p w14:paraId="2FE5E0B5" w14:textId="77777777" w:rsidR="002F2694" w:rsidRDefault="002F2694" w:rsidP="002F2694">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20EA5A92" w14:textId="77777777" w:rsidR="002F2694" w:rsidRDefault="002F2694" w:rsidP="002F2694">
      <w:pPr>
        <w:pStyle w:val="NormalnyWeb"/>
        <w:jc w:val="both"/>
      </w:pPr>
      <w:r>
        <w:t>5. Powyższe przepisy nie będą miały zastosowania wobec informacji powszechnie znanych lub opublikowanych oraz w przypadku żądania ich ujawnienia przez uprawniony organ.</w:t>
      </w:r>
    </w:p>
    <w:p w14:paraId="59A14C35" w14:textId="77777777" w:rsidR="002F2694" w:rsidRDefault="002F2694" w:rsidP="002F2694">
      <w:pPr>
        <w:pStyle w:val="Tekstpodstawowy"/>
        <w:ind w:right="-47"/>
        <w:jc w:val="both"/>
        <w:rPr>
          <w:rFonts w:ascii="Times New Roman" w:hAnsi="Times New Roman"/>
        </w:rPr>
      </w:pPr>
    </w:p>
    <w:p w14:paraId="1BF57DCC" w14:textId="77777777" w:rsidR="002F2694" w:rsidRPr="00877B92" w:rsidRDefault="002F2694" w:rsidP="002F269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33E7CE35" w14:textId="77777777" w:rsidR="002F2694" w:rsidRDefault="002F2694" w:rsidP="002F2694">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5EDE8B96" w14:textId="77777777" w:rsidR="002F2694" w:rsidRDefault="002F2694" w:rsidP="002F2694">
      <w:pPr>
        <w:pStyle w:val="Tekstpodstawowy"/>
        <w:ind w:right="-47"/>
        <w:jc w:val="both"/>
        <w:rPr>
          <w:rFonts w:ascii="Times New Roman" w:hAnsi="Times New Roman"/>
        </w:rPr>
      </w:pPr>
    </w:p>
    <w:p w14:paraId="1A9DEC82" w14:textId="77777777" w:rsidR="002F2694" w:rsidRPr="00877B92" w:rsidRDefault="002F2694" w:rsidP="002F269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37870A19" w14:textId="77777777" w:rsidR="002F2694" w:rsidRDefault="002F2694" w:rsidP="002F2694">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529B36E0" w14:textId="77777777" w:rsidR="002F2694" w:rsidRDefault="002F2694" w:rsidP="002F2694">
      <w:pPr>
        <w:pStyle w:val="Tekstpodstawowy"/>
        <w:ind w:right="-47"/>
        <w:jc w:val="both"/>
        <w:rPr>
          <w:rFonts w:ascii="Times New Roman" w:hAnsi="Times New Roman"/>
        </w:rPr>
      </w:pPr>
    </w:p>
    <w:p w14:paraId="27950864" w14:textId="77777777" w:rsidR="002F2694" w:rsidRPr="00877B92" w:rsidRDefault="002F2694" w:rsidP="002F269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1B6FB614" w14:textId="77777777" w:rsidR="002F2694" w:rsidRPr="004F0507" w:rsidRDefault="002F2694" w:rsidP="002F2694">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27A8D743" w14:textId="77777777" w:rsidR="002F2694" w:rsidRDefault="002F2694" w:rsidP="002F2694">
      <w:pPr>
        <w:pStyle w:val="Tekstpodstawowy2"/>
        <w:spacing w:line="240" w:lineRule="auto"/>
        <w:ind w:right="-47"/>
      </w:pPr>
    </w:p>
    <w:p w14:paraId="1356EF72" w14:textId="77777777" w:rsidR="002F2694" w:rsidRPr="004F0507" w:rsidRDefault="002F2694" w:rsidP="002F2694">
      <w:pPr>
        <w:pStyle w:val="Tekstpodstawowy2"/>
        <w:spacing w:line="240" w:lineRule="auto"/>
        <w:ind w:right="-47"/>
        <w:rPr>
          <w:b/>
          <w:sz w:val="24"/>
        </w:rPr>
      </w:pPr>
      <w:r>
        <w:rPr>
          <w:b/>
          <w:sz w:val="24"/>
        </w:rPr>
        <w:t xml:space="preserve">      </w:t>
      </w:r>
      <w:r w:rsidRPr="004F0507">
        <w:rPr>
          <w:b/>
          <w:sz w:val="24"/>
        </w:rPr>
        <w:t>Za Sprzedawcę                                                                                   Za Kupującego</w:t>
      </w:r>
    </w:p>
    <w:p w14:paraId="092CB48B" w14:textId="77777777" w:rsidR="002F2694" w:rsidRPr="000936CA" w:rsidRDefault="002F2694" w:rsidP="002F2694">
      <w:pPr>
        <w:rPr>
          <w:lang w:val="pl-PL"/>
        </w:rPr>
      </w:pPr>
    </w:p>
    <w:p w14:paraId="131700F4" w14:textId="77777777" w:rsidR="002F2694" w:rsidRDefault="002F2694" w:rsidP="002F2694">
      <w:pPr>
        <w:pStyle w:val="Zwykytekst"/>
        <w:rPr>
          <w:lang w:val="pl-PL"/>
        </w:rPr>
      </w:pPr>
    </w:p>
    <w:p w14:paraId="748C5CEA" w14:textId="77777777" w:rsidR="002F2694" w:rsidRDefault="002F2694" w:rsidP="002F2694">
      <w:pPr>
        <w:pStyle w:val="Zwykytekst"/>
        <w:rPr>
          <w:lang w:val="pl-PL"/>
        </w:rPr>
      </w:pPr>
    </w:p>
    <w:p w14:paraId="47D579C3" w14:textId="77777777" w:rsidR="002F2694" w:rsidRDefault="002F2694" w:rsidP="002F2694">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63AD1850" w14:textId="77777777" w:rsidR="002F2694" w:rsidRPr="00496551" w:rsidRDefault="002F2694" w:rsidP="002F2694">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028A932D" w14:textId="77777777" w:rsidR="002F2694" w:rsidRPr="00496551" w:rsidRDefault="002F2694" w:rsidP="002F2694">
      <w:pPr>
        <w:pStyle w:val="Zwykytekst"/>
        <w:rPr>
          <w:rFonts w:ascii="Times New Roman" w:hAnsi="Times New Roman" w:cs="Times New Roman"/>
          <w:sz w:val="16"/>
          <w:szCs w:val="16"/>
          <w:lang w:val="pl-PL"/>
        </w:rPr>
      </w:pPr>
    </w:p>
    <w:p w14:paraId="193CDE39" w14:textId="77777777" w:rsidR="002F2694" w:rsidRPr="009B06ED" w:rsidRDefault="002F2694" w:rsidP="002F2694">
      <w:pPr>
        <w:rPr>
          <w:lang w:val="pl-PL"/>
        </w:rPr>
      </w:pPr>
      <w:r>
        <w:rPr>
          <w:lang w:val="pl-PL"/>
        </w:rPr>
        <w:t>* Egzemplarz dla Wykonawcy / AGH</w:t>
      </w:r>
    </w:p>
    <w:p w14:paraId="4F25DF04" w14:textId="77777777" w:rsidR="002F2694" w:rsidRPr="00456B64" w:rsidRDefault="002F2694" w:rsidP="002F2694">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7AE970AB" w14:textId="77777777" w:rsidR="002F2694" w:rsidRPr="00456B64" w:rsidRDefault="002F2694" w:rsidP="002F2694">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6894569D" w14:textId="77777777" w:rsidR="002F2694" w:rsidRPr="00456B64" w:rsidRDefault="002F2694" w:rsidP="002F2694">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1DCBC70A" w14:textId="77777777" w:rsidR="002F2694" w:rsidRPr="00456B64" w:rsidRDefault="002F2694" w:rsidP="002F2694">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2D9F83BB" w14:textId="77777777" w:rsidR="002F2694" w:rsidRPr="00456B64" w:rsidRDefault="002F2694" w:rsidP="002F2694">
      <w:pPr>
        <w:widowControl w:val="0"/>
        <w:autoSpaceDE w:val="0"/>
        <w:autoSpaceDN w:val="0"/>
        <w:jc w:val="both"/>
        <w:textAlignment w:val="baseline"/>
        <w:rPr>
          <w:sz w:val="24"/>
          <w:szCs w:val="24"/>
          <w:lang w:val="pl-PL"/>
        </w:rPr>
      </w:pPr>
    </w:p>
    <w:p w14:paraId="5B8D6025" w14:textId="77777777" w:rsidR="002F2694" w:rsidRPr="00456B64" w:rsidRDefault="002F2694" w:rsidP="002F2694">
      <w:pPr>
        <w:widowControl w:val="0"/>
        <w:autoSpaceDE w:val="0"/>
        <w:autoSpaceDN w:val="0"/>
        <w:jc w:val="both"/>
        <w:textAlignment w:val="baseline"/>
        <w:rPr>
          <w:sz w:val="24"/>
          <w:szCs w:val="24"/>
          <w:lang w:val="pl-PL"/>
        </w:rPr>
      </w:pPr>
    </w:p>
    <w:p w14:paraId="59AE42A8" w14:textId="77777777" w:rsidR="002F2694" w:rsidRPr="00456B64" w:rsidRDefault="002F2694" w:rsidP="002F2694">
      <w:pPr>
        <w:widowControl w:val="0"/>
        <w:autoSpaceDE w:val="0"/>
        <w:autoSpaceDN w:val="0"/>
        <w:jc w:val="both"/>
        <w:textAlignment w:val="baseline"/>
        <w:rPr>
          <w:sz w:val="24"/>
          <w:szCs w:val="24"/>
          <w:lang w:val="pl-PL"/>
        </w:rPr>
      </w:pPr>
      <w:r w:rsidRPr="00456B64">
        <w:rPr>
          <w:sz w:val="24"/>
          <w:szCs w:val="24"/>
          <w:lang w:val="pl-PL"/>
        </w:rPr>
        <w:t>.....................................… </w:t>
      </w:r>
    </w:p>
    <w:p w14:paraId="0D40115C" w14:textId="77777777" w:rsidR="002F2694" w:rsidRPr="00456B64" w:rsidRDefault="002F2694" w:rsidP="002F2694">
      <w:pPr>
        <w:widowControl w:val="0"/>
        <w:autoSpaceDE w:val="0"/>
        <w:autoSpaceDN w:val="0"/>
        <w:ind w:firstLine="555"/>
        <w:textAlignment w:val="baseline"/>
        <w:rPr>
          <w:sz w:val="24"/>
          <w:szCs w:val="24"/>
          <w:lang w:val="pl-PL"/>
        </w:rPr>
      </w:pPr>
      <w:r w:rsidRPr="00456B64">
        <w:rPr>
          <w:sz w:val="24"/>
          <w:szCs w:val="24"/>
          <w:lang w:val="pl-PL"/>
        </w:rPr>
        <w:t>Nazwa Wykonawcy</w:t>
      </w:r>
    </w:p>
    <w:p w14:paraId="6DE6A03B" w14:textId="77777777" w:rsidR="002F2694" w:rsidRPr="00456B64" w:rsidRDefault="002F2694" w:rsidP="002F2694">
      <w:pPr>
        <w:widowControl w:val="0"/>
        <w:autoSpaceDE w:val="0"/>
        <w:autoSpaceDN w:val="0"/>
        <w:textAlignment w:val="baseline"/>
        <w:rPr>
          <w:sz w:val="24"/>
          <w:szCs w:val="24"/>
          <w:lang w:val="pl-PL"/>
        </w:rPr>
      </w:pPr>
    </w:p>
    <w:p w14:paraId="439DDEE9" w14:textId="77777777" w:rsidR="002F2694" w:rsidRPr="00456B64" w:rsidRDefault="002F2694" w:rsidP="002F2694">
      <w:pPr>
        <w:widowControl w:val="0"/>
        <w:autoSpaceDE w:val="0"/>
        <w:autoSpaceDN w:val="0"/>
        <w:jc w:val="both"/>
        <w:textAlignment w:val="baseline"/>
        <w:rPr>
          <w:sz w:val="24"/>
          <w:szCs w:val="24"/>
          <w:lang w:val="pl-PL"/>
        </w:rPr>
      </w:pPr>
      <w:r w:rsidRPr="00456B64">
        <w:rPr>
          <w:sz w:val="24"/>
          <w:szCs w:val="24"/>
          <w:lang w:val="pl-PL"/>
        </w:rPr>
        <w:t>.....................................…</w:t>
      </w:r>
    </w:p>
    <w:p w14:paraId="1A7D64A4" w14:textId="77777777" w:rsidR="002F2694" w:rsidRPr="00456B64" w:rsidRDefault="002F2694" w:rsidP="002F2694">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578AB2CE" w14:textId="77777777" w:rsidR="002F2694" w:rsidRPr="00456B64" w:rsidRDefault="002F2694" w:rsidP="002F2694">
      <w:pPr>
        <w:widowControl w:val="0"/>
        <w:autoSpaceDE w:val="0"/>
        <w:autoSpaceDN w:val="0"/>
        <w:spacing w:before="90"/>
        <w:ind w:left="115" w:right="110"/>
        <w:jc w:val="both"/>
        <w:outlineLvl w:val="0"/>
        <w:rPr>
          <w:rFonts w:eastAsia="Verdana"/>
          <w:b/>
          <w:bCs/>
          <w:sz w:val="24"/>
          <w:szCs w:val="24"/>
          <w:lang w:val="pl-PL" w:eastAsia="en-US"/>
        </w:rPr>
      </w:pPr>
    </w:p>
    <w:p w14:paraId="7EFA70C2" w14:textId="77777777" w:rsidR="002F2694" w:rsidRPr="00456B64" w:rsidRDefault="002F2694" w:rsidP="002F2694">
      <w:pPr>
        <w:widowControl w:val="0"/>
        <w:autoSpaceDE w:val="0"/>
        <w:autoSpaceDN w:val="0"/>
        <w:spacing w:before="90"/>
        <w:ind w:right="110"/>
        <w:jc w:val="both"/>
        <w:outlineLvl w:val="0"/>
        <w:rPr>
          <w:rFonts w:eastAsia="Verdana"/>
          <w:b/>
          <w:bCs/>
          <w:sz w:val="24"/>
          <w:szCs w:val="24"/>
          <w:lang w:val="pl-PL" w:eastAsia="en-US"/>
        </w:rPr>
      </w:pPr>
    </w:p>
    <w:p w14:paraId="68C4C034" w14:textId="77777777" w:rsidR="002F2694" w:rsidRPr="00456B64" w:rsidRDefault="002F2694" w:rsidP="002F2694">
      <w:pPr>
        <w:widowControl w:val="0"/>
        <w:autoSpaceDE w:val="0"/>
        <w:autoSpaceDN w:val="0"/>
        <w:jc w:val="center"/>
        <w:textAlignment w:val="baseline"/>
        <w:rPr>
          <w:b/>
          <w:bCs/>
          <w:sz w:val="24"/>
          <w:szCs w:val="24"/>
          <w:lang w:val="pl-PL"/>
        </w:rPr>
      </w:pPr>
    </w:p>
    <w:p w14:paraId="5F0E834C" w14:textId="77777777" w:rsidR="002F2694" w:rsidRPr="00456B64" w:rsidRDefault="002F2694" w:rsidP="002F2694">
      <w:pPr>
        <w:widowControl w:val="0"/>
        <w:autoSpaceDE w:val="0"/>
        <w:autoSpaceDN w:val="0"/>
        <w:jc w:val="center"/>
        <w:textAlignment w:val="baseline"/>
        <w:rPr>
          <w:b/>
          <w:bCs/>
          <w:sz w:val="24"/>
          <w:szCs w:val="24"/>
          <w:lang w:val="pl-PL"/>
        </w:rPr>
      </w:pPr>
    </w:p>
    <w:p w14:paraId="4ACFF6D7" w14:textId="77777777" w:rsidR="002F2694" w:rsidRPr="00456B64" w:rsidRDefault="002F2694" w:rsidP="002F2694">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273D7617" w14:textId="77777777" w:rsidR="002F2694" w:rsidRPr="00456B64" w:rsidRDefault="002F2694" w:rsidP="002F2694">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7BE81DFA" w14:textId="77777777" w:rsidR="002F2694" w:rsidRPr="00456B64" w:rsidRDefault="002F2694" w:rsidP="002F2694">
      <w:pPr>
        <w:widowControl w:val="0"/>
        <w:autoSpaceDE w:val="0"/>
        <w:autoSpaceDN w:val="0"/>
        <w:jc w:val="center"/>
        <w:textAlignment w:val="baseline"/>
        <w:rPr>
          <w:b/>
          <w:bCs/>
          <w:sz w:val="24"/>
          <w:szCs w:val="24"/>
          <w:lang w:val="pl-PL"/>
        </w:rPr>
      </w:pPr>
    </w:p>
    <w:p w14:paraId="12D306EB" w14:textId="77777777" w:rsidR="002F2694" w:rsidRPr="00456B64" w:rsidRDefault="002F2694" w:rsidP="002F2694">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44BD2C07" w14:textId="77777777" w:rsidR="002F2694" w:rsidRPr="00456B64" w:rsidRDefault="002F2694" w:rsidP="002F2694">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284EED66" w14:textId="77777777" w:rsidR="002F2694" w:rsidRPr="00456B64" w:rsidRDefault="002F2694" w:rsidP="002F2694">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76F62842" w14:textId="77777777" w:rsidR="002F2694" w:rsidRPr="00456B64" w:rsidRDefault="002F2694" w:rsidP="002F2694">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5C7373BF" w14:textId="77777777" w:rsidR="002F2694" w:rsidRPr="00456B64" w:rsidRDefault="002F2694" w:rsidP="002F2694">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542C4552" w14:textId="77777777" w:rsidR="002F2694" w:rsidRPr="00456B64" w:rsidRDefault="002F2694" w:rsidP="002F2694">
      <w:pPr>
        <w:spacing w:after="200" w:line="276" w:lineRule="auto"/>
        <w:ind w:left="780"/>
        <w:contextualSpacing/>
        <w:textAlignment w:val="baseline"/>
        <w:rPr>
          <w:sz w:val="24"/>
          <w:szCs w:val="24"/>
          <w:lang w:val="pl-PL"/>
        </w:rPr>
      </w:pPr>
    </w:p>
    <w:p w14:paraId="416C39F3" w14:textId="77777777" w:rsidR="002F2694" w:rsidRPr="00456B64" w:rsidRDefault="002F2694" w:rsidP="002F2694">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6FF7ECFA" w14:textId="77777777" w:rsidR="002F2694" w:rsidRPr="00456B64" w:rsidRDefault="002F2694" w:rsidP="002F2694">
      <w:pPr>
        <w:widowControl w:val="0"/>
        <w:autoSpaceDE w:val="0"/>
        <w:autoSpaceDN w:val="0"/>
        <w:spacing w:before="90"/>
        <w:ind w:right="110"/>
        <w:jc w:val="both"/>
        <w:outlineLvl w:val="0"/>
        <w:rPr>
          <w:rFonts w:eastAsia="Verdana"/>
          <w:b/>
          <w:bCs/>
          <w:sz w:val="24"/>
          <w:szCs w:val="24"/>
          <w:lang w:val="pl-PL" w:eastAsia="en-US"/>
        </w:rPr>
      </w:pPr>
    </w:p>
    <w:p w14:paraId="154B1A86" w14:textId="77777777" w:rsidR="002F2694" w:rsidRPr="00456B64" w:rsidRDefault="002F2694" w:rsidP="002F2694">
      <w:pPr>
        <w:widowControl w:val="0"/>
        <w:autoSpaceDE w:val="0"/>
        <w:autoSpaceDN w:val="0"/>
        <w:spacing w:before="90"/>
        <w:ind w:right="110"/>
        <w:jc w:val="both"/>
        <w:outlineLvl w:val="0"/>
        <w:rPr>
          <w:rFonts w:eastAsia="Verdana"/>
          <w:b/>
          <w:bCs/>
          <w:sz w:val="24"/>
          <w:szCs w:val="24"/>
          <w:lang w:val="pl-PL" w:eastAsia="en-US"/>
        </w:rPr>
      </w:pPr>
    </w:p>
    <w:p w14:paraId="7D454923" w14:textId="77777777" w:rsidR="002F2694" w:rsidRPr="00456B64" w:rsidRDefault="002F2694" w:rsidP="002F2694">
      <w:pPr>
        <w:widowControl w:val="0"/>
        <w:autoSpaceDE w:val="0"/>
        <w:autoSpaceDN w:val="0"/>
        <w:spacing w:before="90"/>
        <w:ind w:right="110"/>
        <w:jc w:val="both"/>
        <w:outlineLvl w:val="0"/>
        <w:rPr>
          <w:rFonts w:eastAsia="Verdana"/>
          <w:b/>
          <w:bCs/>
          <w:sz w:val="24"/>
          <w:szCs w:val="24"/>
          <w:lang w:val="pl-PL" w:eastAsia="en-US"/>
        </w:rPr>
      </w:pPr>
    </w:p>
    <w:p w14:paraId="6613C856" w14:textId="77777777" w:rsidR="002F2694" w:rsidRPr="00456B64" w:rsidRDefault="002F2694" w:rsidP="002F2694">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2F2694" w:rsidRPr="002F2694" w14:paraId="6373F6EF" w14:textId="77777777" w:rsidTr="00EE24FD">
        <w:tc>
          <w:tcPr>
            <w:tcW w:w="4105" w:type="dxa"/>
            <w:shd w:val="clear" w:color="auto" w:fill="auto"/>
          </w:tcPr>
          <w:p w14:paraId="1FF97891" w14:textId="77777777" w:rsidR="002F2694" w:rsidRPr="001A7899" w:rsidRDefault="002F2694" w:rsidP="00EE24FD">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409306AD" w14:textId="77777777" w:rsidR="002F2694" w:rsidRPr="001A7899" w:rsidRDefault="002F2694" w:rsidP="00EE24FD">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72D511BA" w14:textId="77777777" w:rsidR="002F2694" w:rsidRPr="001A7899" w:rsidRDefault="002F2694" w:rsidP="002F2694">
      <w:pPr>
        <w:spacing w:line="360" w:lineRule="auto"/>
        <w:contextualSpacing/>
        <w:jc w:val="both"/>
        <w:rPr>
          <w:rFonts w:ascii="Verdana" w:eastAsia="Calibri" w:hAnsi="Verdana" w:cs="Arial"/>
          <w:color w:val="222A35"/>
          <w:lang w:val="pl-PL" w:eastAsia="x-none"/>
        </w:rPr>
      </w:pPr>
    </w:p>
    <w:p w14:paraId="731603C7" w14:textId="77777777" w:rsidR="002F2694" w:rsidRPr="001A7899" w:rsidRDefault="002F2694" w:rsidP="002F2694">
      <w:pPr>
        <w:widowControl w:val="0"/>
        <w:autoSpaceDE w:val="0"/>
        <w:autoSpaceDN w:val="0"/>
        <w:spacing w:line="360" w:lineRule="auto"/>
        <w:rPr>
          <w:rFonts w:ascii="Verdana" w:eastAsia="Verdana" w:hAnsi="Verdana" w:cs="Arial"/>
          <w:color w:val="222A35"/>
          <w:lang w:val="pl-PL" w:eastAsia="x-none"/>
        </w:rPr>
      </w:pPr>
    </w:p>
    <w:p w14:paraId="2E9BE932" w14:textId="77777777" w:rsidR="002F2694" w:rsidRPr="001A7899" w:rsidRDefault="002F2694" w:rsidP="002F2694">
      <w:pPr>
        <w:widowControl w:val="0"/>
        <w:autoSpaceDE w:val="0"/>
        <w:autoSpaceDN w:val="0"/>
        <w:spacing w:before="90"/>
        <w:ind w:right="110"/>
        <w:jc w:val="both"/>
        <w:outlineLvl w:val="0"/>
        <w:rPr>
          <w:rFonts w:ascii="Verdana" w:eastAsia="Verdana" w:hAnsi="Verdana" w:cs="Verdana"/>
          <w:b/>
          <w:bCs/>
          <w:lang w:val="pl-PL" w:eastAsia="en-US"/>
        </w:rPr>
      </w:pPr>
    </w:p>
    <w:p w14:paraId="2E4DFF67" w14:textId="77777777" w:rsidR="002F2694" w:rsidRPr="00AE0E7B" w:rsidRDefault="002F2694" w:rsidP="002F2694">
      <w:pPr>
        <w:rPr>
          <w:lang w:val="pl-PL"/>
        </w:rPr>
      </w:pPr>
    </w:p>
    <w:p w14:paraId="4FA7D6B7" w14:textId="77777777" w:rsidR="00496551" w:rsidRPr="002F2694" w:rsidRDefault="00496551" w:rsidP="000D2707">
      <w:pPr>
        <w:rPr>
          <w:lang w:val="pl-PL"/>
        </w:rPr>
      </w:pPr>
    </w:p>
    <w:sectPr w:rsidR="00496551" w:rsidRPr="002F2694">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DD748" w14:textId="77777777" w:rsidR="00D860BA" w:rsidRDefault="00D860BA">
      <w:r>
        <w:separator/>
      </w:r>
    </w:p>
  </w:endnote>
  <w:endnote w:type="continuationSeparator" w:id="0">
    <w:p w14:paraId="54022D59" w14:textId="77777777" w:rsidR="00D860BA" w:rsidRDefault="00D86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1C91A" w14:textId="77777777" w:rsidR="002F2694" w:rsidRDefault="002F2694">
    <w:pPr>
      <w:pStyle w:val="Stopka"/>
      <w:jc w:val="right"/>
    </w:pPr>
    <w:r>
      <w:fldChar w:fldCharType="begin"/>
    </w:r>
    <w:r>
      <w:instrText>PAGE   \* MERGEFORMAT</w:instrText>
    </w:r>
    <w:r>
      <w:fldChar w:fldCharType="separate"/>
    </w:r>
    <w:r>
      <w:rPr>
        <w:lang w:val="pl-PL"/>
      </w:rPr>
      <w:t>2</w:t>
    </w:r>
    <w:r>
      <w:fldChar w:fldCharType="end"/>
    </w:r>
  </w:p>
  <w:p w14:paraId="07B40456" w14:textId="77777777" w:rsidR="00051E27" w:rsidRDefault="00051E2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D6E4D" w14:textId="77777777" w:rsidR="00D860BA" w:rsidRDefault="00D860BA">
      <w:r>
        <w:separator/>
      </w:r>
    </w:p>
  </w:footnote>
  <w:footnote w:type="continuationSeparator" w:id="0">
    <w:p w14:paraId="0F4E12E7" w14:textId="77777777" w:rsidR="00D860BA" w:rsidRDefault="00D860BA">
      <w:r>
        <w:continuationSeparator/>
      </w:r>
    </w:p>
  </w:footnote>
  <w:footnote w:id="1">
    <w:p w14:paraId="014BDCE7" w14:textId="77777777" w:rsidR="002F2694" w:rsidRPr="00456B64" w:rsidRDefault="002F2694" w:rsidP="002F2694">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56662C29" w14:textId="77777777" w:rsidR="002F2694" w:rsidRPr="00456B64" w:rsidRDefault="002F2694" w:rsidP="002F2694">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28B8FB1C" w14:textId="77777777" w:rsidR="002F2694" w:rsidRPr="00456B64" w:rsidRDefault="002F2694" w:rsidP="002F2694">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5B863AC9" w14:textId="77777777" w:rsidR="002F2694" w:rsidRPr="00456B64" w:rsidRDefault="002F2694" w:rsidP="002F2694">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478A1426" w14:textId="77777777" w:rsidR="002F2694" w:rsidRPr="00456B64" w:rsidRDefault="002F2694" w:rsidP="002F2694">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1733DB8F" w14:textId="77777777" w:rsidR="002F2694" w:rsidRPr="00456B64" w:rsidRDefault="002F2694" w:rsidP="002F2694">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3B7ACA0D" w14:textId="77777777" w:rsidR="002F2694" w:rsidRPr="00456B64" w:rsidRDefault="002F2694" w:rsidP="002F2694">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70A62B0A" w14:textId="77777777" w:rsidR="002F2694" w:rsidRPr="00456B64" w:rsidRDefault="002F2694" w:rsidP="002F2694">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31CE0210" w14:textId="77777777" w:rsidR="002F2694" w:rsidRPr="00456B64" w:rsidRDefault="002F2694" w:rsidP="002F2694">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4731FB26" w14:textId="77777777" w:rsidR="002F2694" w:rsidRPr="00456B64" w:rsidRDefault="002F2694" w:rsidP="002F2694">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637CCAC0" w14:textId="77777777" w:rsidR="002F2694" w:rsidRPr="00456B64" w:rsidRDefault="002F2694" w:rsidP="002F2694">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457B21CF" w14:textId="77777777" w:rsidR="002F2694" w:rsidRPr="00456B64" w:rsidRDefault="002F2694" w:rsidP="002F2694">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1FCCD7EB" w14:textId="77777777" w:rsidR="002F2694" w:rsidRPr="00456B64" w:rsidRDefault="002F2694" w:rsidP="002F2694">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1084246C" w14:textId="77777777" w:rsidR="002F2694" w:rsidRPr="00456B64" w:rsidRDefault="002F2694" w:rsidP="002F2694">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3875F2BD" w14:textId="77777777" w:rsidR="002F2694" w:rsidRPr="00456B64" w:rsidRDefault="002F2694" w:rsidP="002F2694">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1FEE1CA5" w14:textId="77777777" w:rsidR="002F2694" w:rsidRPr="00456B64" w:rsidRDefault="002F2694" w:rsidP="002F2694">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0CCDB392" w14:textId="77777777" w:rsidR="002F2694" w:rsidRPr="00456B64" w:rsidRDefault="002F2694" w:rsidP="002F2694">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A6EA268" w14:textId="77777777" w:rsidR="002F2694" w:rsidRPr="00456B64" w:rsidRDefault="002F2694" w:rsidP="002F2694">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11595CBB" w14:textId="77777777" w:rsidR="002F2694" w:rsidRPr="00456B64" w:rsidRDefault="002F2694" w:rsidP="002F2694">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C472975" w14:textId="77777777" w:rsidR="002F2694" w:rsidRPr="00456B64" w:rsidRDefault="002F2694" w:rsidP="002F2694">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410E37D5" w14:textId="77777777" w:rsidR="002F2694" w:rsidRPr="00456B64" w:rsidRDefault="002F2694" w:rsidP="002F2694">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5980C769" w14:textId="77777777" w:rsidR="002F2694" w:rsidRPr="00456B64" w:rsidRDefault="002F2694" w:rsidP="002F2694">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3C6EE99A" w14:textId="77777777" w:rsidR="002F2694" w:rsidRPr="00456B64" w:rsidRDefault="002F2694" w:rsidP="002F2694">
      <w:pPr>
        <w:pStyle w:val="Tekstprzypisudolnego"/>
        <w:ind w:firstLine="142"/>
        <w:jc w:val="both"/>
        <w:rPr>
          <w:sz w:val="16"/>
          <w:szCs w:val="16"/>
          <w:lang w:val="pl-PL"/>
        </w:rPr>
      </w:pPr>
      <w:r w:rsidRPr="00456B64">
        <w:rPr>
          <w:sz w:val="16"/>
          <w:szCs w:val="16"/>
          <w:lang w:val="pl-PL"/>
        </w:rPr>
        <w:t>a) osobę prawną,</w:t>
      </w:r>
    </w:p>
    <w:p w14:paraId="0604865A" w14:textId="77777777" w:rsidR="002F2694" w:rsidRPr="00456B64" w:rsidRDefault="002F2694" w:rsidP="002F2694">
      <w:pPr>
        <w:pStyle w:val="Tekstprzypisudolnego"/>
        <w:ind w:firstLine="142"/>
        <w:jc w:val="both"/>
        <w:rPr>
          <w:sz w:val="16"/>
          <w:szCs w:val="16"/>
          <w:lang w:val="pl-PL"/>
        </w:rPr>
      </w:pPr>
      <w:r w:rsidRPr="00456B64">
        <w:rPr>
          <w:sz w:val="16"/>
          <w:szCs w:val="16"/>
          <w:lang w:val="pl-PL"/>
        </w:rPr>
        <w:t>b) spółkę kapitałową w organizacji,</w:t>
      </w:r>
    </w:p>
    <w:p w14:paraId="76A2D028" w14:textId="77777777" w:rsidR="002F2694" w:rsidRPr="00456B64" w:rsidRDefault="002F2694" w:rsidP="002F2694">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5F1887D7" w14:textId="77777777" w:rsidR="002F2694" w:rsidRPr="00456B64" w:rsidRDefault="002F2694" w:rsidP="002F2694">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4B201FF1" w14:textId="77777777" w:rsidR="002F2694" w:rsidRPr="00456B64" w:rsidRDefault="002F2694" w:rsidP="002F2694">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2A763C6A" w14:textId="77777777" w:rsidR="002F2694" w:rsidRPr="00456B64" w:rsidRDefault="002F2694" w:rsidP="002F2694">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4F87C83" w14:textId="77777777" w:rsidR="002F2694" w:rsidRPr="00456B64" w:rsidRDefault="002F2694" w:rsidP="002F2694">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1BCD6471" w14:textId="77777777" w:rsidR="002F2694" w:rsidRPr="00456B64" w:rsidRDefault="002F2694" w:rsidP="002F2694">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301152700">
    <w:abstractNumId w:val="10"/>
  </w:num>
  <w:num w:numId="2" w16cid:durableId="2005276263">
    <w:abstractNumId w:val="15"/>
  </w:num>
  <w:num w:numId="3" w16cid:durableId="980499827">
    <w:abstractNumId w:val="3"/>
  </w:num>
  <w:num w:numId="4" w16cid:durableId="475299597">
    <w:abstractNumId w:val="6"/>
  </w:num>
  <w:num w:numId="5" w16cid:durableId="381517426">
    <w:abstractNumId w:val="17"/>
  </w:num>
  <w:num w:numId="6" w16cid:durableId="1094478489">
    <w:abstractNumId w:val="13"/>
  </w:num>
  <w:num w:numId="7" w16cid:durableId="2040934035">
    <w:abstractNumId w:val="12"/>
  </w:num>
  <w:num w:numId="8" w16cid:durableId="1534609448">
    <w:abstractNumId w:val="14"/>
  </w:num>
  <w:num w:numId="9" w16cid:durableId="9307718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06761956">
    <w:abstractNumId w:val="4"/>
  </w:num>
  <w:num w:numId="11" w16cid:durableId="1874927509">
    <w:abstractNumId w:val="16"/>
  </w:num>
  <w:num w:numId="12" w16cid:durableId="1314992436">
    <w:abstractNumId w:val="9"/>
  </w:num>
  <w:num w:numId="13" w16cid:durableId="1132670591">
    <w:abstractNumId w:val="8"/>
  </w:num>
  <w:num w:numId="14" w16cid:durableId="1967588149">
    <w:abstractNumId w:val="2"/>
  </w:num>
  <w:num w:numId="15" w16cid:durableId="1042633345">
    <w:abstractNumId w:val="5"/>
  </w:num>
  <w:num w:numId="16" w16cid:durableId="1672294481">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860BA"/>
    <w:rsid w:val="000033EA"/>
    <w:rsid w:val="0002467C"/>
    <w:rsid w:val="00040A7A"/>
    <w:rsid w:val="00051E27"/>
    <w:rsid w:val="000936CA"/>
    <w:rsid w:val="00097182"/>
    <w:rsid w:val="000B1A00"/>
    <w:rsid w:val="000C0F66"/>
    <w:rsid w:val="000D2707"/>
    <w:rsid w:val="001764D4"/>
    <w:rsid w:val="001F341B"/>
    <w:rsid w:val="002430FD"/>
    <w:rsid w:val="00267340"/>
    <w:rsid w:val="00275C59"/>
    <w:rsid w:val="002F2694"/>
    <w:rsid w:val="00337165"/>
    <w:rsid w:val="003974EB"/>
    <w:rsid w:val="003C6167"/>
    <w:rsid w:val="003F1749"/>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860BA"/>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FA6673"/>
  <w15:chartTrackingRefBased/>
  <w15:docId w15:val="{2D3976BA-0378-4661-A0B5-BA3C0AA19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2694"/>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2F269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2654</Words>
  <Characters>15930</Characters>
  <Application>Microsoft Office Word</Application>
  <DocSecurity>0</DocSecurity>
  <Lines>132</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18547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2022-07-27T11:38:00Z</cp:lastPrinted>
  <dcterms:created xsi:type="dcterms:W3CDTF">2022-07-27T11:34:00Z</dcterms:created>
  <dcterms:modified xsi:type="dcterms:W3CDTF">2022-07-27T11:39:00Z</dcterms:modified>
</cp:coreProperties>
</file>