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3FD15" w14:textId="77777777" w:rsidR="00F55968" w:rsidRPr="00240E71" w:rsidRDefault="00F55968" w:rsidP="00F5596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44250D6">
          <v:roundrect id="_x0000_s1026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2B0D236" w14:textId="77777777" w:rsidR="00F55968" w:rsidRDefault="00F55968" w:rsidP="00F5596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7D5BAD" w14:textId="77777777" w:rsidR="00F55968" w:rsidRPr="0022732C" w:rsidRDefault="00F55968" w:rsidP="00F5596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32D191" w14:textId="77777777" w:rsidR="00F55968" w:rsidRDefault="00F55968" w:rsidP="00F5596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09E79B8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B08413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0C7ACE3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7404E18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900A916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9639DF0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5DAEDE12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88A493C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C283D78" w14:textId="77777777" w:rsidR="00F55968" w:rsidRPr="0022732C" w:rsidRDefault="00F55968" w:rsidP="00F5596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ECAE0AF" w14:textId="77777777" w:rsidR="00F55968" w:rsidRDefault="00F55968" w:rsidP="00F55968">
      <w:pPr>
        <w:spacing w:line="360" w:lineRule="auto"/>
      </w:pPr>
      <w:r>
        <w:t>Do: Nazwa i siedziba Zamawiającego:</w:t>
      </w:r>
    </w:p>
    <w:p w14:paraId="481A8D57" w14:textId="77777777" w:rsidR="00F55968" w:rsidRPr="00C35C8C" w:rsidRDefault="00F55968" w:rsidP="00F55968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DAD0E82" w14:textId="77777777" w:rsidR="00F55968" w:rsidRPr="00C35C8C" w:rsidRDefault="00F55968" w:rsidP="00F55968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3126B24" w14:textId="77777777" w:rsidR="00F55968" w:rsidRDefault="00F55968" w:rsidP="00F55968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4A51CB7" w14:textId="77777777" w:rsidR="00F55968" w:rsidRDefault="00F55968" w:rsidP="00F55968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2D4B941D" w14:textId="77777777" w:rsidR="00F55968" w:rsidRDefault="00F55968" w:rsidP="00F55968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477DEB23" w14:textId="77777777" w:rsidR="00F55968" w:rsidRDefault="00F55968" w:rsidP="00F55968">
      <w:pPr>
        <w:ind w:firstLine="3969"/>
        <w:rPr>
          <w:b/>
        </w:rPr>
      </w:pPr>
    </w:p>
    <w:p w14:paraId="44B265F2" w14:textId="06A86F97" w:rsidR="00F55968" w:rsidRDefault="00F55968" w:rsidP="00F5596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4553B">
        <w:rPr>
          <w:b/>
        </w:rPr>
        <w:t xml:space="preserve">Dostawa </w:t>
      </w:r>
      <w:r>
        <w:rPr>
          <w:b/>
        </w:rPr>
        <w:t xml:space="preserve">10 szt. jednostek centralnych dla </w:t>
      </w:r>
      <w:proofErr w:type="spellStart"/>
      <w:r>
        <w:rPr>
          <w:b/>
        </w:rPr>
        <w:t>WEAIiIB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474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p w14:paraId="0AFDD2A7" w14:textId="77777777" w:rsidR="00F55968" w:rsidRDefault="00F55968" w:rsidP="00F5596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F55968" w:rsidRPr="002A16E2" w14:paraId="2B35727D" w14:textId="77777777" w:rsidTr="008B313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870D0F" w14:textId="77777777" w:rsidR="00F55968" w:rsidRPr="002A16E2" w:rsidRDefault="00F55968" w:rsidP="008B313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0CE1B9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73C57E9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058073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1DB0E4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D17F0FF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53C22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60A17E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A204100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6AA239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FDE3D0D" w14:textId="77777777" w:rsidR="00F55968" w:rsidRPr="008A2B7D" w:rsidRDefault="00F55968" w:rsidP="008B3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BD8D51E" w14:textId="77777777" w:rsidR="00F55968" w:rsidRPr="008A2B7D" w:rsidRDefault="00F55968" w:rsidP="008B31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74BEFC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1CF9048" w14:textId="77777777" w:rsidR="00F55968" w:rsidRPr="008A2B7D" w:rsidRDefault="00F55968" w:rsidP="008B313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2DEDF9E" w14:textId="77777777" w:rsidR="00F55968" w:rsidRPr="008A2B7D" w:rsidRDefault="00F55968" w:rsidP="008B313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55968" w:rsidRPr="002A16E2" w14:paraId="5D89D9C1" w14:textId="77777777" w:rsidTr="008B313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5E0D4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3F006E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004684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9E0587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46E222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5E273D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1436C9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869EE1" w14:textId="77777777" w:rsidR="00F55968" w:rsidRPr="002A16E2" w:rsidRDefault="00F55968" w:rsidP="008B313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55968" w:rsidRPr="002A16E2" w14:paraId="4C2032BA" w14:textId="77777777" w:rsidTr="008B313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73ADEA" w14:textId="77777777" w:rsidR="00F55968" w:rsidRPr="002A16E2" w:rsidRDefault="00F55968" w:rsidP="008B313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9398" w14:textId="77777777" w:rsidR="00F55968" w:rsidRPr="00A47B30" w:rsidRDefault="00F55968" w:rsidP="008B313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00CA" w14:textId="77777777" w:rsidR="00F55968" w:rsidRPr="00A47B30" w:rsidRDefault="00F55968" w:rsidP="008B313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25AA" w14:textId="129C9A6B" w:rsidR="00F55968" w:rsidRPr="00F55968" w:rsidRDefault="00F55968" w:rsidP="008B3130">
            <w:pPr>
              <w:rPr>
                <w:sz w:val="16"/>
                <w:szCs w:val="16"/>
              </w:rPr>
            </w:pPr>
            <w:r w:rsidRPr="00F55968">
              <w:rPr>
                <w:sz w:val="16"/>
                <w:szCs w:val="16"/>
              </w:rPr>
              <w:t>1</w:t>
            </w:r>
            <w:r w:rsidRPr="00F55968">
              <w:rPr>
                <w:sz w:val="16"/>
                <w:szCs w:val="16"/>
              </w:rPr>
              <w:t>0</w:t>
            </w:r>
            <w:r w:rsidRPr="00F5596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D443" w14:textId="77777777" w:rsidR="00F55968" w:rsidRPr="002A16E2" w:rsidRDefault="00F55968" w:rsidP="008B313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B83A" w14:textId="77777777" w:rsidR="00F55968" w:rsidRPr="002A16E2" w:rsidRDefault="00F55968" w:rsidP="008B313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495126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BB14F7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</w:tr>
      <w:tr w:rsidR="00F55968" w:rsidRPr="002A16E2" w14:paraId="53A42662" w14:textId="77777777" w:rsidTr="008B313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4D441F" w14:textId="2999F6C5" w:rsidR="00F55968" w:rsidRDefault="00F55968" w:rsidP="008B313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611B" w14:textId="77777777" w:rsidR="00F55968" w:rsidRDefault="00F55968" w:rsidP="008B313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2EC9" w14:textId="77777777" w:rsidR="00F55968" w:rsidRPr="00A47B30" w:rsidRDefault="00F55968" w:rsidP="008B313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B719" w14:textId="1CDCACDA" w:rsidR="00F55968" w:rsidRPr="00F55968" w:rsidRDefault="00F55968" w:rsidP="008B3130">
            <w:pPr>
              <w:rPr>
                <w:sz w:val="16"/>
                <w:szCs w:val="16"/>
              </w:rPr>
            </w:pPr>
            <w:r w:rsidRPr="00F55968">
              <w:rPr>
                <w:sz w:val="16"/>
                <w:szCs w:val="16"/>
              </w:rPr>
              <w:t>1</w:t>
            </w:r>
            <w:r w:rsidRPr="00F55968">
              <w:rPr>
                <w:sz w:val="16"/>
                <w:szCs w:val="16"/>
              </w:rPr>
              <w:t>0</w:t>
            </w:r>
            <w:r w:rsidRPr="00F5596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315F" w14:textId="77777777" w:rsidR="00F55968" w:rsidRPr="002A16E2" w:rsidRDefault="00F55968" w:rsidP="008B313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C395" w14:textId="77777777" w:rsidR="00F55968" w:rsidRPr="002A16E2" w:rsidRDefault="00F55968" w:rsidP="008B313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8EFC33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6E1EE6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</w:tr>
      <w:tr w:rsidR="00F55968" w:rsidRPr="002A16E2" w14:paraId="00EEDCDC" w14:textId="77777777" w:rsidTr="008B313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616CB8" w14:textId="77777777" w:rsidR="00F55968" w:rsidRDefault="00F55968" w:rsidP="008B313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394B6FF" w14:textId="77777777" w:rsidR="00F55968" w:rsidRDefault="00F55968" w:rsidP="008B3130">
            <w:pPr>
              <w:ind w:right="425"/>
              <w:rPr>
                <w:sz w:val="22"/>
                <w:szCs w:val="22"/>
              </w:rPr>
            </w:pPr>
          </w:p>
          <w:p w14:paraId="3B3D1A8C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  <w:p w14:paraId="32303265" w14:textId="77777777" w:rsidR="00F55968" w:rsidRDefault="00F55968" w:rsidP="008B313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E0A15BE" w14:textId="77777777" w:rsidR="00F55968" w:rsidRPr="002A16E2" w:rsidRDefault="00F55968" w:rsidP="008B313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1E0C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1A8E4C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D1CE93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</w:tr>
      <w:tr w:rsidR="00F55968" w:rsidRPr="002A16E2" w14:paraId="7BAE9A88" w14:textId="77777777" w:rsidTr="008B313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B9659" w14:textId="77777777" w:rsidR="00F55968" w:rsidRPr="002A16E2" w:rsidRDefault="00F55968" w:rsidP="008B313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9E3B789" w14:textId="77777777" w:rsidR="00F55968" w:rsidRPr="002A16E2" w:rsidRDefault="00F55968" w:rsidP="008B3130">
            <w:pPr>
              <w:rPr>
                <w:sz w:val="22"/>
                <w:szCs w:val="22"/>
              </w:rPr>
            </w:pPr>
          </w:p>
          <w:p w14:paraId="3004FAF5" w14:textId="77777777" w:rsidR="00F55968" w:rsidRPr="002A16E2" w:rsidRDefault="00F55968" w:rsidP="008B313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A1C49F7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7514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EE4CC4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03E680" w14:textId="77777777" w:rsidR="00F55968" w:rsidRPr="002A16E2" w:rsidRDefault="00F55968" w:rsidP="008B313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46B5208" w14:textId="552B341C" w:rsidR="00F55968" w:rsidRPr="002A16E2" w:rsidRDefault="00F55968" w:rsidP="00F5596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</w:t>
      </w:r>
      <w:r w:rsidRPr="002A16E2">
        <w:rPr>
          <w:i/>
          <w:iCs/>
          <w:sz w:val="22"/>
          <w:szCs w:val="22"/>
        </w:rPr>
        <w:lastRenderedPageBreak/>
        <w:t xml:space="preserve">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>jednostkę centralną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5436FC35" w14:textId="77777777" w:rsidR="00F55968" w:rsidRPr="00FB1B4F" w:rsidRDefault="00F55968" w:rsidP="00F5596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766E78" w14:textId="77777777" w:rsidR="00F55968" w:rsidRPr="00FB1B4F" w:rsidRDefault="00F55968" w:rsidP="00F5596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678DD0A" w14:textId="77777777" w:rsidR="00F55968" w:rsidRPr="00FB1B4F" w:rsidRDefault="00F55968" w:rsidP="00F5596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5C4B49B" w14:textId="77777777" w:rsidR="00F55968" w:rsidRDefault="00F55968" w:rsidP="00F55968">
      <w:pPr>
        <w:pStyle w:val="Tekstpodstawowy"/>
      </w:pPr>
      <w:r>
        <w:t>Powyższa cena zawiera  podatek VAT w wysokości 23% tj.…………………….PLN</w:t>
      </w:r>
    </w:p>
    <w:p w14:paraId="06516E56" w14:textId="77777777" w:rsidR="00F55968" w:rsidRDefault="00F55968" w:rsidP="00F5596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do 28 dni od daty otrzymania zamówienia potwierdzonego przez </w:t>
      </w:r>
      <w:proofErr w:type="spellStart"/>
      <w:r>
        <w:rPr>
          <w:b/>
        </w:rPr>
        <w:t>MEiN</w:t>
      </w:r>
      <w:proofErr w:type="spellEnd"/>
      <w:r>
        <w:rPr>
          <w:b/>
        </w:rPr>
        <w:t>.</w:t>
      </w:r>
      <w:r>
        <w:t xml:space="preserve"> </w:t>
      </w:r>
    </w:p>
    <w:p w14:paraId="7D028C6A" w14:textId="2A6722F4" w:rsidR="00F55968" w:rsidRDefault="00F55968" w:rsidP="00F5596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…………………..</w:t>
      </w:r>
      <w:r>
        <w:rPr>
          <w:b/>
          <w:bCs/>
        </w:rPr>
        <w:t xml:space="preserve">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3AE739EE" w14:textId="7408D92C" w:rsidR="00F55968" w:rsidRPr="000552C2" w:rsidRDefault="00F55968" w:rsidP="00F5596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  <w:bCs/>
        </w:rPr>
        <w:t>Oświadczam</w:t>
      </w:r>
      <w:r>
        <w:rPr>
          <w:b/>
          <w:bCs/>
        </w:rPr>
        <w:t>y</w:t>
      </w:r>
      <w:r>
        <w:rPr>
          <w:b/>
          <w:bCs/>
        </w:rPr>
        <w:t xml:space="preserve">, iż </w:t>
      </w:r>
      <w:r>
        <w:rPr>
          <w:b/>
          <w:bCs/>
        </w:rPr>
        <w:t>pojemność oferowanej pamięci RAM wynosi …….. GB</w:t>
      </w:r>
      <w:r>
        <w:rPr>
          <w:b/>
          <w:bCs/>
        </w:rPr>
        <w:t xml:space="preserve">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53A63A20" w14:textId="77777777" w:rsidR="00F55968" w:rsidRPr="00FE545C" w:rsidRDefault="00F55968" w:rsidP="00F5596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B10AF39" w14:textId="77777777" w:rsidR="00F55968" w:rsidRPr="00FE545C" w:rsidRDefault="00F55968" w:rsidP="00F5596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A1EF021" w14:textId="77777777" w:rsidR="00F55968" w:rsidRDefault="00F55968" w:rsidP="00F55968">
      <w:pPr>
        <w:jc w:val="both"/>
        <w:rPr>
          <w:sz w:val="18"/>
          <w:szCs w:val="18"/>
        </w:rPr>
      </w:pPr>
    </w:p>
    <w:p w14:paraId="4FEEF455" w14:textId="77777777" w:rsidR="00F55968" w:rsidRPr="002A16E2" w:rsidRDefault="00F55968" w:rsidP="00F5596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D20529F" w14:textId="77777777" w:rsidR="00F55968" w:rsidRPr="002A16E2" w:rsidRDefault="00F55968" w:rsidP="00F5596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C0E6D42" w14:textId="77777777" w:rsidR="00F55968" w:rsidRDefault="00F55968" w:rsidP="00F5596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0827277" w14:textId="77777777" w:rsidR="00F55968" w:rsidRPr="003E2056" w:rsidRDefault="00F55968" w:rsidP="00F55968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76E11E1" w14:textId="77777777" w:rsidR="00F55968" w:rsidRPr="002A16E2" w:rsidRDefault="00F55968" w:rsidP="00F559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B0A5A1" w14:textId="77777777" w:rsidR="00F55968" w:rsidRPr="002A16E2" w:rsidRDefault="00F55968" w:rsidP="00F5596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CED080" w14:textId="77777777" w:rsidR="00F55968" w:rsidRPr="002A16E2" w:rsidRDefault="00F55968" w:rsidP="00F5596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21B57D" w14:textId="77777777" w:rsidR="00F55968" w:rsidRPr="002A16E2" w:rsidRDefault="00F55968" w:rsidP="00F5596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55968" w:rsidRPr="002A16E2" w14:paraId="71DE6C05" w14:textId="77777777" w:rsidTr="008B313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C40F9" w14:textId="77777777" w:rsidR="00F55968" w:rsidRPr="002A16E2" w:rsidRDefault="00F55968" w:rsidP="008B31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54BA6" w14:textId="77777777" w:rsidR="00F55968" w:rsidRPr="002A16E2" w:rsidRDefault="00F55968" w:rsidP="008B31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0840C2D" w14:textId="77777777" w:rsidR="00F55968" w:rsidRPr="002A16E2" w:rsidRDefault="00F55968" w:rsidP="008B31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3F157" w14:textId="77777777" w:rsidR="00F55968" w:rsidRPr="002A16E2" w:rsidRDefault="00F55968" w:rsidP="008B31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55968" w:rsidRPr="002A16E2" w14:paraId="74A3A0C1" w14:textId="77777777" w:rsidTr="008B313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2FEB6" w14:textId="77777777" w:rsidR="00F55968" w:rsidRPr="002A16E2" w:rsidRDefault="00F55968" w:rsidP="008B31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298E9" w14:textId="77777777" w:rsidR="00F55968" w:rsidRPr="002A16E2" w:rsidRDefault="00F55968" w:rsidP="008B31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0E1D0" w14:textId="77777777" w:rsidR="00F55968" w:rsidRPr="002A16E2" w:rsidRDefault="00F55968" w:rsidP="008B31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55968" w:rsidRPr="002A16E2" w14:paraId="33CA2300" w14:textId="77777777" w:rsidTr="008B313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B1528" w14:textId="77777777" w:rsidR="00F55968" w:rsidRPr="002A16E2" w:rsidRDefault="00F55968" w:rsidP="008B31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781E9" w14:textId="77777777" w:rsidR="00F55968" w:rsidRPr="002A16E2" w:rsidRDefault="00F55968" w:rsidP="008B31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FB471" w14:textId="77777777" w:rsidR="00F55968" w:rsidRPr="002A16E2" w:rsidRDefault="00F55968" w:rsidP="008B31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CAD8992" w14:textId="77777777" w:rsidR="00F55968" w:rsidRPr="002A16E2" w:rsidRDefault="00F55968" w:rsidP="00F559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8838652" w14:textId="77777777" w:rsidR="00F55968" w:rsidRPr="002A16E2" w:rsidRDefault="00F55968" w:rsidP="00F5596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8C4E15D" w14:textId="77777777" w:rsidR="00F55968" w:rsidRPr="002A16E2" w:rsidRDefault="00F55968" w:rsidP="00F5596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4068400" w14:textId="77777777" w:rsidR="00F55968" w:rsidRPr="002A16E2" w:rsidRDefault="00F55968" w:rsidP="00F5596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902DE53" w14:textId="77777777" w:rsidR="00F55968" w:rsidRPr="002A16E2" w:rsidRDefault="00F55968" w:rsidP="00F559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E17E654" w14:textId="77777777" w:rsidR="00F55968" w:rsidRPr="002A16E2" w:rsidRDefault="00F55968" w:rsidP="00F5596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EBE5A1" w14:textId="77777777" w:rsidR="00F55968" w:rsidRPr="002A16E2" w:rsidRDefault="00F55968" w:rsidP="00F559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5D52569" w14:textId="77777777" w:rsidR="00F55968" w:rsidRPr="002A16E2" w:rsidRDefault="00F55968" w:rsidP="00F559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D08F167" w14:textId="77777777" w:rsidR="00F55968" w:rsidRPr="002A16E2" w:rsidRDefault="00F55968" w:rsidP="00F559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B21E877" w14:textId="77777777" w:rsidR="00F55968" w:rsidRPr="00F47191" w:rsidRDefault="00F55968" w:rsidP="00F5596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EDFF439" w14:textId="77777777" w:rsidR="00F55968" w:rsidRPr="000A160D" w:rsidRDefault="00F55968" w:rsidP="00F55968"/>
    <w:p w14:paraId="10A90421" w14:textId="77777777" w:rsidR="00F55968" w:rsidRDefault="00F55968" w:rsidP="00F55968">
      <w:pPr>
        <w:rPr>
          <w:sz w:val="20"/>
          <w:szCs w:val="20"/>
        </w:rPr>
      </w:pPr>
    </w:p>
    <w:p w14:paraId="3F101C29" w14:textId="77777777" w:rsidR="00F55968" w:rsidRPr="00463C91" w:rsidRDefault="00F55968" w:rsidP="00F55968"/>
    <w:p w14:paraId="6815373F" w14:textId="77777777" w:rsidR="00F55968" w:rsidRPr="00964642" w:rsidRDefault="00F55968" w:rsidP="00F55968"/>
    <w:p w14:paraId="10F54A60" w14:textId="77777777" w:rsidR="00F55968" w:rsidRPr="00362BCB" w:rsidRDefault="00F55968" w:rsidP="00F55968"/>
    <w:p w14:paraId="2D32FA3A" w14:textId="77777777" w:rsidR="00F55968" w:rsidRPr="00C8481E" w:rsidRDefault="00F55968" w:rsidP="00F55968"/>
    <w:p w14:paraId="17B64323" w14:textId="77777777" w:rsidR="00F55968" w:rsidRPr="00E30660" w:rsidRDefault="00F55968" w:rsidP="00F55968"/>
    <w:p w14:paraId="0D0675F6" w14:textId="77777777" w:rsidR="00FE545C" w:rsidRPr="007452E5" w:rsidRDefault="00FE545C" w:rsidP="007452E5"/>
    <w:sectPr w:rsidR="00FE545C" w:rsidRPr="007452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C8161" w14:textId="77777777" w:rsidR="00902C52" w:rsidRDefault="00902C52">
      <w:r>
        <w:separator/>
      </w:r>
    </w:p>
  </w:endnote>
  <w:endnote w:type="continuationSeparator" w:id="0">
    <w:p w14:paraId="2DB58425" w14:textId="77777777" w:rsidR="00902C52" w:rsidRDefault="00902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DCE0A" w14:textId="77777777" w:rsidR="002C274F" w:rsidRDefault="002C27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A23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A091A" w14:textId="77777777" w:rsidR="002C274F" w:rsidRDefault="002C2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989D0" w14:textId="77777777" w:rsidR="00902C52" w:rsidRDefault="00902C52">
      <w:r>
        <w:separator/>
      </w:r>
    </w:p>
  </w:footnote>
  <w:footnote w:type="continuationSeparator" w:id="0">
    <w:p w14:paraId="6B499289" w14:textId="77777777" w:rsidR="00902C52" w:rsidRDefault="00902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6D36" w14:textId="77777777" w:rsidR="002C274F" w:rsidRDefault="002C2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FFA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753FA" w14:textId="77777777" w:rsidR="002C274F" w:rsidRDefault="002C2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38931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3241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5355019">
    <w:abstractNumId w:val="0"/>
  </w:num>
  <w:num w:numId="4" w16cid:durableId="1552418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C5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274F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52E5"/>
    <w:rsid w:val="007748F0"/>
    <w:rsid w:val="007A4321"/>
    <w:rsid w:val="00833933"/>
    <w:rsid w:val="00853083"/>
    <w:rsid w:val="008B2F0C"/>
    <w:rsid w:val="008B4928"/>
    <w:rsid w:val="008D2AB8"/>
    <w:rsid w:val="008F1C66"/>
    <w:rsid w:val="00902C52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5596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D1108D"/>
  <w15:chartTrackingRefBased/>
  <w15:docId w15:val="{E86A47B1-FED3-4CA7-A7F5-B71477BB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96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616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2022-07-27T11:17:00Z</cp:lastPrinted>
  <dcterms:created xsi:type="dcterms:W3CDTF">2022-07-27T11:11:00Z</dcterms:created>
  <dcterms:modified xsi:type="dcterms:W3CDTF">2022-07-27T11:17:00Z</dcterms:modified>
</cp:coreProperties>
</file>