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05649" w14:textId="2B9EA753" w:rsidR="00B33557" w:rsidRPr="00DC7E52" w:rsidRDefault="00B33557" w:rsidP="00B33557">
      <w:pPr>
        <w:pStyle w:val="Nagwek"/>
      </w:pPr>
      <w:r w:rsidRPr="00DC7E52">
        <w:t xml:space="preserve">Znak Sprawy: </w:t>
      </w:r>
      <w:r w:rsidRPr="00DC7E52">
        <w:rPr>
          <w:b/>
        </w:rPr>
        <w:t>KC-zp.272-</w:t>
      </w:r>
      <w:r>
        <w:rPr>
          <w:b/>
        </w:rPr>
        <w:t>474</w:t>
      </w:r>
      <w:r w:rsidRPr="00DC7E52">
        <w:rPr>
          <w:b/>
        </w:rPr>
        <w:t>/2</w:t>
      </w:r>
      <w:r>
        <w:rPr>
          <w:b/>
        </w:rPr>
        <w:t>2</w:t>
      </w:r>
    </w:p>
    <w:p w14:paraId="013AFD0C" w14:textId="77777777" w:rsidR="00B33557" w:rsidRPr="00DC7E52" w:rsidRDefault="00B33557" w:rsidP="00B33557">
      <w:pPr>
        <w:pStyle w:val="Nagwek3"/>
        <w:ind w:left="0"/>
        <w:jc w:val="left"/>
        <w:rPr>
          <w:sz w:val="22"/>
        </w:rPr>
      </w:pPr>
    </w:p>
    <w:p w14:paraId="4F0A769F" w14:textId="77777777" w:rsidR="00B33557" w:rsidRPr="00DC7E52" w:rsidRDefault="00B33557" w:rsidP="00B33557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F75939E" w14:textId="77777777" w:rsidR="00B33557" w:rsidRPr="00DC7E52" w:rsidRDefault="00B33557" w:rsidP="00B33557">
      <w:pPr>
        <w:jc w:val="center"/>
        <w:rPr>
          <w:rFonts w:ascii="Times New Roman" w:hAnsi="Times New Roman"/>
          <w:b/>
        </w:rPr>
      </w:pPr>
    </w:p>
    <w:p w14:paraId="3CAD023E" w14:textId="77777777" w:rsidR="00B33557" w:rsidRPr="00DC7E52" w:rsidRDefault="00B33557" w:rsidP="00B33557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543BE94D" w14:textId="77777777" w:rsidR="00B33557" w:rsidRPr="00DC7E52" w:rsidRDefault="00B33557" w:rsidP="00B33557">
      <w:pPr>
        <w:pStyle w:val="Tekstpodstawowywcity"/>
        <w:ind w:firstLine="0"/>
        <w:jc w:val="center"/>
        <w:rPr>
          <w:i/>
          <w:sz w:val="22"/>
        </w:rPr>
      </w:pPr>
      <w:r w:rsidRPr="00DC7E52">
        <w:rPr>
          <w:i/>
          <w:sz w:val="22"/>
        </w:rPr>
        <w:t>(pełna nazwa i adres Wykonawcy)</w:t>
      </w:r>
    </w:p>
    <w:p w14:paraId="19721494" w14:textId="77777777" w:rsidR="00B33557" w:rsidRPr="00DC7E52" w:rsidRDefault="00B33557" w:rsidP="00B3355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488C30EE" w14:textId="77777777" w:rsidR="00B33557" w:rsidRPr="00DC7E52" w:rsidRDefault="00B33557" w:rsidP="00B33557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C7E52">
        <w:rPr>
          <w:sz w:val="22"/>
        </w:rPr>
        <w:t xml:space="preserve">Na potrzeby postępowania o udzielenie zamówienia publicznego prowadzonym </w:t>
      </w:r>
      <w:r w:rsidRPr="00DC7E52">
        <w:rPr>
          <w:b/>
          <w:bCs/>
          <w:sz w:val="22"/>
        </w:rPr>
        <w:t>w trybie przetargu nieograniczonego na:</w:t>
      </w:r>
    </w:p>
    <w:p w14:paraId="453DF905" w14:textId="378D4DBB" w:rsidR="00B33557" w:rsidRPr="00DC7E52" w:rsidRDefault="00B33557" w:rsidP="00B3355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44553B">
        <w:rPr>
          <w:b/>
        </w:rPr>
        <w:t>Dostaw</w:t>
      </w:r>
      <w:r>
        <w:rPr>
          <w:b/>
        </w:rPr>
        <w:t>ę</w:t>
      </w:r>
      <w:r w:rsidRPr="0044553B">
        <w:rPr>
          <w:b/>
        </w:rPr>
        <w:t xml:space="preserve"> </w:t>
      </w:r>
      <w:r>
        <w:rPr>
          <w:b/>
        </w:rPr>
        <w:t xml:space="preserve">10 </w:t>
      </w:r>
      <w:proofErr w:type="spellStart"/>
      <w:r>
        <w:rPr>
          <w:b/>
        </w:rPr>
        <w:t>szt</w:t>
      </w:r>
      <w:proofErr w:type="spellEnd"/>
      <w:r>
        <w:rPr>
          <w:b/>
        </w:rPr>
        <w:t xml:space="preserve"> jednostek centralnych dla </w:t>
      </w:r>
      <w:proofErr w:type="spellStart"/>
      <w:r>
        <w:rPr>
          <w:b/>
        </w:rPr>
        <w:t>WEAIiIB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474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7587177E" w14:textId="77777777" w:rsidR="00B33557" w:rsidRPr="00DC7E52" w:rsidRDefault="00B33557" w:rsidP="00B3355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A9D4571" w14:textId="77777777" w:rsidR="00B33557" w:rsidRPr="00DC7E52" w:rsidRDefault="00B33557" w:rsidP="00B3355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E7DE5E0" w14:textId="77777777" w:rsidR="00B33557" w:rsidRPr="00DC7E52" w:rsidRDefault="00B33557" w:rsidP="00B3355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1EE8BCCF" w14:textId="77777777" w:rsidR="00B33557" w:rsidRPr="00DC7E52" w:rsidRDefault="00B33557" w:rsidP="00B33557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61A02365" w14:textId="77777777" w:rsidR="00B33557" w:rsidRPr="00DC7E52" w:rsidRDefault="00B33557" w:rsidP="00B33557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577ABD7F" w14:textId="77777777" w:rsidR="00B33557" w:rsidRPr="00DC7E52" w:rsidRDefault="00B33557" w:rsidP="00B33557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33557" w:rsidRPr="00DC7E52" w14:paraId="504C7CCE" w14:textId="77777777" w:rsidTr="006868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88E1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3EE1E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2A839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B33557" w:rsidRPr="00DC7E52" w14:paraId="00240F4D" w14:textId="77777777" w:rsidTr="006868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CD802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9128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7F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33557" w:rsidRPr="00DC7E52" w14:paraId="5F359B3C" w14:textId="77777777" w:rsidTr="006868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9F25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FB52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7FCD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33557" w:rsidRPr="00DC7E52" w14:paraId="467BC09A" w14:textId="77777777" w:rsidTr="006868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3CBE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06BD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3F99" w14:textId="77777777" w:rsidR="00B33557" w:rsidRPr="00DC7E52" w:rsidRDefault="00B33557" w:rsidP="006868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4989CA1" w14:textId="77777777" w:rsidR="00B33557" w:rsidRPr="00DC7E52" w:rsidRDefault="00B33557" w:rsidP="00B33557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3DBD874F" w14:textId="77777777" w:rsidR="00B33557" w:rsidRPr="00DC7E52" w:rsidRDefault="00B33557" w:rsidP="00B33557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2AFCABBB" w14:textId="77777777" w:rsidR="00B33557" w:rsidRPr="00DC7E52" w:rsidRDefault="00B33557" w:rsidP="00B3355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3A54EA18" w14:textId="77777777" w:rsidR="00B33557" w:rsidRPr="00DC7E52" w:rsidRDefault="00B33557" w:rsidP="00B3355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6A5674B" w14:textId="77777777" w:rsidR="00B33557" w:rsidRPr="00DC7E52" w:rsidRDefault="00B33557" w:rsidP="00B3355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2789A82" w14:textId="77777777" w:rsidR="00B33557" w:rsidRPr="00DC7E52" w:rsidRDefault="00B33557" w:rsidP="00B3355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7CC6D82" w14:textId="77777777" w:rsidR="00B33557" w:rsidRPr="00DC7E52" w:rsidRDefault="00B33557" w:rsidP="00B33557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891C682" w14:textId="77777777" w:rsidR="00B33557" w:rsidRPr="00DC7E52" w:rsidRDefault="00B33557" w:rsidP="00B33557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B791822" w14:textId="77777777" w:rsidR="00B33557" w:rsidRPr="00DC7E52" w:rsidRDefault="00B33557" w:rsidP="00B33557">
      <w:pPr>
        <w:rPr>
          <w:rFonts w:ascii="Times New Roman" w:hAnsi="Times New Roman"/>
        </w:rPr>
      </w:pPr>
    </w:p>
    <w:p w14:paraId="5F9F9EF3" w14:textId="77777777" w:rsidR="00B33557" w:rsidRPr="00DC7E52" w:rsidRDefault="00B33557" w:rsidP="00B33557">
      <w:pPr>
        <w:rPr>
          <w:rFonts w:ascii="Times New Roman" w:hAnsi="Times New Roman"/>
        </w:rPr>
      </w:pPr>
    </w:p>
    <w:p w14:paraId="09A1BEE0" w14:textId="77777777" w:rsidR="00B33557" w:rsidRPr="005D4966" w:rsidRDefault="00B33557" w:rsidP="00B33557"/>
    <w:p w14:paraId="1D244EC0" w14:textId="77777777" w:rsidR="00B33557" w:rsidRPr="00C93A82" w:rsidRDefault="00B33557" w:rsidP="00B33557"/>
    <w:p w14:paraId="14EDD825" w14:textId="77777777" w:rsidR="00B33557" w:rsidRPr="00FB0AB3" w:rsidRDefault="00B33557" w:rsidP="00B33557"/>
    <w:p w14:paraId="0389C65B" w14:textId="77777777" w:rsidR="00B33557" w:rsidRPr="00A13AE1" w:rsidRDefault="00B33557" w:rsidP="00B33557"/>
    <w:p w14:paraId="427F58E6" w14:textId="55A06472" w:rsidR="00106AC7" w:rsidRPr="001B6551" w:rsidRDefault="00106AC7" w:rsidP="001B6551"/>
    <w:sectPr w:rsidR="00106AC7" w:rsidRPr="001B655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3B044" w14:textId="77777777" w:rsidR="0018647B" w:rsidRDefault="0018647B">
      <w:r>
        <w:separator/>
      </w:r>
    </w:p>
  </w:endnote>
  <w:endnote w:type="continuationSeparator" w:id="0">
    <w:p w14:paraId="3AC2817B" w14:textId="77777777" w:rsidR="0018647B" w:rsidRDefault="00186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FD5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ACFC6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7F66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604CB99" w14:textId="77777777" w:rsidR="00336EEB" w:rsidRDefault="00B33557" w:rsidP="00336EEB">
    <w:pPr>
      <w:pStyle w:val="Stopka"/>
      <w:tabs>
        <w:tab w:val="clear" w:pos="4536"/>
      </w:tabs>
      <w:jc w:val="center"/>
    </w:pPr>
    <w:r>
      <w:rPr>
        <w:noProof/>
      </w:rPr>
      <w:pict w14:anchorId="1E4F6AEC">
        <v:line id="_x0000_s1025" style="position:absolute;left:0;text-align:left;z-index:251657728" from="-3.85pt,8.7pt" to="455.15pt,8.7pt"/>
      </w:pict>
    </w:r>
  </w:p>
  <w:p w14:paraId="410381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806BB" w14:textId="77777777" w:rsidR="004523ED" w:rsidRDefault="004523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C4784" w14:textId="77777777" w:rsidR="0018647B" w:rsidRDefault="0018647B">
      <w:r>
        <w:separator/>
      </w:r>
    </w:p>
  </w:footnote>
  <w:footnote w:type="continuationSeparator" w:id="0">
    <w:p w14:paraId="6EB33A23" w14:textId="77777777" w:rsidR="0018647B" w:rsidRDefault="00186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A29B8" w14:textId="77777777" w:rsidR="004523ED" w:rsidRDefault="004523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2A6C" w14:textId="77777777" w:rsidR="004523ED" w:rsidRDefault="004523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023C" w14:textId="77777777" w:rsidR="004523ED" w:rsidRDefault="004523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6488495">
    <w:abstractNumId w:val="14"/>
  </w:num>
  <w:num w:numId="2" w16cid:durableId="1873885780">
    <w:abstractNumId w:val="0"/>
  </w:num>
  <w:num w:numId="3" w16cid:durableId="1667397972">
    <w:abstractNumId w:val="12"/>
  </w:num>
  <w:num w:numId="4" w16cid:durableId="1371684436">
    <w:abstractNumId w:val="8"/>
  </w:num>
  <w:num w:numId="5" w16cid:durableId="1364790434">
    <w:abstractNumId w:val="7"/>
  </w:num>
  <w:num w:numId="6" w16cid:durableId="1738626202">
    <w:abstractNumId w:val="1"/>
  </w:num>
  <w:num w:numId="7" w16cid:durableId="1713652446">
    <w:abstractNumId w:val="6"/>
  </w:num>
  <w:num w:numId="8" w16cid:durableId="263803288">
    <w:abstractNumId w:val="3"/>
  </w:num>
  <w:num w:numId="9" w16cid:durableId="1978294885">
    <w:abstractNumId w:val="2"/>
  </w:num>
  <w:num w:numId="10" w16cid:durableId="10955918">
    <w:abstractNumId w:val="5"/>
  </w:num>
  <w:num w:numId="11" w16cid:durableId="1926451334">
    <w:abstractNumId w:val="11"/>
  </w:num>
  <w:num w:numId="12" w16cid:durableId="1839803007">
    <w:abstractNumId w:val="4"/>
  </w:num>
  <w:num w:numId="13" w16cid:durableId="2040548315">
    <w:abstractNumId w:val="10"/>
  </w:num>
  <w:num w:numId="14" w16cid:durableId="1214469322">
    <w:abstractNumId w:val="13"/>
  </w:num>
  <w:num w:numId="15" w16cid:durableId="15284490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47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8647B"/>
    <w:rsid w:val="001B6551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23ED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33557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71367"/>
  <w15:chartTrackingRefBased/>
  <w15:docId w15:val="{BFF7C657-BAC5-417D-862E-F8259D0B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3355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B33557"/>
    <w:rPr>
      <w:b/>
      <w:sz w:val="24"/>
    </w:rPr>
  </w:style>
  <w:style w:type="character" w:customStyle="1" w:styleId="NagwekZnak">
    <w:name w:val="Nagłówek Znak"/>
    <w:link w:val="Nagwek"/>
    <w:rsid w:val="00B33557"/>
  </w:style>
  <w:style w:type="paragraph" w:styleId="Akapitzlist">
    <w:name w:val="List Paragraph"/>
    <w:basedOn w:val="Normalny"/>
    <w:uiPriority w:val="34"/>
    <w:qFormat/>
    <w:rsid w:val="00B3355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2022-07-27T11:29:00Z</cp:lastPrinted>
  <dcterms:created xsi:type="dcterms:W3CDTF">2022-07-27T11:27:00Z</dcterms:created>
  <dcterms:modified xsi:type="dcterms:W3CDTF">2022-07-27T11:29:00Z</dcterms:modified>
</cp:coreProperties>
</file>