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87EE9" w14:textId="77777777" w:rsidR="0089125A" w:rsidRDefault="0089125A" w:rsidP="00D665F5">
      <w:pPr>
        <w:spacing w:after="240"/>
        <w:jc w:val="right"/>
        <w:rPr>
          <w:sz w:val="24"/>
          <w:szCs w:val="24"/>
        </w:rPr>
      </w:pPr>
    </w:p>
    <w:p w14:paraId="34F5E4EA" w14:textId="045710A7" w:rsidR="00D665F5" w:rsidRPr="007A0678" w:rsidRDefault="009450E0" w:rsidP="00D665F5">
      <w:pPr>
        <w:spacing w:after="240"/>
        <w:jc w:val="right"/>
        <w:rPr>
          <w:sz w:val="24"/>
          <w:szCs w:val="24"/>
        </w:rPr>
      </w:pPr>
      <w:r w:rsidRPr="007A0678">
        <w:rPr>
          <w:sz w:val="24"/>
          <w:szCs w:val="24"/>
        </w:rPr>
        <w:t>Poznań</w:t>
      </w:r>
      <w:r w:rsidR="00D665F5" w:rsidRPr="007A0678">
        <w:rPr>
          <w:sz w:val="24"/>
          <w:szCs w:val="24"/>
        </w:rPr>
        <w:t xml:space="preserve"> dnia: </w:t>
      </w:r>
      <w:r w:rsidRPr="007A0678">
        <w:rPr>
          <w:sz w:val="24"/>
          <w:szCs w:val="24"/>
        </w:rPr>
        <w:t>2022-08-03</w:t>
      </w:r>
    </w:p>
    <w:p w14:paraId="585BB328" w14:textId="77777777" w:rsidR="00D665F5" w:rsidRPr="007A0678" w:rsidRDefault="00D665F5" w:rsidP="00D665F5">
      <w:pPr>
        <w:spacing w:after="240"/>
        <w:jc w:val="right"/>
        <w:rPr>
          <w:sz w:val="24"/>
          <w:szCs w:val="24"/>
        </w:rPr>
      </w:pPr>
    </w:p>
    <w:p w14:paraId="50F4F0AE" w14:textId="77777777" w:rsidR="009450E0" w:rsidRPr="007A0678" w:rsidRDefault="009450E0" w:rsidP="00577BC6">
      <w:pPr>
        <w:spacing w:after="40"/>
        <w:rPr>
          <w:b/>
          <w:bCs/>
          <w:sz w:val="24"/>
          <w:szCs w:val="24"/>
        </w:rPr>
      </w:pPr>
      <w:r w:rsidRPr="007A0678">
        <w:rPr>
          <w:b/>
          <w:bCs/>
          <w:sz w:val="24"/>
          <w:szCs w:val="24"/>
        </w:rPr>
        <w:t>Szpital Wojewódzki w Poznaniu</w:t>
      </w:r>
    </w:p>
    <w:p w14:paraId="5FC2134F" w14:textId="77777777" w:rsidR="00D665F5" w:rsidRPr="007A0678" w:rsidRDefault="009450E0" w:rsidP="00577BC6">
      <w:pPr>
        <w:spacing w:after="40"/>
        <w:rPr>
          <w:b/>
          <w:bCs/>
          <w:sz w:val="24"/>
          <w:szCs w:val="24"/>
        </w:rPr>
      </w:pPr>
      <w:r w:rsidRPr="007A0678">
        <w:rPr>
          <w:b/>
          <w:bCs/>
          <w:sz w:val="24"/>
          <w:szCs w:val="24"/>
        </w:rPr>
        <w:t>Dział Zamówień Publicznych</w:t>
      </w:r>
    </w:p>
    <w:p w14:paraId="336B9E35" w14:textId="5FF27418" w:rsidR="00D665F5" w:rsidRPr="007A0678" w:rsidRDefault="007A0678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9450E0" w:rsidRPr="007A0678">
        <w:rPr>
          <w:sz w:val="24"/>
          <w:szCs w:val="24"/>
        </w:rPr>
        <w:t>Juraszów</w:t>
      </w:r>
      <w:r w:rsidR="00D665F5" w:rsidRPr="007A0678">
        <w:rPr>
          <w:sz w:val="24"/>
          <w:szCs w:val="24"/>
        </w:rPr>
        <w:t xml:space="preserve"> </w:t>
      </w:r>
      <w:r w:rsidR="009450E0" w:rsidRPr="007A0678">
        <w:rPr>
          <w:sz w:val="24"/>
          <w:szCs w:val="24"/>
        </w:rPr>
        <w:t>7/19</w:t>
      </w:r>
    </w:p>
    <w:p w14:paraId="42A12F4B" w14:textId="77777777" w:rsidR="00D665F5" w:rsidRPr="007A0678" w:rsidRDefault="009450E0" w:rsidP="00D665F5">
      <w:pPr>
        <w:rPr>
          <w:sz w:val="24"/>
          <w:szCs w:val="24"/>
        </w:rPr>
      </w:pPr>
      <w:r w:rsidRPr="007A0678">
        <w:rPr>
          <w:sz w:val="24"/>
          <w:szCs w:val="24"/>
        </w:rPr>
        <w:t>60-479</w:t>
      </w:r>
      <w:r w:rsidR="00D665F5" w:rsidRPr="007A0678">
        <w:rPr>
          <w:sz w:val="24"/>
          <w:szCs w:val="24"/>
        </w:rPr>
        <w:t xml:space="preserve"> </w:t>
      </w:r>
      <w:r w:rsidRPr="007A0678">
        <w:rPr>
          <w:sz w:val="24"/>
          <w:szCs w:val="24"/>
        </w:rPr>
        <w:t>Poznań</w:t>
      </w:r>
    </w:p>
    <w:p w14:paraId="594E6C34" w14:textId="77777777" w:rsidR="00D665F5" w:rsidRPr="007A0678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099DA70" w14:textId="77777777" w:rsidR="00D665F5" w:rsidRPr="007A067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95DC279" w14:textId="77777777" w:rsidR="00A80738" w:rsidRPr="007A067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A0678">
        <w:rPr>
          <w:sz w:val="24"/>
          <w:szCs w:val="24"/>
        </w:rPr>
        <w:t>Znak sprawy:</w:t>
      </w:r>
      <w:r w:rsidRPr="007A0678">
        <w:rPr>
          <w:b/>
          <w:sz w:val="24"/>
          <w:szCs w:val="24"/>
        </w:rPr>
        <w:t xml:space="preserve"> </w:t>
      </w:r>
      <w:r w:rsidR="009450E0" w:rsidRPr="007A0678">
        <w:rPr>
          <w:b/>
          <w:sz w:val="24"/>
          <w:szCs w:val="24"/>
        </w:rPr>
        <w:t>SZW/DZP/38/2022</w:t>
      </w:r>
      <w:r w:rsidR="00A80738" w:rsidRPr="007A0678">
        <w:rPr>
          <w:sz w:val="24"/>
          <w:szCs w:val="24"/>
        </w:rPr>
        <w:tab/>
        <w:t xml:space="preserve"> </w:t>
      </w:r>
    </w:p>
    <w:p w14:paraId="3CFA4FE2" w14:textId="77777777" w:rsidR="00A80738" w:rsidRPr="007A067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D76638" w14:textId="77777777" w:rsidR="00A80738" w:rsidRPr="007A067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7795960" w14:textId="77777777" w:rsidR="00A80738" w:rsidRPr="007A067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6661FC" w14:textId="77777777" w:rsidR="00A80738" w:rsidRPr="007A067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7A0678">
        <w:rPr>
          <w:b/>
          <w:spacing w:val="20"/>
          <w:sz w:val="24"/>
          <w:szCs w:val="24"/>
        </w:rPr>
        <w:t>INFORMACJA Z OTWARCIA OFERT</w:t>
      </w:r>
    </w:p>
    <w:p w14:paraId="53C9DD88" w14:textId="77777777" w:rsidR="00A80738" w:rsidRPr="007A067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2449436" w14:textId="77777777" w:rsidR="00C659E2" w:rsidRPr="007A067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A0678">
        <w:rPr>
          <w:bCs/>
          <w:sz w:val="24"/>
          <w:szCs w:val="24"/>
        </w:rPr>
        <w:t xml:space="preserve">Dotyczy </w:t>
      </w:r>
      <w:r w:rsidRPr="007A0678">
        <w:rPr>
          <w:sz w:val="24"/>
          <w:szCs w:val="24"/>
        </w:rPr>
        <w:t xml:space="preserve">postępowania o udzielenie zamówienia publicznego prowadzonego w trybie </w:t>
      </w:r>
      <w:r w:rsidR="009450E0" w:rsidRPr="007A0678">
        <w:rPr>
          <w:sz w:val="24"/>
          <w:szCs w:val="24"/>
        </w:rPr>
        <w:t>przetarg nieograniczony</w:t>
      </w:r>
      <w:r w:rsidRPr="007A0678">
        <w:rPr>
          <w:sz w:val="24"/>
          <w:szCs w:val="24"/>
        </w:rPr>
        <w:t xml:space="preserve"> na: </w:t>
      </w:r>
    </w:p>
    <w:p w14:paraId="1BF67B04" w14:textId="19642504" w:rsidR="00A80738" w:rsidRPr="007A0678" w:rsidRDefault="009450E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A0678">
        <w:rPr>
          <w:b/>
          <w:szCs w:val="24"/>
        </w:rPr>
        <w:t xml:space="preserve">Dostawa i wdrożenie sprzętu oraz oprogramowania wraz z usługami wdrożenia </w:t>
      </w:r>
      <w:r w:rsidR="007A0678">
        <w:rPr>
          <w:b/>
          <w:szCs w:val="24"/>
        </w:rPr>
        <w:br/>
      </w:r>
      <w:r w:rsidRPr="007A0678">
        <w:rPr>
          <w:b/>
          <w:szCs w:val="24"/>
        </w:rPr>
        <w:t>i szkolenia w ramach projektu "Teleinformatyczne usługi elektroniczne dla zwiększenia dostępu do świadczeń rehabilitacyjnych i bezpieczeństwa zdrowotnego pacjentów Szpitala Wojewódzkiego w Poznaniu".</w:t>
      </w:r>
    </w:p>
    <w:p w14:paraId="59DA000D" w14:textId="31ECC978" w:rsidR="00D665F5" w:rsidRPr="007A0678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A0678">
        <w:rPr>
          <w:sz w:val="24"/>
          <w:szCs w:val="24"/>
        </w:rPr>
        <w:t>Zamawiający, działając na podstawie art. 22</w:t>
      </w:r>
      <w:r w:rsidR="00601802" w:rsidRPr="007A0678">
        <w:rPr>
          <w:sz w:val="24"/>
          <w:szCs w:val="24"/>
        </w:rPr>
        <w:t>2</w:t>
      </w:r>
      <w:r w:rsidRPr="007A0678">
        <w:rPr>
          <w:sz w:val="24"/>
          <w:szCs w:val="24"/>
        </w:rPr>
        <w:t xml:space="preserve"> ust. 5 </w:t>
      </w:r>
      <w:r w:rsidRPr="007A0678">
        <w:rPr>
          <w:bCs/>
          <w:sz w:val="24"/>
          <w:szCs w:val="24"/>
        </w:rPr>
        <w:t>ustawy z dnia 11 września 2019 r. Prawo zamówień publicznych</w:t>
      </w:r>
      <w:r w:rsidRPr="007A0678">
        <w:rPr>
          <w:sz w:val="24"/>
          <w:szCs w:val="24"/>
        </w:rPr>
        <w:t xml:space="preserve"> </w:t>
      </w:r>
      <w:r w:rsidR="009450E0" w:rsidRPr="007A0678">
        <w:rPr>
          <w:sz w:val="24"/>
          <w:szCs w:val="24"/>
        </w:rPr>
        <w:t>(t.j. Dz.U. z 2021r. poz. 1129 z późn. zm.)</w:t>
      </w:r>
      <w:r w:rsidR="00490DC0" w:rsidRPr="007A0678">
        <w:rPr>
          <w:sz w:val="24"/>
          <w:szCs w:val="24"/>
        </w:rPr>
        <w:t xml:space="preserve"> </w:t>
      </w:r>
      <w:r w:rsidRPr="007A0678">
        <w:rPr>
          <w:sz w:val="24"/>
          <w:szCs w:val="24"/>
        </w:rPr>
        <w:t>udostępnia</w:t>
      </w:r>
      <w:r w:rsidR="00F95C33" w:rsidRPr="007A0678">
        <w:rPr>
          <w:sz w:val="24"/>
          <w:szCs w:val="24"/>
        </w:rPr>
        <w:t xml:space="preserve"> </w:t>
      </w:r>
      <w:r w:rsidR="004C7E9B" w:rsidRPr="007A0678">
        <w:rPr>
          <w:sz w:val="24"/>
          <w:szCs w:val="24"/>
        </w:rPr>
        <w:t>informacj</w:t>
      </w:r>
      <w:r w:rsidR="00577BC6" w:rsidRPr="007A0678">
        <w:rPr>
          <w:sz w:val="24"/>
          <w:szCs w:val="24"/>
        </w:rPr>
        <w:t>ę</w:t>
      </w:r>
      <w:r w:rsidR="00035488" w:rsidRPr="007A0678">
        <w:rPr>
          <w:sz w:val="24"/>
          <w:szCs w:val="24"/>
        </w:rPr>
        <w:t xml:space="preserve"> </w:t>
      </w:r>
      <w:r w:rsidR="007A0678">
        <w:rPr>
          <w:sz w:val="24"/>
          <w:szCs w:val="24"/>
        </w:rPr>
        <w:br/>
      </w:r>
      <w:r w:rsidR="00035488" w:rsidRPr="007A0678">
        <w:rPr>
          <w:sz w:val="24"/>
          <w:szCs w:val="24"/>
        </w:rPr>
        <w:t>z otwarcia ofert</w:t>
      </w:r>
      <w:r w:rsidR="00577BC6" w:rsidRPr="007A0678">
        <w:rPr>
          <w:sz w:val="24"/>
          <w:szCs w:val="24"/>
        </w:rPr>
        <w:t>.</w:t>
      </w:r>
    </w:p>
    <w:p w14:paraId="1B40DB07" w14:textId="01DC15E8" w:rsidR="00A80738" w:rsidRPr="007A067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A0678">
        <w:rPr>
          <w:sz w:val="24"/>
          <w:szCs w:val="24"/>
        </w:rPr>
        <w:t>Podczas otwarcia ofert, mającego miejsce</w:t>
      </w:r>
      <w:r w:rsidR="00FF4AB1" w:rsidRPr="007A0678">
        <w:rPr>
          <w:sz w:val="24"/>
          <w:szCs w:val="24"/>
        </w:rPr>
        <w:t xml:space="preserve"> w dniu </w:t>
      </w:r>
      <w:r w:rsidR="009450E0" w:rsidRPr="007A0678">
        <w:rPr>
          <w:sz w:val="24"/>
          <w:szCs w:val="24"/>
        </w:rPr>
        <w:t>03/08/2022</w:t>
      </w:r>
      <w:r w:rsidR="00FF4AB1" w:rsidRPr="007A0678">
        <w:rPr>
          <w:sz w:val="24"/>
          <w:szCs w:val="24"/>
        </w:rPr>
        <w:t xml:space="preserve"> o godz. </w:t>
      </w:r>
      <w:r w:rsidR="009450E0" w:rsidRPr="007A0678">
        <w:rPr>
          <w:sz w:val="24"/>
          <w:szCs w:val="24"/>
        </w:rPr>
        <w:t>10:00</w:t>
      </w:r>
      <w:r w:rsidRPr="007A0678">
        <w:rPr>
          <w:sz w:val="24"/>
          <w:szCs w:val="24"/>
        </w:rPr>
        <w:t xml:space="preserve">, otwarte zostały oferty następujących </w:t>
      </w:r>
      <w:r w:rsidR="007A0678">
        <w:rPr>
          <w:sz w:val="24"/>
          <w:szCs w:val="24"/>
        </w:rPr>
        <w:t>W</w:t>
      </w:r>
      <w:r w:rsidRPr="007A0678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260"/>
        <w:gridCol w:w="1843"/>
        <w:gridCol w:w="1472"/>
        <w:gridCol w:w="1504"/>
      </w:tblGrid>
      <w:tr w:rsidR="007A0678" w:rsidRPr="007A0678" w14:paraId="4BCB9E7A" w14:textId="137BB53E" w:rsidTr="007A0678">
        <w:tc>
          <w:tcPr>
            <w:tcW w:w="993" w:type="dxa"/>
            <w:shd w:val="clear" w:color="auto" w:fill="auto"/>
            <w:vAlign w:val="center"/>
          </w:tcPr>
          <w:p w14:paraId="221F4907" w14:textId="77777777" w:rsidR="007A0678" w:rsidRPr="007A0678" w:rsidRDefault="007A0678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A0678">
              <w:rPr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5414ED6" w14:textId="2487AED5" w:rsidR="007A0678" w:rsidRPr="007A0678" w:rsidRDefault="007A0678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A0678">
              <w:rPr>
                <w:sz w:val="24"/>
                <w:szCs w:val="24"/>
              </w:rPr>
              <w:t xml:space="preserve">Nazwa i adres </w:t>
            </w:r>
            <w:r>
              <w:rPr>
                <w:sz w:val="24"/>
                <w:szCs w:val="24"/>
              </w:rPr>
              <w:t>W</w:t>
            </w:r>
            <w:r w:rsidRPr="007A0678">
              <w:rPr>
                <w:sz w:val="24"/>
                <w:szCs w:val="24"/>
              </w:rPr>
              <w:t>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C37499A" w14:textId="77777777" w:rsidR="007A0678" w:rsidRDefault="007A0678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A0678">
              <w:rPr>
                <w:sz w:val="24"/>
                <w:szCs w:val="24"/>
              </w:rPr>
              <w:t>Cena oferty</w:t>
            </w:r>
            <w:r>
              <w:rPr>
                <w:sz w:val="24"/>
                <w:szCs w:val="24"/>
              </w:rPr>
              <w:t xml:space="preserve"> brutto</w:t>
            </w:r>
          </w:p>
          <w:p w14:paraId="557A318C" w14:textId="5FF73D23" w:rsidR="007A0678" w:rsidRPr="007A0678" w:rsidRDefault="007A0678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4084DF93" w14:textId="77777777" w:rsidR="007A0678" w:rsidRDefault="007A0678" w:rsidP="007A0678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Długość okresu gwarancji dla platformy wraz z usługami</w:t>
            </w:r>
          </w:p>
          <w:p w14:paraId="75BAC139" w14:textId="319141F8" w:rsidR="007A0678" w:rsidRPr="007A0678" w:rsidRDefault="007A0678" w:rsidP="007A0678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03AB0AEA" w14:textId="77777777" w:rsidR="007A0678" w:rsidRDefault="007A0678" w:rsidP="007A0678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Czas reakcji na zgłoszenie dysfunkcji platformy</w:t>
            </w:r>
          </w:p>
          <w:p w14:paraId="0BE4BF27" w14:textId="2740DAB0" w:rsidR="007A0678" w:rsidRPr="007A0678" w:rsidRDefault="007A0678" w:rsidP="007A0678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(K-3)</w:t>
            </w:r>
          </w:p>
        </w:tc>
      </w:tr>
      <w:tr w:rsidR="007A0678" w:rsidRPr="007A0678" w14:paraId="7F99FC15" w14:textId="3F370D8F" w:rsidTr="007A0678">
        <w:tc>
          <w:tcPr>
            <w:tcW w:w="993" w:type="dxa"/>
            <w:shd w:val="clear" w:color="auto" w:fill="auto"/>
            <w:vAlign w:val="center"/>
          </w:tcPr>
          <w:p w14:paraId="5D8B8742" w14:textId="77777777" w:rsidR="007A0678" w:rsidRPr="007A0678" w:rsidRDefault="007A0678" w:rsidP="00E43C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0678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79460171" w14:textId="602236CF" w:rsidR="007A0678" w:rsidRPr="007A0678" w:rsidRDefault="007A0678" w:rsidP="00E43C6D">
            <w:pPr>
              <w:spacing w:before="8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Lider</w:t>
            </w:r>
          </w:p>
          <w:p w14:paraId="4CD0E01E" w14:textId="727E7B1D" w:rsidR="007A0678" w:rsidRPr="007A0678" w:rsidRDefault="007A0678" w:rsidP="00E43C6D">
            <w:pPr>
              <w:spacing w:before="80"/>
              <w:rPr>
                <w:sz w:val="24"/>
                <w:szCs w:val="24"/>
              </w:rPr>
            </w:pPr>
            <w:proofErr w:type="spellStart"/>
            <w:r w:rsidRPr="007A0678">
              <w:rPr>
                <w:sz w:val="24"/>
                <w:szCs w:val="24"/>
              </w:rPr>
              <w:t>Nexus</w:t>
            </w:r>
            <w:proofErr w:type="spellEnd"/>
            <w:r w:rsidRPr="007A0678">
              <w:rPr>
                <w:sz w:val="24"/>
                <w:szCs w:val="24"/>
              </w:rPr>
              <w:t xml:space="preserve"> Polska Sp. z o.o.</w:t>
            </w:r>
          </w:p>
          <w:p w14:paraId="0432C362" w14:textId="60AC3FC3" w:rsidR="007A0678" w:rsidRPr="007A0678" w:rsidRDefault="007A0678" w:rsidP="00E43C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7A0678">
              <w:rPr>
                <w:sz w:val="24"/>
                <w:szCs w:val="24"/>
              </w:rPr>
              <w:t>Szyperska</w:t>
            </w:r>
            <w:r w:rsidRPr="007A0678">
              <w:rPr>
                <w:sz w:val="24"/>
                <w:szCs w:val="24"/>
              </w:rPr>
              <w:t xml:space="preserve"> </w:t>
            </w:r>
            <w:r w:rsidRPr="007A0678">
              <w:rPr>
                <w:sz w:val="24"/>
                <w:szCs w:val="24"/>
              </w:rPr>
              <w:t>14</w:t>
            </w:r>
            <w:r w:rsidRPr="007A0678">
              <w:rPr>
                <w:sz w:val="24"/>
                <w:szCs w:val="24"/>
              </w:rPr>
              <w:t xml:space="preserve"> </w:t>
            </w:r>
          </w:p>
          <w:p w14:paraId="063C907F" w14:textId="77777777" w:rsidR="007A0678" w:rsidRDefault="007A0678" w:rsidP="00E43C6D">
            <w:pPr>
              <w:spacing w:after="80"/>
              <w:jc w:val="both"/>
              <w:rPr>
                <w:sz w:val="24"/>
                <w:szCs w:val="24"/>
              </w:rPr>
            </w:pPr>
            <w:r w:rsidRPr="007A0678">
              <w:rPr>
                <w:sz w:val="24"/>
                <w:szCs w:val="24"/>
              </w:rPr>
              <w:t>61-754</w:t>
            </w:r>
            <w:r w:rsidRPr="007A0678">
              <w:rPr>
                <w:sz w:val="24"/>
                <w:szCs w:val="24"/>
              </w:rPr>
              <w:t xml:space="preserve"> </w:t>
            </w:r>
            <w:r w:rsidRPr="007A0678">
              <w:rPr>
                <w:sz w:val="24"/>
                <w:szCs w:val="24"/>
              </w:rPr>
              <w:t>Poznań</w:t>
            </w:r>
          </w:p>
          <w:p w14:paraId="09F62277" w14:textId="77777777" w:rsidR="007A0678" w:rsidRDefault="007A0678" w:rsidP="00E43C6D">
            <w:pPr>
              <w:spacing w:after="80"/>
              <w:jc w:val="both"/>
              <w:rPr>
                <w:sz w:val="24"/>
                <w:szCs w:val="24"/>
                <w:u w:val="single"/>
              </w:rPr>
            </w:pPr>
          </w:p>
          <w:p w14:paraId="5E504E1C" w14:textId="3DF20D54" w:rsidR="007A0678" w:rsidRDefault="007A0678" w:rsidP="00E43C6D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Uczestnik Konsorcjum</w:t>
            </w:r>
          </w:p>
          <w:p w14:paraId="1D69846B" w14:textId="77777777" w:rsidR="007A0678" w:rsidRDefault="007A0678" w:rsidP="00E43C6D">
            <w:pPr>
              <w:spacing w:after="8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Upnet</w:t>
            </w:r>
            <w:proofErr w:type="spellEnd"/>
            <w:r>
              <w:rPr>
                <w:sz w:val="24"/>
                <w:szCs w:val="24"/>
              </w:rPr>
              <w:t xml:space="preserve"> Sp. z o. o.</w:t>
            </w:r>
          </w:p>
          <w:p w14:paraId="5CCFB3F0" w14:textId="1E9BC731" w:rsidR="007A0678" w:rsidRDefault="007A0678" w:rsidP="00E43C6D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Obornicka 330</w:t>
            </w:r>
          </w:p>
          <w:p w14:paraId="2A7E29F8" w14:textId="60732F7F" w:rsidR="007A0678" w:rsidRPr="007A0678" w:rsidRDefault="007A0678" w:rsidP="00E43C6D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60-689 Poznań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1CDEBE" w14:textId="77777777" w:rsidR="007A0678" w:rsidRPr="007A0678" w:rsidRDefault="007A0678" w:rsidP="00E43C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0678">
              <w:rPr>
                <w:sz w:val="24"/>
                <w:szCs w:val="24"/>
              </w:rPr>
              <w:lastRenderedPageBreak/>
              <w:t>2 498 834.86 zł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00587308" w14:textId="486AEF7B" w:rsidR="007A0678" w:rsidRPr="007A0678" w:rsidRDefault="007A0678" w:rsidP="00E43C6D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miesiące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3E100356" w14:textId="73D427B6" w:rsidR="007A0678" w:rsidRPr="007A0678" w:rsidRDefault="007A0678" w:rsidP="007A0678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godzin</w:t>
            </w:r>
          </w:p>
        </w:tc>
      </w:tr>
    </w:tbl>
    <w:p w14:paraId="5168A265" w14:textId="77777777" w:rsidR="0069085C" w:rsidRPr="007A0678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362AE4C5" w14:textId="77777777" w:rsidR="00577BC6" w:rsidRPr="007A0678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55FE9472" w14:textId="77777777" w:rsidR="003C211C" w:rsidRDefault="003C211C" w:rsidP="003C211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291BDE5" w14:textId="77777777" w:rsidR="003C211C" w:rsidRDefault="003C211C" w:rsidP="003C211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C2EC3EC" w14:textId="77777777" w:rsidR="003C211C" w:rsidRDefault="003C211C" w:rsidP="003C211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91F0462" w14:textId="77777777" w:rsidR="003C211C" w:rsidRDefault="003C211C" w:rsidP="003C211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6971882" w14:textId="54C99FA6" w:rsidR="00A80738" w:rsidRPr="007A0678" w:rsidRDefault="00A80738" w:rsidP="003C211C">
      <w:pPr>
        <w:pStyle w:val="Tekstpodstawowy"/>
        <w:spacing w:after="480"/>
        <w:ind w:left="3119" w:firstLine="425"/>
        <w:jc w:val="right"/>
        <w:rPr>
          <w:i/>
          <w:szCs w:val="24"/>
        </w:rPr>
      </w:pPr>
    </w:p>
    <w:sectPr w:rsidR="00A80738" w:rsidRPr="007A06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40FE1" w14:textId="77777777" w:rsidR="00532F31" w:rsidRDefault="00532F31">
      <w:r>
        <w:separator/>
      </w:r>
    </w:p>
  </w:endnote>
  <w:endnote w:type="continuationSeparator" w:id="0">
    <w:p w14:paraId="21D4715F" w14:textId="77777777" w:rsidR="00532F31" w:rsidRDefault="00532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F08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5EE2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537A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B5B962">
        <v:line id="_x0000_s1025" style="position:absolute;left:0;text-align:left;z-index:251657728" from="-3.85pt,8.7pt" to="455.15pt,8.7pt"/>
      </w:pict>
    </w:r>
  </w:p>
  <w:p w14:paraId="7F444DD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F3C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DD265F" w14:textId="77777777" w:rsidR="009F189D" w:rsidRDefault="009F189D">
    <w:pPr>
      <w:pStyle w:val="Stopka"/>
      <w:tabs>
        <w:tab w:val="clear" w:pos="4536"/>
      </w:tabs>
      <w:jc w:val="center"/>
    </w:pPr>
  </w:p>
  <w:p w14:paraId="0E15DB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691BF" w14:textId="77777777" w:rsidR="00532F31" w:rsidRDefault="00532F31">
      <w:r>
        <w:separator/>
      </w:r>
    </w:p>
  </w:footnote>
  <w:footnote w:type="continuationSeparator" w:id="0">
    <w:p w14:paraId="6EEBE61E" w14:textId="77777777" w:rsidR="00532F31" w:rsidRDefault="00532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BF5BD" w14:textId="77777777" w:rsidR="009450E0" w:rsidRDefault="00945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7AB29" w14:textId="2A4A5A78" w:rsidR="0089125A" w:rsidRDefault="0089125A">
    <w:pPr>
      <w:pStyle w:val="Nagwek"/>
    </w:pPr>
    <w:r w:rsidRPr="00C465F1">
      <w:rPr>
        <w:noProof/>
      </w:rPr>
      <w:pict w14:anchorId="727CAC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5pt;visibility:visible;mso-wrap-style:square">
          <v:imagedata r:id="rId1" o:title=""/>
        </v:shape>
      </w:pict>
    </w:r>
  </w:p>
  <w:p w14:paraId="11C31087" w14:textId="77777777" w:rsidR="009450E0" w:rsidRDefault="00945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1B0C6" w14:textId="77777777" w:rsidR="009450E0" w:rsidRDefault="009450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F3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C211C"/>
    <w:rsid w:val="003D72FD"/>
    <w:rsid w:val="003F57CD"/>
    <w:rsid w:val="00423179"/>
    <w:rsid w:val="00490DC0"/>
    <w:rsid w:val="00493F8C"/>
    <w:rsid w:val="004C7E9B"/>
    <w:rsid w:val="00532F31"/>
    <w:rsid w:val="00577BC6"/>
    <w:rsid w:val="00601802"/>
    <w:rsid w:val="0069085C"/>
    <w:rsid w:val="007A0678"/>
    <w:rsid w:val="00843263"/>
    <w:rsid w:val="00861E75"/>
    <w:rsid w:val="0089125A"/>
    <w:rsid w:val="008A26A5"/>
    <w:rsid w:val="009450E0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850E1C"/>
  <w15:chartTrackingRefBased/>
  <w15:docId w15:val="{4DD1CDF5-E119-4908-A7BE-CD4F27A34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891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181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5</cp:revision>
  <cp:lastPrinted>2022-08-03T10:17:00Z</cp:lastPrinted>
  <dcterms:created xsi:type="dcterms:W3CDTF">2022-08-03T10:11:00Z</dcterms:created>
  <dcterms:modified xsi:type="dcterms:W3CDTF">2022-08-03T10:18:00Z</dcterms:modified>
</cp:coreProperties>
</file>