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D1220" w14:textId="77777777" w:rsidR="002C1E5F" w:rsidRPr="00E874DC" w:rsidRDefault="002C1E5F" w:rsidP="002C1E5F">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467D1DC8" w14:textId="77777777" w:rsidR="002C1E5F" w:rsidRDefault="002C1E5F" w:rsidP="002C1E5F">
      <w:pPr>
        <w:spacing w:before="48" w:line="240" w:lineRule="atLeast"/>
        <w:jc w:val="right"/>
        <w:rPr>
          <w:b/>
          <w:sz w:val="24"/>
          <w:szCs w:val="24"/>
          <w:lang w:val="pl-PL"/>
        </w:rPr>
      </w:pPr>
    </w:p>
    <w:p w14:paraId="48EC586C" w14:textId="77777777" w:rsidR="002C1E5F" w:rsidRDefault="002C1E5F" w:rsidP="002C1E5F">
      <w:pPr>
        <w:spacing w:before="48" w:line="240" w:lineRule="atLeast"/>
        <w:jc w:val="center"/>
        <w:rPr>
          <w:b/>
          <w:sz w:val="24"/>
          <w:szCs w:val="24"/>
          <w:lang w:val="pl-PL"/>
        </w:rPr>
      </w:pPr>
      <w:r>
        <w:rPr>
          <w:b/>
          <w:sz w:val="24"/>
          <w:szCs w:val="24"/>
          <w:lang w:val="pl-PL"/>
        </w:rPr>
        <w:t>WZÓR UMOWY</w:t>
      </w:r>
    </w:p>
    <w:p w14:paraId="2E090E1D" w14:textId="77777777" w:rsidR="002C1E5F" w:rsidRDefault="002C1E5F" w:rsidP="002C1E5F">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2C6F3113" w14:textId="77777777" w:rsidR="002C1E5F" w:rsidRDefault="002C1E5F" w:rsidP="002C1E5F">
      <w:pPr>
        <w:spacing w:before="48" w:line="240" w:lineRule="atLeast"/>
        <w:jc w:val="center"/>
        <w:rPr>
          <w:b/>
          <w:sz w:val="28"/>
          <w:lang w:val="pl-PL"/>
        </w:rPr>
      </w:pPr>
    </w:p>
    <w:p w14:paraId="40BA64C4" w14:textId="0C8FBFE9" w:rsidR="002C1E5F" w:rsidRPr="00AA2A22" w:rsidRDefault="002C1E5F" w:rsidP="002C1E5F">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w:t>
      </w:r>
      <w:r>
        <w:rPr>
          <w:rFonts w:ascii="Times New Roman" w:hAnsi="Times New Roman"/>
        </w:rPr>
        <w:t>471</w:t>
      </w:r>
      <w:r>
        <w:rPr>
          <w:rFonts w:ascii="Times New Roman" w:hAnsi="Times New Roman"/>
        </w:rPr>
        <w:t>/22</w:t>
      </w:r>
      <w:r w:rsidRPr="00AA2A22">
        <w:rPr>
          <w:rFonts w:ascii="Times New Roman" w:hAnsi="Times New Roman"/>
        </w:rPr>
        <w:t xml:space="preserve"> </w:t>
      </w:r>
    </w:p>
    <w:p w14:paraId="49B89C41" w14:textId="77777777" w:rsidR="002C1E5F" w:rsidRDefault="002C1E5F" w:rsidP="002C1E5F">
      <w:pPr>
        <w:pStyle w:val="Tekstpodstawowy"/>
        <w:ind w:right="-47"/>
        <w:jc w:val="both"/>
        <w:rPr>
          <w:rFonts w:ascii="Times New Roman" w:hAnsi="Times New Roman"/>
        </w:rPr>
      </w:pPr>
      <w:r w:rsidRPr="00AA2A22">
        <w:rPr>
          <w:rFonts w:ascii="Times New Roman" w:hAnsi="Times New Roman"/>
        </w:rPr>
        <w:t>pomiędzy</w:t>
      </w:r>
    </w:p>
    <w:p w14:paraId="4A4F366A" w14:textId="77777777" w:rsidR="002C1E5F" w:rsidRDefault="002C1E5F" w:rsidP="002C1E5F">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5BE76150" w14:textId="77777777" w:rsidR="002C1E5F" w:rsidRDefault="002C1E5F" w:rsidP="002C1E5F">
      <w:pPr>
        <w:pStyle w:val="Tekstpodstawowy"/>
        <w:ind w:right="-47"/>
        <w:jc w:val="both"/>
        <w:rPr>
          <w:rFonts w:ascii="Times New Roman" w:hAnsi="Times New Roman"/>
        </w:rPr>
      </w:pPr>
      <w:r>
        <w:rPr>
          <w:rFonts w:ascii="Times New Roman" w:hAnsi="Times New Roman"/>
        </w:rPr>
        <w:t>reprezentowana przez:</w:t>
      </w:r>
    </w:p>
    <w:p w14:paraId="568D2DFA" w14:textId="77777777" w:rsidR="002C1E5F" w:rsidRDefault="002C1E5F" w:rsidP="002C1E5F">
      <w:pPr>
        <w:pStyle w:val="Tekstpodstawowy"/>
        <w:ind w:right="-47"/>
        <w:jc w:val="both"/>
        <w:rPr>
          <w:rFonts w:ascii="Times New Roman" w:hAnsi="Times New Roman"/>
        </w:rPr>
      </w:pPr>
      <w:r>
        <w:rPr>
          <w:rFonts w:ascii="Times New Roman" w:hAnsi="Times New Roman"/>
        </w:rPr>
        <w:t xml:space="preserve">1.Dziekana Wydziału /Kierownika Jednostki/............................................................................. </w:t>
      </w:r>
    </w:p>
    <w:p w14:paraId="0129A997" w14:textId="77777777" w:rsidR="002C1E5F" w:rsidRDefault="002C1E5F" w:rsidP="002C1E5F">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65BAA32" w14:textId="77777777" w:rsidR="002C1E5F" w:rsidRDefault="002C1E5F" w:rsidP="002C1E5F">
      <w:pPr>
        <w:pStyle w:val="Tekstpodstawowy"/>
        <w:ind w:right="-47"/>
        <w:jc w:val="both"/>
        <w:rPr>
          <w:rFonts w:ascii="Times New Roman" w:hAnsi="Times New Roman"/>
        </w:rPr>
      </w:pPr>
      <w:r>
        <w:rPr>
          <w:rFonts w:ascii="Times New Roman" w:hAnsi="Times New Roman"/>
        </w:rPr>
        <w:t>zwaną dalej KUPUJĄCYM</w:t>
      </w:r>
    </w:p>
    <w:p w14:paraId="759D1DAC" w14:textId="77777777" w:rsidR="002C1E5F" w:rsidRDefault="002C1E5F" w:rsidP="002C1E5F">
      <w:pPr>
        <w:pStyle w:val="Tekstpodstawowy"/>
        <w:ind w:right="-47"/>
        <w:jc w:val="both"/>
        <w:rPr>
          <w:rFonts w:ascii="Times New Roman" w:hAnsi="Times New Roman"/>
        </w:rPr>
      </w:pPr>
      <w:r>
        <w:rPr>
          <w:rFonts w:ascii="Times New Roman" w:hAnsi="Times New Roman"/>
        </w:rPr>
        <w:t xml:space="preserve">a </w:t>
      </w:r>
    </w:p>
    <w:p w14:paraId="27884F2A" w14:textId="77777777" w:rsidR="002C1E5F" w:rsidRDefault="002C1E5F" w:rsidP="002C1E5F">
      <w:pPr>
        <w:pStyle w:val="Tekstpodstawowy"/>
        <w:ind w:right="-47"/>
        <w:jc w:val="both"/>
        <w:rPr>
          <w:rFonts w:ascii="Times New Roman" w:hAnsi="Times New Roman"/>
        </w:rPr>
      </w:pPr>
      <w:r>
        <w:rPr>
          <w:rFonts w:ascii="Times New Roman" w:hAnsi="Times New Roman"/>
        </w:rPr>
        <w:t>......................................................................................................................................................</w:t>
      </w:r>
    </w:p>
    <w:p w14:paraId="3351C584" w14:textId="77777777" w:rsidR="002C1E5F" w:rsidRDefault="002C1E5F" w:rsidP="002C1E5F">
      <w:pPr>
        <w:pStyle w:val="Tekstpodstawowy"/>
        <w:ind w:right="-47"/>
        <w:jc w:val="both"/>
        <w:rPr>
          <w:rFonts w:ascii="Times New Roman" w:hAnsi="Times New Roman"/>
        </w:rPr>
      </w:pPr>
      <w:r>
        <w:rPr>
          <w:rFonts w:ascii="Times New Roman" w:hAnsi="Times New Roman"/>
        </w:rPr>
        <w:t>......................................................................................................................................................</w:t>
      </w:r>
    </w:p>
    <w:p w14:paraId="631328D3" w14:textId="77777777" w:rsidR="002C1E5F" w:rsidRDefault="002C1E5F" w:rsidP="002C1E5F">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112189E" w14:textId="77777777" w:rsidR="002C1E5F" w:rsidRDefault="002C1E5F" w:rsidP="002C1E5F">
      <w:pPr>
        <w:pStyle w:val="Tekstpodstawowy"/>
        <w:ind w:right="-47"/>
        <w:jc w:val="both"/>
        <w:rPr>
          <w:rFonts w:ascii="Times New Roman" w:hAnsi="Times New Roman"/>
        </w:rPr>
      </w:pPr>
      <w:r>
        <w:rPr>
          <w:rFonts w:ascii="Times New Roman" w:hAnsi="Times New Roman"/>
        </w:rPr>
        <w:t>reprezentowanym przez:</w:t>
      </w:r>
    </w:p>
    <w:p w14:paraId="5E4749CD" w14:textId="77777777" w:rsidR="002C1E5F" w:rsidRDefault="002C1E5F" w:rsidP="002C1E5F">
      <w:pPr>
        <w:pStyle w:val="Tekstpodstawowy"/>
        <w:ind w:right="-47"/>
        <w:jc w:val="both"/>
        <w:rPr>
          <w:rFonts w:ascii="Times New Roman" w:hAnsi="Times New Roman"/>
        </w:rPr>
      </w:pPr>
      <w:r>
        <w:rPr>
          <w:rFonts w:ascii="Times New Roman" w:hAnsi="Times New Roman"/>
        </w:rPr>
        <w:t>1...................................................................................................................................................</w:t>
      </w:r>
    </w:p>
    <w:p w14:paraId="6FE72698" w14:textId="77777777" w:rsidR="002C1E5F" w:rsidRDefault="002C1E5F" w:rsidP="002C1E5F">
      <w:pPr>
        <w:pStyle w:val="Tekstpodstawowy"/>
        <w:ind w:right="-47"/>
        <w:jc w:val="both"/>
        <w:rPr>
          <w:rFonts w:ascii="Times New Roman" w:hAnsi="Times New Roman"/>
        </w:rPr>
      </w:pPr>
      <w:r>
        <w:rPr>
          <w:rFonts w:ascii="Times New Roman" w:hAnsi="Times New Roman"/>
        </w:rPr>
        <w:t xml:space="preserve">2................................................................................................................................................... </w:t>
      </w:r>
    </w:p>
    <w:p w14:paraId="11C08F5B" w14:textId="77777777" w:rsidR="002C1E5F" w:rsidRDefault="002C1E5F" w:rsidP="002C1E5F">
      <w:pPr>
        <w:pStyle w:val="Tekstpodstawowy"/>
        <w:ind w:right="-47"/>
        <w:jc w:val="both"/>
        <w:rPr>
          <w:rFonts w:ascii="Times New Roman" w:hAnsi="Times New Roman"/>
        </w:rPr>
      </w:pPr>
      <w:r>
        <w:rPr>
          <w:rFonts w:ascii="Times New Roman" w:hAnsi="Times New Roman"/>
        </w:rPr>
        <w:t>zwanym dalej SPRZEDAWCĄ</w:t>
      </w:r>
    </w:p>
    <w:p w14:paraId="23484C89" w14:textId="77777777" w:rsidR="002C1E5F" w:rsidRDefault="002C1E5F" w:rsidP="002C1E5F">
      <w:pPr>
        <w:pStyle w:val="Tekstpodstawowy"/>
        <w:ind w:right="-47"/>
        <w:jc w:val="center"/>
        <w:rPr>
          <w:rFonts w:ascii="Times New Roman" w:hAnsi="Times New Roman"/>
        </w:rPr>
      </w:pPr>
    </w:p>
    <w:p w14:paraId="27ACD945" w14:textId="77777777" w:rsidR="002C1E5F" w:rsidRPr="00877B92" w:rsidRDefault="002C1E5F" w:rsidP="002C1E5F">
      <w:pPr>
        <w:pStyle w:val="Tekstpodstawowy"/>
        <w:ind w:right="-47"/>
        <w:jc w:val="center"/>
        <w:rPr>
          <w:rFonts w:ascii="Times New Roman" w:hAnsi="Times New Roman"/>
          <w:b/>
        </w:rPr>
      </w:pPr>
      <w:r w:rsidRPr="00877B92">
        <w:rPr>
          <w:rFonts w:ascii="Times New Roman" w:hAnsi="Times New Roman"/>
          <w:b/>
        </w:rPr>
        <w:t>§ 1</w:t>
      </w:r>
    </w:p>
    <w:p w14:paraId="2D17FA11" w14:textId="6B57D85F" w:rsidR="002C1E5F" w:rsidRPr="002D5F9D" w:rsidRDefault="002C1E5F" w:rsidP="00B2190E">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sidRPr="002D5F9D">
        <w:rPr>
          <w:rFonts w:ascii="Times New Roman" w:hAnsi="Times New Roman"/>
          <w:b/>
          <w:sz w:val="22"/>
          <w:szCs w:val="22"/>
        </w:rPr>
        <w:t xml:space="preserve">dostawa i </w:t>
      </w:r>
      <w:r>
        <w:rPr>
          <w:rFonts w:ascii="Times New Roman" w:hAnsi="Times New Roman"/>
          <w:b/>
          <w:sz w:val="22"/>
          <w:szCs w:val="22"/>
        </w:rPr>
        <w:t>montaż laboratoryjnego pieca rurowego</w:t>
      </w:r>
      <w:r w:rsidRPr="002D5F9D">
        <w:rPr>
          <w:rFonts w:ascii="Times New Roman" w:hAnsi="Times New Roman"/>
          <w:b/>
          <w:sz w:val="22"/>
          <w:szCs w:val="22"/>
        </w:rPr>
        <w:t xml:space="preserve"> dla </w:t>
      </w:r>
      <w:proofErr w:type="spellStart"/>
      <w:r w:rsidRPr="002D5F9D">
        <w:rPr>
          <w:rFonts w:ascii="Times New Roman" w:hAnsi="Times New Roman"/>
          <w:b/>
          <w:sz w:val="22"/>
          <w:szCs w:val="22"/>
        </w:rPr>
        <w:t>WIMi</w:t>
      </w:r>
      <w:r>
        <w:rPr>
          <w:rFonts w:ascii="Times New Roman" w:hAnsi="Times New Roman"/>
          <w:b/>
          <w:sz w:val="22"/>
          <w:szCs w:val="22"/>
        </w:rPr>
        <w:t>C</w:t>
      </w:r>
      <w:proofErr w:type="spellEnd"/>
    </w:p>
    <w:p w14:paraId="0BE13B64" w14:textId="77777777" w:rsidR="002C1E5F" w:rsidRDefault="002C1E5F" w:rsidP="00B2190E">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5AB01D4E" w14:textId="77777777" w:rsidR="002C1E5F" w:rsidRPr="00D261AB" w:rsidRDefault="002C1E5F" w:rsidP="00B2190E">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D261AB">
        <w:rPr>
          <w:rFonts w:ascii="Times New Roman" w:hAnsi="Times New Roman"/>
        </w:rPr>
        <w:t>Dodatkowo Sprzedawca zobowiązuje się (bez prawa do odrębnego wynagrodzenia)  do przeprowadzenia szkolenia (d</w:t>
      </w:r>
      <w:r>
        <w:rPr>
          <w:rFonts w:ascii="Times New Roman" w:hAnsi="Times New Roman"/>
        </w:rPr>
        <w:t>la minimum</w:t>
      </w:r>
      <w:r w:rsidRPr="00D261AB">
        <w:rPr>
          <w:rFonts w:ascii="Times New Roman" w:hAnsi="Times New Roman"/>
        </w:rPr>
        <w:t xml:space="preserve"> </w:t>
      </w:r>
      <w:r>
        <w:rPr>
          <w:rFonts w:ascii="Times New Roman" w:hAnsi="Times New Roman"/>
        </w:rPr>
        <w:t>3</w:t>
      </w:r>
      <w:r w:rsidRPr="00D261AB">
        <w:rPr>
          <w:rFonts w:ascii="Times New Roman" w:hAnsi="Times New Roman"/>
        </w:rPr>
        <w:t xml:space="preserve"> osób) w zakresie obsługi urządzenia, prowadzone w siedzibie użytkownika, w wymiarze co najmniej jednego dnia roboczego.</w:t>
      </w:r>
    </w:p>
    <w:p w14:paraId="31611918" w14:textId="77777777" w:rsidR="002C1E5F" w:rsidRPr="0043435F" w:rsidRDefault="002C1E5F" w:rsidP="00B2190E">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50C8CCD" w14:textId="77777777" w:rsidR="002C1E5F" w:rsidRDefault="002C1E5F" w:rsidP="002C1E5F">
      <w:pPr>
        <w:pStyle w:val="Tekstpodstawowy"/>
        <w:ind w:right="-47"/>
        <w:jc w:val="both"/>
        <w:rPr>
          <w:rFonts w:ascii="Times New Roman" w:hAnsi="Times New Roman"/>
        </w:rPr>
      </w:pPr>
    </w:p>
    <w:p w14:paraId="7D828191" w14:textId="77777777" w:rsidR="002C1E5F" w:rsidRPr="00877B92" w:rsidRDefault="002C1E5F" w:rsidP="002C1E5F">
      <w:pPr>
        <w:pStyle w:val="Tekstpodstawowy"/>
        <w:ind w:right="-47"/>
        <w:jc w:val="center"/>
        <w:rPr>
          <w:rFonts w:ascii="Times New Roman" w:hAnsi="Times New Roman"/>
          <w:b/>
        </w:rPr>
      </w:pPr>
      <w:r w:rsidRPr="00877B92">
        <w:rPr>
          <w:rFonts w:ascii="Times New Roman" w:hAnsi="Times New Roman"/>
          <w:b/>
        </w:rPr>
        <w:t>§ 2</w:t>
      </w:r>
    </w:p>
    <w:p w14:paraId="12B18380" w14:textId="4899BEED" w:rsidR="002C1E5F" w:rsidRPr="0043435F" w:rsidRDefault="002C1E5F" w:rsidP="00B2190E">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i </w:t>
      </w:r>
      <w:r>
        <w:rPr>
          <w:rFonts w:ascii="Times New Roman" w:hAnsi="Times New Roman"/>
          <w:szCs w:val="24"/>
        </w:rPr>
        <w:t>zamontować</w:t>
      </w:r>
      <w:r w:rsidRPr="0043435F">
        <w:rPr>
          <w:rFonts w:ascii="Times New Roman" w:hAnsi="Times New Roman"/>
          <w:szCs w:val="24"/>
        </w:rPr>
        <w:t xml:space="preserve"> 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3F0E87A9" w14:textId="77777777" w:rsidR="002C1E5F" w:rsidRPr="0043435F" w:rsidRDefault="002C1E5F" w:rsidP="00B2190E">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2B774725" w14:textId="77777777" w:rsidR="002C1E5F" w:rsidRPr="0043435F" w:rsidRDefault="002C1E5F" w:rsidP="00B2190E">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19F12DBC" w14:textId="77777777" w:rsidR="002C1E5F" w:rsidRDefault="002C1E5F" w:rsidP="002C1E5F">
      <w:pPr>
        <w:pStyle w:val="Tekstpodstawowy"/>
        <w:ind w:right="-47"/>
        <w:jc w:val="both"/>
        <w:rPr>
          <w:rFonts w:ascii="Times New Roman" w:hAnsi="Times New Roman"/>
        </w:rPr>
      </w:pPr>
    </w:p>
    <w:p w14:paraId="54745039" w14:textId="77777777" w:rsidR="002C1E5F" w:rsidRDefault="002C1E5F" w:rsidP="002C1E5F">
      <w:pPr>
        <w:pStyle w:val="Tekstpodstawowy"/>
        <w:ind w:right="-47"/>
        <w:jc w:val="center"/>
        <w:rPr>
          <w:rFonts w:ascii="Times New Roman" w:hAnsi="Times New Roman"/>
          <w:b/>
        </w:rPr>
      </w:pPr>
    </w:p>
    <w:p w14:paraId="0D368D20" w14:textId="77777777" w:rsidR="002C1E5F" w:rsidRDefault="002C1E5F" w:rsidP="002C1E5F">
      <w:pPr>
        <w:pStyle w:val="Tekstpodstawowy"/>
        <w:ind w:right="-47"/>
        <w:jc w:val="center"/>
        <w:rPr>
          <w:rFonts w:ascii="Times New Roman" w:hAnsi="Times New Roman"/>
          <w:b/>
        </w:rPr>
      </w:pPr>
    </w:p>
    <w:p w14:paraId="00D0C61E" w14:textId="77777777" w:rsidR="002C1E5F" w:rsidRPr="00877B92" w:rsidRDefault="002C1E5F" w:rsidP="002C1E5F">
      <w:pPr>
        <w:pStyle w:val="Tekstpodstawowy"/>
        <w:ind w:right="-47"/>
        <w:jc w:val="center"/>
        <w:rPr>
          <w:rFonts w:ascii="Times New Roman" w:hAnsi="Times New Roman"/>
          <w:b/>
        </w:rPr>
      </w:pPr>
      <w:r w:rsidRPr="00877B92">
        <w:rPr>
          <w:rFonts w:ascii="Times New Roman" w:hAnsi="Times New Roman"/>
          <w:b/>
        </w:rPr>
        <w:t>§ 3</w:t>
      </w:r>
    </w:p>
    <w:p w14:paraId="644D16EE" w14:textId="77777777" w:rsidR="002C1E5F" w:rsidRPr="0043435F" w:rsidRDefault="002C1E5F" w:rsidP="00B2190E">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Strony ustalają cenę netto za przedmiot umowy szczegółowo określony w § 1 na  kwotę...........................</w:t>
      </w:r>
      <w:r w:rsidRPr="0043435F">
        <w:rPr>
          <w:rFonts w:ascii="Times New Roman" w:hAnsi="Times New Roman"/>
          <w:i/>
          <w:szCs w:val="24"/>
        </w:rPr>
        <w:t>(słownie....................................................................................)</w:t>
      </w:r>
    </w:p>
    <w:p w14:paraId="7C75A4D7" w14:textId="77777777" w:rsidR="002C1E5F" w:rsidRPr="0043435F" w:rsidRDefault="002C1E5F" w:rsidP="00B2190E">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4841C57D" w14:textId="77777777" w:rsidR="002C1E5F" w:rsidRPr="0043435F" w:rsidRDefault="002C1E5F" w:rsidP="00B2190E">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1E423024" w14:textId="77777777" w:rsidR="002C1E5F" w:rsidRPr="0043435F" w:rsidRDefault="002C1E5F" w:rsidP="00B2190E">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C3DA5D9" w14:textId="77777777" w:rsidR="002C1E5F" w:rsidRDefault="002C1E5F" w:rsidP="002C1E5F">
      <w:pPr>
        <w:pStyle w:val="Tekstpodstawowy"/>
        <w:ind w:right="-47"/>
        <w:jc w:val="both"/>
        <w:rPr>
          <w:rFonts w:ascii="Times New Roman" w:hAnsi="Times New Roman"/>
        </w:rPr>
      </w:pPr>
    </w:p>
    <w:p w14:paraId="14106EB2" w14:textId="77777777" w:rsidR="002C1E5F" w:rsidRPr="00877B92" w:rsidRDefault="002C1E5F" w:rsidP="002C1E5F">
      <w:pPr>
        <w:pStyle w:val="Tekstpodstawowy"/>
        <w:ind w:right="-47"/>
        <w:jc w:val="center"/>
        <w:rPr>
          <w:rFonts w:ascii="Times New Roman" w:hAnsi="Times New Roman"/>
          <w:b/>
        </w:rPr>
      </w:pPr>
      <w:r w:rsidRPr="00877B92">
        <w:rPr>
          <w:rFonts w:ascii="Times New Roman" w:hAnsi="Times New Roman"/>
          <w:b/>
        </w:rPr>
        <w:t>§ 4</w:t>
      </w:r>
    </w:p>
    <w:p w14:paraId="557355B0" w14:textId="77777777" w:rsidR="002C1E5F" w:rsidRDefault="002C1E5F" w:rsidP="00B2190E">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44AB3587" w14:textId="77777777" w:rsidR="002C1E5F" w:rsidRDefault="002C1E5F" w:rsidP="00B2190E">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773147CB" w14:textId="77777777" w:rsidR="002C1E5F" w:rsidRDefault="002C1E5F" w:rsidP="00B2190E">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389C2916" w14:textId="77777777" w:rsidR="002C1E5F" w:rsidRPr="00593CEB" w:rsidRDefault="002C1E5F" w:rsidP="00B2190E">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9E11206" w14:textId="77777777" w:rsidR="002C1E5F" w:rsidRDefault="002C1E5F" w:rsidP="002C1E5F">
      <w:pPr>
        <w:pStyle w:val="Tekstpodstawowy"/>
        <w:ind w:right="-47"/>
        <w:jc w:val="center"/>
        <w:rPr>
          <w:rFonts w:ascii="Times New Roman" w:hAnsi="Times New Roman"/>
        </w:rPr>
      </w:pPr>
    </w:p>
    <w:p w14:paraId="2A7D52A3" w14:textId="77777777" w:rsidR="002C1E5F" w:rsidRPr="00877B92" w:rsidRDefault="002C1E5F" w:rsidP="002C1E5F">
      <w:pPr>
        <w:pStyle w:val="Tekstpodstawowy"/>
        <w:ind w:right="-47"/>
        <w:jc w:val="center"/>
        <w:rPr>
          <w:rFonts w:ascii="Times New Roman" w:hAnsi="Times New Roman"/>
          <w:b/>
        </w:rPr>
      </w:pPr>
      <w:r w:rsidRPr="00877B92">
        <w:rPr>
          <w:rFonts w:ascii="Times New Roman" w:hAnsi="Times New Roman"/>
          <w:b/>
        </w:rPr>
        <w:t>§ 5</w:t>
      </w:r>
    </w:p>
    <w:p w14:paraId="24D8049E" w14:textId="77777777" w:rsidR="002C1E5F" w:rsidRPr="00C53B52" w:rsidRDefault="002C1E5F" w:rsidP="00B2190E">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E35ED3B" w14:textId="77777777" w:rsidR="002C1E5F" w:rsidRPr="00C53B52" w:rsidRDefault="002C1E5F" w:rsidP="00B2190E">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45DA9D04" w14:textId="77777777" w:rsidR="002C1E5F" w:rsidRPr="00C53B52" w:rsidRDefault="002C1E5F" w:rsidP="002C1E5F">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6EC67F36" w14:textId="77777777" w:rsidR="002C1E5F" w:rsidRPr="00C53B52" w:rsidRDefault="002C1E5F" w:rsidP="002C1E5F">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500B35E0" w14:textId="77777777" w:rsidR="002C1E5F" w:rsidRPr="00C53B52" w:rsidRDefault="002C1E5F" w:rsidP="002C1E5F">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591EA492" w14:textId="77777777" w:rsidR="002C1E5F" w:rsidRPr="00C53B52" w:rsidRDefault="002C1E5F" w:rsidP="002C1E5F">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079C58D9" w14:textId="77777777" w:rsidR="002C1E5F" w:rsidRPr="00C53B52" w:rsidRDefault="002C1E5F" w:rsidP="00B2190E">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4092E36" w14:textId="77777777" w:rsidR="002C1E5F" w:rsidRPr="00C53B52" w:rsidRDefault="002C1E5F" w:rsidP="00B2190E">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3F3E9BFE" w14:textId="77777777" w:rsidR="002C1E5F" w:rsidRPr="00C53B52" w:rsidRDefault="002C1E5F" w:rsidP="00B2190E">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5FF338F6" w14:textId="77777777" w:rsidR="002C1E5F" w:rsidRPr="006B2CAA" w:rsidRDefault="002C1E5F" w:rsidP="00B2190E">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10DD1F78" w14:textId="77777777" w:rsidR="002C1E5F" w:rsidRDefault="002C1E5F" w:rsidP="00B2190E">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0E0CF9DE" w14:textId="77777777" w:rsidR="002C1E5F" w:rsidRDefault="002C1E5F" w:rsidP="002C1E5F">
      <w:pPr>
        <w:pStyle w:val="Tekstpodstawowy"/>
        <w:ind w:right="-47"/>
        <w:jc w:val="center"/>
        <w:rPr>
          <w:rFonts w:ascii="Times New Roman" w:hAnsi="Times New Roman"/>
          <w:b/>
        </w:rPr>
      </w:pPr>
    </w:p>
    <w:p w14:paraId="22DA60C3" w14:textId="77777777" w:rsidR="002C1E5F" w:rsidRDefault="002C1E5F" w:rsidP="002C1E5F">
      <w:pPr>
        <w:pStyle w:val="Tekstpodstawowy"/>
        <w:ind w:right="-47"/>
        <w:jc w:val="center"/>
        <w:rPr>
          <w:rFonts w:ascii="Times New Roman" w:hAnsi="Times New Roman"/>
          <w:b/>
        </w:rPr>
      </w:pPr>
    </w:p>
    <w:p w14:paraId="2EBEEBA3" w14:textId="77777777" w:rsidR="002C1E5F" w:rsidRDefault="002C1E5F" w:rsidP="002C1E5F">
      <w:pPr>
        <w:pStyle w:val="Tekstpodstawowy"/>
        <w:ind w:right="-47"/>
        <w:jc w:val="center"/>
        <w:rPr>
          <w:rFonts w:ascii="Times New Roman" w:hAnsi="Times New Roman"/>
          <w:b/>
        </w:rPr>
      </w:pPr>
      <w:r w:rsidRPr="00877B92">
        <w:rPr>
          <w:rFonts w:ascii="Times New Roman" w:hAnsi="Times New Roman"/>
          <w:b/>
        </w:rPr>
        <w:t>§ 6</w:t>
      </w:r>
    </w:p>
    <w:p w14:paraId="6D629B09" w14:textId="77777777" w:rsidR="002C1E5F" w:rsidRDefault="002C1E5F" w:rsidP="002C1E5F">
      <w:pPr>
        <w:pStyle w:val="Tekstpodstawowy"/>
        <w:ind w:right="-47"/>
        <w:jc w:val="center"/>
        <w:rPr>
          <w:rFonts w:ascii="Times New Roman" w:hAnsi="Times New Roman"/>
          <w:b/>
        </w:rPr>
      </w:pPr>
    </w:p>
    <w:p w14:paraId="7AE2ABC4" w14:textId="77777777" w:rsidR="002C1E5F" w:rsidRDefault="002C1E5F" w:rsidP="00B2190E">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64E47603" w14:textId="77777777" w:rsidR="002C1E5F" w:rsidRDefault="002C1E5F" w:rsidP="00B2190E">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2B903C04" w14:textId="77777777" w:rsidR="002C1E5F" w:rsidRDefault="002C1E5F" w:rsidP="00B2190E">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575B20A5" w14:textId="77777777" w:rsidR="002C1E5F" w:rsidRDefault="002C1E5F" w:rsidP="00B2190E">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E0046D0" w14:textId="77777777" w:rsidR="002C1E5F" w:rsidRDefault="002C1E5F" w:rsidP="00B2190E">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BA9707B" w14:textId="77777777" w:rsidR="002C1E5F" w:rsidRPr="00877B92" w:rsidRDefault="002C1E5F" w:rsidP="002C1E5F">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3E4CED22" w14:textId="77777777" w:rsidR="002C1E5F" w:rsidRPr="003F1749" w:rsidRDefault="002C1E5F" w:rsidP="002C1E5F">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28321203" w14:textId="77777777" w:rsidR="002C1E5F" w:rsidRDefault="002C1E5F" w:rsidP="002C1E5F">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23E9BCB5" w14:textId="77777777" w:rsidR="002C1E5F" w:rsidRDefault="002C1E5F" w:rsidP="002C1E5F">
      <w:pPr>
        <w:pStyle w:val="Tekstpodstawowy"/>
        <w:ind w:right="-47"/>
        <w:jc w:val="center"/>
        <w:rPr>
          <w:rFonts w:ascii="Times New Roman" w:hAnsi="Times New Roman"/>
        </w:rPr>
      </w:pPr>
    </w:p>
    <w:p w14:paraId="58F92765" w14:textId="77777777" w:rsidR="002C1E5F" w:rsidRPr="00877B92" w:rsidRDefault="002C1E5F" w:rsidP="002C1E5F">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69693E02" w14:textId="77777777" w:rsidR="002C1E5F" w:rsidRPr="0043435F" w:rsidRDefault="002C1E5F" w:rsidP="00B2190E">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57CB749" w14:textId="77777777" w:rsidR="002C1E5F" w:rsidRPr="0043435F" w:rsidRDefault="002C1E5F" w:rsidP="00B2190E">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1C9015DB" w14:textId="77777777" w:rsidR="002C1E5F" w:rsidRPr="0043435F" w:rsidRDefault="002C1E5F" w:rsidP="00B2190E">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5EA33E16" w14:textId="77777777" w:rsidR="002C1E5F" w:rsidRPr="0043435F" w:rsidRDefault="002C1E5F" w:rsidP="00B2190E">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3791AF6E" w14:textId="77777777" w:rsidR="002C1E5F" w:rsidRPr="0043435F" w:rsidRDefault="002C1E5F" w:rsidP="00B2190E">
      <w:pPr>
        <w:numPr>
          <w:ilvl w:val="0"/>
          <w:numId w:val="7"/>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3 dni</w:t>
      </w:r>
      <w:r w:rsidRPr="0043435F">
        <w:rPr>
          <w:bCs/>
          <w:sz w:val="24"/>
          <w:szCs w:val="24"/>
          <w:lang w:val="pl-PL" w:eastAsia="en-US"/>
        </w:rPr>
        <w:t xml:space="preserve"> robocz</w:t>
      </w:r>
      <w:r>
        <w:rPr>
          <w:bCs/>
          <w:sz w:val="24"/>
          <w:szCs w:val="24"/>
          <w:lang w:val="pl-PL" w:eastAsia="en-US"/>
        </w:rPr>
        <w:t>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6B03D5D7" w14:textId="77777777" w:rsidR="002C1E5F" w:rsidRPr="0043435F" w:rsidRDefault="002C1E5F" w:rsidP="00B2190E">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0D2F92DE" w14:textId="77777777" w:rsidR="002C1E5F" w:rsidRPr="0043435F" w:rsidRDefault="002C1E5F" w:rsidP="00B2190E">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75220891" w14:textId="77777777" w:rsidR="002C1E5F" w:rsidRPr="0043435F" w:rsidRDefault="002C1E5F" w:rsidP="00B2190E">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35AF8C2D" w14:textId="77777777" w:rsidR="002C1E5F" w:rsidRPr="0043435F" w:rsidRDefault="002C1E5F" w:rsidP="00B2190E">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2AA16A99" w14:textId="77777777" w:rsidR="002C1E5F" w:rsidRPr="0043435F" w:rsidRDefault="002C1E5F" w:rsidP="00B2190E">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D8337AB" w14:textId="77777777" w:rsidR="002C1E5F" w:rsidRPr="0043435F" w:rsidRDefault="002C1E5F" w:rsidP="00B2190E">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7DFB448E" w14:textId="77777777" w:rsidR="002C1E5F" w:rsidRPr="0043435F" w:rsidRDefault="002C1E5F" w:rsidP="00B2190E">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B81E696" w14:textId="77777777" w:rsidR="002C1E5F" w:rsidRDefault="002C1E5F" w:rsidP="002C1E5F">
      <w:pPr>
        <w:pStyle w:val="Tekstpodstawowy"/>
        <w:ind w:left="284" w:right="-47"/>
        <w:jc w:val="both"/>
        <w:rPr>
          <w:rFonts w:ascii="Times New Roman" w:hAnsi="Times New Roman"/>
        </w:rPr>
      </w:pPr>
    </w:p>
    <w:p w14:paraId="3177CAA8" w14:textId="77777777" w:rsidR="002C1E5F" w:rsidRPr="00877B92" w:rsidRDefault="002C1E5F" w:rsidP="002C1E5F">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BA6516B" w14:textId="77777777" w:rsidR="002C1E5F" w:rsidRDefault="002C1E5F" w:rsidP="002C1E5F">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168E4D2A" w14:textId="77777777" w:rsidR="002C1E5F" w:rsidRPr="009B2595" w:rsidRDefault="002C1E5F" w:rsidP="00B2190E">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6C330F2F" w14:textId="77777777" w:rsidR="002C1E5F" w:rsidRPr="009B2595" w:rsidRDefault="002C1E5F" w:rsidP="00B2190E">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7DDA707C" w14:textId="77777777" w:rsidR="002C1E5F" w:rsidRPr="009B2595" w:rsidRDefault="002C1E5F" w:rsidP="00B2190E">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401A5356" w14:textId="77777777" w:rsidR="002C1E5F" w:rsidRPr="009B2595" w:rsidRDefault="002C1E5F" w:rsidP="00B2190E">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4CFBE1AF" w14:textId="77777777" w:rsidR="002C1E5F" w:rsidRPr="009B2595" w:rsidRDefault="002C1E5F" w:rsidP="002C1E5F">
      <w:pPr>
        <w:suppressAutoHyphens/>
        <w:autoSpaceDN w:val="0"/>
        <w:spacing w:after="147"/>
        <w:ind w:left="568"/>
        <w:jc w:val="both"/>
        <w:rPr>
          <w:color w:val="000000"/>
          <w:sz w:val="24"/>
          <w:szCs w:val="24"/>
          <w:lang w:val="pl-PL"/>
        </w:rPr>
      </w:pPr>
      <w:r w:rsidRPr="009B2595">
        <w:rPr>
          <w:color w:val="000000"/>
          <w:sz w:val="24"/>
          <w:szCs w:val="24"/>
          <w:lang w:val="pl-PL"/>
        </w:rPr>
        <w:lastRenderedPageBreak/>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760DCF70" w14:textId="77777777" w:rsidR="002C1E5F" w:rsidRPr="009B2595" w:rsidRDefault="002C1E5F" w:rsidP="00B2190E">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0ADBE5DD" w14:textId="77777777" w:rsidR="002C1E5F" w:rsidRPr="009B2595" w:rsidRDefault="002C1E5F" w:rsidP="00B2190E">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310E1199" w14:textId="77777777" w:rsidR="002C1E5F" w:rsidRPr="009B2595" w:rsidRDefault="002C1E5F" w:rsidP="00B2190E">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03C5EAE9" w14:textId="77777777" w:rsidR="002C1E5F" w:rsidRPr="009B2595" w:rsidRDefault="002C1E5F" w:rsidP="00B2190E">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5AD19554" w14:textId="77777777" w:rsidR="002C1E5F" w:rsidRPr="009B2595" w:rsidRDefault="002C1E5F" w:rsidP="00B2190E">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55AA98F" w14:textId="77777777" w:rsidR="002C1E5F" w:rsidRPr="009B2595" w:rsidRDefault="002C1E5F" w:rsidP="00B2190E">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722797F5" w14:textId="77777777" w:rsidR="002C1E5F" w:rsidRPr="00042F5C" w:rsidRDefault="002C1E5F" w:rsidP="002C1E5F">
      <w:pPr>
        <w:widowControl w:val="0"/>
        <w:suppressAutoHyphens/>
        <w:autoSpaceDN w:val="0"/>
        <w:ind w:left="360"/>
        <w:jc w:val="center"/>
        <w:textAlignment w:val="baseline"/>
        <w:rPr>
          <w:rFonts w:eastAsia="SimSun"/>
          <w:b/>
          <w:bCs/>
          <w:color w:val="000000"/>
          <w:kern w:val="2"/>
          <w:sz w:val="24"/>
          <w:szCs w:val="24"/>
          <w:lang w:val="pl-PL"/>
        </w:rPr>
      </w:pPr>
    </w:p>
    <w:p w14:paraId="73FD7701" w14:textId="77777777" w:rsidR="002C1E5F" w:rsidRPr="009B2595" w:rsidRDefault="002C1E5F" w:rsidP="002C1E5F">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5DCB5BDF" w14:textId="77777777" w:rsidR="002C1E5F" w:rsidRPr="009B2595" w:rsidRDefault="002C1E5F" w:rsidP="00B2190E">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D905340" w14:textId="77777777" w:rsidR="002C1E5F" w:rsidRPr="009B2595" w:rsidRDefault="002C1E5F" w:rsidP="00B2190E">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04D6A4E8" w14:textId="77777777" w:rsidR="002C1E5F" w:rsidRPr="009B2595" w:rsidRDefault="002C1E5F" w:rsidP="00B2190E">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98105EA" w14:textId="77777777" w:rsidR="002C1E5F" w:rsidRPr="009B2595" w:rsidRDefault="002C1E5F" w:rsidP="00B2190E">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w:t>
      </w:r>
      <w:r w:rsidRPr="009B2595">
        <w:rPr>
          <w:color w:val="000000"/>
          <w:kern w:val="2"/>
          <w:sz w:val="24"/>
          <w:szCs w:val="24"/>
          <w:lang w:val="pl-PL"/>
        </w:rPr>
        <w:lastRenderedPageBreak/>
        <w:t xml:space="preserve">przewidzianych działań w celu zminimalizowania wpływu działania siły wyższej na wykonanie Umowy. </w:t>
      </w:r>
    </w:p>
    <w:p w14:paraId="25CCAD3D" w14:textId="77777777" w:rsidR="002C1E5F" w:rsidRPr="00877B92" w:rsidRDefault="002C1E5F" w:rsidP="002C1E5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381EBEB9" w14:textId="77777777" w:rsidR="002C1E5F" w:rsidRDefault="002C1E5F" w:rsidP="002C1E5F">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0E879694" w14:textId="77777777" w:rsidR="002C1E5F" w:rsidRDefault="002C1E5F" w:rsidP="002C1E5F">
      <w:pPr>
        <w:pStyle w:val="Tekstpodstawowy"/>
        <w:ind w:right="-47"/>
        <w:jc w:val="center"/>
        <w:rPr>
          <w:rFonts w:ascii="Times New Roman" w:hAnsi="Times New Roman"/>
        </w:rPr>
      </w:pPr>
    </w:p>
    <w:p w14:paraId="02A8574E" w14:textId="77777777" w:rsidR="002C1E5F" w:rsidRDefault="002C1E5F" w:rsidP="002C1E5F">
      <w:pPr>
        <w:pStyle w:val="Tekstpodstawowy"/>
        <w:ind w:right="-47"/>
        <w:jc w:val="center"/>
        <w:rPr>
          <w:rFonts w:ascii="Times New Roman" w:hAnsi="Times New Roman"/>
        </w:rPr>
      </w:pPr>
    </w:p>
    <w:p w14:paraId="0F29ECE8" w14:textId="77777777" w:rsidR="002C1E5F" w:rsidRPr="00877B92" w:rsidRDefault="002C1E5F" w:rsidP="002C1E5F">
      <w:pPr>
        <w:pStyle w:val="Tekstpodstawowy"/>
        <w:ind w:right="-47"/>
        <w:jc w:val="center"/>
        <w:rPr>
          <w:b/>
        </w:rPr>
      </w:pPr>
      <w:r w:rsidRPr="00877B92">
        <w:rPr>
          <w:rFonts w:ascii="Times New Roman" w:hAnsi="Times New Roman"/>
          <w:b/>
        </w:rPr>
        <w:t>§1</w:t>
      </w:r>
      <w:r>
        <w:rPr>
          <w:rFonts w:ascii="Times New Roman" w:hAnsi="Times New Roman"/>
          <w:b/>
        </w:rPr>
        <w:t>2</w:t>
      </w:r>
    </w:p>
    <w:p w14:paraId="56724225" w14:textId="77777777" w:rsidR="002C1E5F" w:rsidRDefault="002C1E5F" w:rsidP="002C1E5F">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8606951" w14:textId="77777777" w:rsidR="002C1E5F" w:rsidRDefault="002C1E5F" w:rsidP="002C1E5F">
      <w:pPr>
        <w:pStyle w:val="NormalnyWeb"/>
        <w:jc w:val="both"/>
      </w:pPr>
      <w:r>
        <w:t xml:space="preserve">2. W razie wątpliwości, czy określona informacja stanowi tajemnicę Wykonawca zobowiązany jest zwrócić się w formie pisemnej do Zamawiającego o wyjaśnienie takiej wątpliwości. </w:t>
      </w:r>
    </w:p>
    <w:p w14:paraId="25B54D80" w14:textId="77777777" w:rsidR="002C1E5F" w:rsidRDefault="002C1E5F" w:rsidP="002C1E5F">
      <w:pPr>
        <w:pStyle w:val="NormalnyWeb"/>
        <w:jc w:val="both"/>
      </w:pPr>
      <w:r>
        <w:t xml:space="preserve">3. Wykonawca zobowiązuje się do wykorzystania uzyskanych, powyższych informacji jedynie w celu wykonania przedmiotu umowy. </w:t>
      </w:r>
    </w:p>
    <w:p w14:paraId="376AF1C1" w14:textId="77777777" w:rsidR="002C1E5F" w:rsidRDefault="002C1E5F" w:rsidP="002C1E5F">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1CC9532E" w14:textId="77777777" w:rsidR="002C1E5F" w:rsidRDefault="002C1E5F" w:rsidP="002C1E5F">
      <w:pPr>
        <w:pStyle w:val="NormalnyWeb"/>
        <w:jc w:val="both"/>
      </w:pPr>
      <w:r>
        <w:t>5. Powyższe przepisy nie będą miały zastosowania wobec informacji powszechnie znanych lub opublikowanych oraz w przypadku żądania ich ujawnienia przez uprawniony organ.</w:t>
      </w:r>
    </w:p>
    <w:p w14:paraId="7288CBEC" w14:textId="77777777" w:rsidR="002C1E5F" w:rsidRDefault="002C1E5F" w:rsidP="002C1E5F">
      <w:pPr>
        <w:pStyle w:val="Tekstpodstawowy"/>
        <w:ind w:right="-47"/>
        <w:jc w:val="both"/>
        <w:rPr>
          <w:rFonts w:ascii="Times New Roman" w:hAnsi="Times New Roman"/>
        </w:rPr>
      </w:pPr>
    </w:p>
    <w:p w14:paraId="05041021" w14:textId="77777777" w:rsidR="002C1E5F" w:rsidRPr="00877B92" w:rsidRDefault="002C1E5F" w:rsidP="002C1E5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07EB6AFA" w14:textId="77777777" w:rsidR="002C1E5F" w:rsidRDefault="002C1E5F" w:rsidP="002C1E5F">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D73BA01" w14:textId="77777777" w:rsidR="002C1E5F" w:rsidRDefault="002C1E5F" w:rsidP="002C1E5F">
      <w:pPr>
        <w:pStyle w:val="Tekstpodstawowy"/>
        <w:ind w:right="-47"/>
        <w:jc w:val="both"/>
        <w:rPr>
          <w:rFonts w:ascii="Times New Roman" w:hAnsi="Times New Roman"/>
        </w:rPr>
      </w:pPr>
    </w:p>
    <w:p w14:paraId="0BB3B99E" w14:textId="77777777" w:rsidR="002C1E5F" w:rsidRPr="00877B92" w:rsidRDefault="002C1E5F" w:rsidP="002C1E5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08E4A29E" w14:textId="77777777" w:rsidR="002C1E5F" w:rsidRDefault="002C1E5F" w:rsidP="002C1E5F">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463F2E10" w14:textId="77777777" w:rsidR="002C1E5F" w:rsidRDefault="002C1E5F" w:rsidP="002C1E5F">
      <w:pPr>
        <w:pStyle w:val="Tekstpodstawowy"/>
        <w:ind w:right="-47"/>
        <w:jc w:val="both"/>
        <w:rPr>
          <w:rFonts w:ascii="Times New Roman" w:hAnsi="Times New Roman"/>
        </w:rPr>
      </w:pPr>
    </w:p>
    <w:p w14:paraId="00D6EB2A" w14:textId="77777777" w:rsidR="002C1E5F" w:rsidRPr="00877B92" w:rsidRDefault="002C1E5F" w:rsidP="002C1E5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50086B72" w14:textId="77777777" w:rsidR="002C1E5F" w:rsidRPr="004F0507" w:rsidRDefault="002C1E5F" w:rsidP="002C1E5F">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E0ECF4D" w14:textId="77777777" w:rsidR="002C1E5F" w:rsidRDefault="002C1E5F" w:rsidP="002C1E5F">
      <w:pPr>
        <w:pStyle w:val="Tekstpodstawowy2"/>
        <w:spacing w:line="240" w:lineRule="auto"/>
        <w:ind w:right="-47"/>
      </w:pPr>
    </w:p>
    <w:p w14:paraId="4933AEF0" w14:textId="77777777" w:rsidR="002C1E5F" w:rsidRPr="004F0507" w:rsidRDefault="002C1E5F" w:rsidP="002C1E5F">
      <w:pPr>
        <w:pStyle w:val="Tekstpodstawowy2"/>
        <w:spacing w:line="240" w:lineRule="auto"/>
        <w:ind w:right="-47"/>
        <w:rPr>
          <w:b/>
          <w:sz w:val="24"/>
        </w:rPr>
      </w:pPr>
      <w:r>
        <w:rPr>
          <w:b/>
          <w:sz w:val="24"/>
        </w:rPr>
        <w:t xml:space="preserve">      </w:t>
      </w:r>
      <w:r w:rsidRPr="004F0507">
        <w:rPr>
          <w:b/>
          <w:sz w:val="24"/>
        </w:rPr>
        <w:t>Za Sprzedawcę                                                                                   Za Kupującego</w:t>
      </w:r>
    </w:p>
    <w:p w14:paraId="5ECB11AA" w14:textId="77777777" w:rsidR="002C1E5F" w:rsidRPr="000936CA" w:rsidRDefault="002C1E5F" w:rsidP="002C1E5F">
      <w:pPr>
        <w:rPr>
          <w:lang w:val="pl-PL"/>
        </w:rPr>
      </w:pPr>
    </w:p>
    <w:p w14:paraId="2F7196DA" w14:textId="77777777" w:rsidR="002C1E5F" w:rsidRDefault="002C1E5F" w:rsidP="002C1E5F">
      <w:pPr>
        <w:pStyle w:val="Zwykytekst"/>
        <w:rPr>
          <w:lang w:val="pl-PL"/>
        </w:rPr>
      </w:pPr>
    </w:p>
    <w:p w14:paraId="33B4F8D8" w14:textId="77777777" w:rsidR="002C1E5F" w:rsidRDefault="002C1E5F" w:rsidP="002C1E5F">
      <w:pPr>
        <w:pStyle w:val="Zwykytekst"/>
        <w:rPr>
          <w:lang w:val="pl-PL"/>
        </w:rPr>
      </w:pPr>
    </w:p>
    <w:p w14:paraId="40BB5388" w14:textId="77777777" w:rsidR="002C1E5F" w:rsidRDefault="002C1E5F" w:rsidP="002C1E5F">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6D8052CF" w14:textId="77777777" w:rsidR="002C1E5F" w:rsidRPr="00496551" w:rsidRDefault="002C1E5F" w:rsidP="002C1E5F">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6EF5B732" w14:textId="77777777" w:rsidR="002C1E5F" w:rsidRPr="00496551" w:rsidRDefault="002C1E5F" w:rsidP="002C1E5F">
      <w:pPr>
        <w:pStyle w:val="Zwykytekst"/>
        <w:rPr>
          <w:rFonts w:ascii="Times New Roman" w:hAnsi="Times New Roman" w:cs="Times New Roman"/>
          <w:sz w:val="16"/>
          <w:szCs w:val="16"/>
          <w:lang w:val="pl-PL"/>
        </w:rPr>
      </w:pPr>
    </w:p>
    <w:p w14:paraId="6381FDDC" w14:textId="77777777" w:rsidR="002C1E5F" w:rsidRPr="00496551" w:rsidRDefault="002C1E5F" w:rsidP="002C1E5F">
      <w:pPr>
        <w:pStyle w:val="Zwykytekst"/>
        <w:rPr>
          <w:sz w:val="16"/>
          <w:szCs w:val="16"/>
          <w:lang w:val="pl-PL"/>
        </w:rPr>
      </w:pPr>
    </w:p>
    <w:p w14:paraId="0CF4D524" w14:textId="77777777" w:rsidR="002C1E5F" w:rsidRPr="00877B92" w:rsidRDefault="002C1E5F" w:rsidP="002C1E5F">
      <w:pPr>
        <w:rPr>
          <w:lang w:val="pl-PL"/>
        </w:rPr>
      </w:pPr>
    </w:p>
    <w:p w14:paraId="27A16EFE" w14:textId="77777777" w:rsidR="002C1E5F" w:rsidRDefault="002C1E5F" w:rsidP="002C1E5F">
      <w:pPr>
        <w:rPr>
          <w:lang w:val="pl-PL"/>
        </w:rPr>
      </w:pPr>
    </w:p>
    <w:p w14:paraId="772BC07D" w14:textId="77777777" w:rsidR="002C1E5F" w:rsidRPr="009B06ED" w:rsidRDefault="002C1E5F" w:rsidP="002C1E5F">
      <w:pPr>
        <w:rPr>
          <w:lang w:val="pl-PL"/>
        </w:rPr>
      </w:pPr>
      <w:r>
        <w:rPr>
          <w:lang w:val="pl-PL"/>
        </w:rPr>
        <w:t>* Egzemplarz dla Wykonawcy / AGH</w:t>
      </w:r>
    </w:p>
    <w:p w14:paraId="648480C8" w14:textId="77777777" w:rsidR="002C1E5F" w:rsidRPr="00456B64" w:rsidRDefault="002C1E5F" w:rsidP="002C1E5F">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4A4D5EC9" w14:textId="77777777" w:rsidR="002C1E5F" w:rsidRPr="00456B64" w:rsidRDefault="002C1E5F" w:rsidP="002C1E5F">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153A0E9A" w14:textId="77777777" w:rsidR="002C1E5F" w:rsidRPr="00456B64" w:rsidRDefault="002C1E5F" w:rsidP="002C1E5F">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6F4EEBA8" w14:textId="77777777" w:rsidR="002C1E5F" w:rsidRDefault="002C1E5F" w:rsidP="002C1E5F">
      <w:pPr>
        <w:widowControl w:val="0"/>
        <w:autoSpaceDE w:val="0"/>
        <w:autoSpaceDN w:val="0"/>
        <w:jc w:val="right"/>
        <w:textAlignment w:val="baseline"/>
        <w:rPr>
          <w:sz w:val="24"/>
          <w:szCs w:val="24"/>
          <w:lang w:val="pl-PL"/>
        </w:rPr>
      </w:pPr>
    </w:p>
    <w:p w14:paraId="41B37156" w14:textId="77777777" w:rsidR="002C1E5F" w:rsidRDefault="002C1E5F" w:rsidP="002C1E5F">
      <w:pPr>
        <w:widowControl w:val="0"/>
        <w:autoSpaceDE w:val="0"/>
        <w:autoSpaceDN w:val="0"/>
        <w:jc w:val="right"/>
        <w:textAlignment w:val="baseline"/>
        <w:rPr>
          <w:sz w:val="24"/>
          <w:szCs w:val="24"/>
          <w:lang w:val="pl-PL"/>
        </w:rPr>
      </w:pPr>
    </w:p>
    <w:p w14:paraId="1C0FB9E6" w14:textId="77777777" w:rsidR="002C1E5F" w:rsidRDefault="002C1E5F" w:rsidP="002C1E5F">
      <w:pPr>
        <w:widowControl w:val="0"/>
        <w:autoSpaceDE w:val="0"/>
        <w:autoSpaceDN w:val="0"/>
        <w:jc w:val="right"/>
        <w:textAlignment w:val="baseline"/>
        <w:rPr>
          <w:sz w:val="24"/>
          <w:szCs w:val="24"/>
          <w:lang w:val="pl-PL"/>
        </w:rPr>
      </w:pPr>
    </w:p>
    <w:p w14:paraId="225B753D" w14:textId="77777777" w:rsidR="002C1E5F" w:rsidRPr="00456B64" w:rsidRDefault="002C1E5F" w:rsidP="002C1E5F">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29AD5FFB" w14:textId="77777777" w:rsidR="002C1E5F" w:rsidRPr="00456B64" w:rsidRDefault="002C1E5F" w:rsidP="002C1E5F">
      <w:pPr>
        <w:widowControl w:val="0"/>
        <w:autoSpaceDE w:val="0"/>
        <w:autoSpaceDN w:val="0"/>
        <w:jc w:val="both"/>
        <w:textAlignment w:val="baseline"/>
        <w:rPr>
          <w:sz w:val="24"/>
          <w:szCs w:val="24"/>
          <w:lang w:val="pl-PL"/>
        </w:rPr>
      </w:pPr>
    </w:p>
    <w:p w14:paraId="7B47EA36" w14:textId="77777777" w:rsidR="002C1E5F" w:rsidRPr="00456B64" w:rsidRDefault="002C1E5F" w:rsidP="002C1E5F">
      <w:pPr>
        <w:widowControl w:val="0"/>
        <w:autoSpaceDE w:val="0"/>
        <w:autoSpaceDN w:val="0"/>
        <w:jc w:val="both"/>
        <w:textAlignment w:val="baseline"/>
        <w:rPr>
          <w:sz w:val="24"/>
          <w:szCs w:val="24"/>
          <w:lang w:val="pl-PL"/>
        </w:rPr>
      </w:pPr>
    </w:p>
    <w:p w14:paraId="10F10524" w14:textId="77777777" w:rsidR="002C1E5F" w:rsidRPr="00456B64" w:rsidRDefault="002C1E5F" w:rsidP="002C1E5F">
      <w:pPr>
        <w:widowControl w:val="0"/>
        <w:autoSpaceDE w:val="0"/>
        <w:autoSpaceDN w:val="0"/>
        <w:jc w:val="both"/>
        <w:textAlignment w:val="baseline"/>
        <w:rPr>
          <w:sz w:val="24"/>
          <w:szCs w:val="24"/>
          <w:lang w:val="pl-PL"/>
        </w:rPr>
      </w:pPr>
      <w:r w:rsidRPr="00456B64">
        <w:rPr>
          <w:sz w:val="24"/>
          <w:szCs w:val="24"/>
          <w:lang w:val="pl-PL"/>
        </w:rPr>
        <w:t>.....................................… </w:t>
      </w:r>
    </w:p>
    <w:p w14:paraId="095F02BC" w14:textId="77777777" w:rsidR="002C1E5F" w:rsidRPr="00456B64" w:rsidRDefault="002C1E5F" w:rsidP="002C1E5F">
      <w:pPr>
        <w:widowControl w:val="0"/>
        <w:autoSpaceDE w:val="0"/>
        <w:autoSpaceDN w:val="0"/>
        <w:ind w:firstLine="555"/>
        <w:textAlignment w:val="baseline"/>
        <w:rPr>
          <w:sz w:val="24"/>
          <w:szCs w:val="24"/>
          <w:lang w:val="pl-PL"/>
        </w:rPr>
      </w:pPr>
      <w:r w:rsidRPr="00456B64">
        <w:rPr>
          <w:sz w:val="24"/>
          <w:szCs w:val="24"/>
          <w:lang w:val="pl-PL"/>
        </w:rPr>
        <w:t>Nazwa Wykonawcy</w:t>
      </w:r>
    </w:p>
    <w:p w14:paraId="1CF892CF" w14:textId="77777777" w:rsidR="002C1E5F" w:rsidRPr="00456B64" w:rsidRDefault="002C1E5F" w:rsidP="002C1E5F">
      <w:pPr>
        <w:widowControl w:val="0"/>
        <w:autoSpaceDE w:val="0"/>
        <w:autoSpaceDN w:val="0"/>
        <w:textAlignment w:val="baseline"/>
        <w:rPr>
          <w:sz w:val="24"/>
          <w:szCs w:val="24"/>
          <w:lang w:val="pl-PL"/>
        </w:rPr>
      </w:pPr>
    </w:p>
    <w:p w14:paraId="0724BEA2" w14:textId="77777777" w:rsidR="002C1E5F" w:rsidRPr="00456B64" w:rsidRDefault="002C1E5F" w:rsidP="002C1E5F">
      <w:pPr>
        <w:widowControl w:val="0"/>
        <w:autoSpaceDE w:val="0"/>
        <w:autoSpaceDN w:val="0"/>
        <w:jc w:val="both"/>
        <w:textAlignment w:val="baseline"/>
        <w:rPr>
          <w:sz w:val="24"/>
          <w:szCs w:val="24"/>
          <w:lang w:val="pl-PL"/>
        </w:rPr>
      </w:pPr>
      <w:r w:rsidRPr="00456B64">
        <w:rPr>
          <w:sz w:val="24"/>
          <w:szCs w:val="24"/>
          <w:lang w:val="pl-PL"/>
        </w:rPr>
        <w:t>.....................................…</w:t>
      </w:r>
    </w:p>
    <w:p w14:paraId="27B1FF81" w14:textId="77777777" w:rsidR="002C1E5F" w:rsidRPr="00456B64" w:rsidRDefault="002C1E5F" w:rsidP="002C1E5F">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72A3C99B" w14:textId="77777777" w:rsidR="002C1E5F" w:rsidRPr="00456B64" w:rsidRDefault="002C1E5F" w:rsidP="002C1E5F">
      <w:pPr>
        <w:widowControl w:val="0"/>
        <w:autoSpaceDE w:val="0"/>
        <w:autoSpaceDN w:val="0"/>
        <w:spacing w:before="90"/>
        <w:ind w:left="115" w:right="110"/>
        <w:jc w:val="both"/>
        <w:outlineLvl w:val="0"/>
        <w:rPr>
          <w:rFonts w:eastAsia="Verdana"/>
          <w:b/>
          <w:bCs/>
          <w:sz w:val="24"/>
          <w:szCs w:val="24"/>
          <w:lang w:val="pl-PL" w:eastAsia="en-US"/>
        </w:rPr>
      </w:pPr>
    </w:p>
    <w:p w14:paraId="107A4608" w14:textId="77777777" w:rsidR="002C1E5F" w:rsidRPr="00456B64" w:rsidRDefault="002C1E5F" w:rsidP="002C1E5F">
      <w:pPr>
        <w:widowControl w:val="0"/>
        <w:autoSpaceDE w:val="0"/>
        <w:autoSpaceDN w:val="0"/>
        <w:spacing w:before="90"/>
        <w:ind w:right="110"/>
        <w:jc w:val="both"/>
        <w:outlineLvl w:val="0"/>
        <w:rPr>
          <w:rFonts w:eastAsia="Verdana"/>
          <w:b/>
          <w:bCs/>
          <w:sz w:val="24"/>
          <w:szCs w:val="24"/>
          <w:lang w:val="pl-PL" w:eastAsia="en-US"/>
        </w:rPr>
      </w:pPr>
    </w:p>
    <w:p w14:paraId="3DDD6B29" w14:textId="77777777" w:rsidR="002C1E5F" w:rsidRPr="00456B64" w:rsidRDefault="002C1E5F" w:rsidP="002C1E5F">
      <w:pPr>
        <w:widowControl w:val="0"/>
        <w:autoSpaceDE w:val="0"/>
        <w:autoSpaceDN w:val="0"/>
        <w:jc w:val="center"/>
        <w:textAlignment w:val="baseline"/>
        <w:rPr>
          <w:b/>
          <w:bCs/>
          <w:sz w:val="24"/>
          <w:szCs w:val="24"/>
          <w:lang w:val="pl-PL"/>
        </w:rPr>
      </w:pPr>
    </w:p>
    <w:p w14:paraId="7264DDF5" w14:textId="77777777" w:rsidR="002C1E5F" w:rsidRPr="00456B64" w:rsidRDefault="002C1E5F" w:rsidP="002C1E5F">
      <w:pPr>
        <w:widowControl w:val="0"/>
        <w:autoSpaceDE w:val="0"/>
        <w:autoSpaceDN w:val="0"/>
        <w:jc w:val="center"/>
        <w:textAlignment w:val="baseline"/>
        <w:rPr>
          <w:b/>
          <w:bCs/>
          <w:sz w:val="24"/>
          <w:szCs w:val="24"/>
          <w:lang w:val="pl-PL"/>
        </w:rPr>
      </w:pPr>
    </w:p>
    <w:p w14:paraId="22A3E695" w14:textId="77777777" w:rsidR="002C1E5F" w:rsidRPr="00456B64" w:rsidRDefault="002C1E5F" w:rsidP="002C1E5F">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04D1AF3C" w14:textId="77777777" w:rsidR="002C1E5F" w:rsidRPr="00456B64" w:rsidRDefault="002C1E5F" w:rsidP="002C1E5F">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7B3C40BF" w14:textId="77777777" w:rsidR="002C1E5F" w:rsidRPr="00456B64" w:rsidRDefault="002C1E5F" w:rsidP="002C1E5F">
      <w:pPr>
        <w:widowControl w:val="0"/>
        <w:autoSpaceDE w:val="0"/>
        <w:autoSpaceDN w:val="0"/>
        <w:jc w:val="center"/>
        <w:textAlignment w:val="baseline"/>
        <w:rPr>
          <w:b/>
          <w:bCs/>
          <w:sz w:val="24"/>
          <w:szCs w:val="24"/>
          <w:lang w:val="pl-PL"/>
        </w:rPr>
      </w:pPr>
    </w:p>
    <w:p w14:paraId="518CE92E" w14:textId="77777777" w:rsidR="002C1E5F" w:rsidRPr="00456B64" w:rsidRDefault="002C1E5F" w:rsidP="002C1E5F">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25DA650D" w14:textId="77777777" w:rsidR="002C1E5F" w:rsidRPr="00456B64" w:rsidRDefault="002C1E5F" w:rsidP="00B2190E">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4663674F" w14:textId="77777777" w:rsidR="002C1E5F" w:rsidRPr="00456B64" w:rsidRDefault="002C1E5F" w:rsidP="00B2190E">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6E7F1564" w14:textId="77777777" w:rsidR="002C1E5F" w:rsidRPr="00456B64" w:rsidRDefault="002C1E5F" w:rsidP="00B2190E">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1C649969" w14:textId="77777777" w:rsidR="002C1E5F" w:rsidRPr="00456B64" w:rsidRDefault="002C1E5F" w:rsidP="00B2190E">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5A5E2331" w14:textId="77777777" w:rsidR="002C1E5F" w:rsidRPr="00456B64" w:rsidRDefault="002C1E5F" w:rsidP="002C1E5F">
      <w:pPr>
        <w:spacing w:after="200" w:line="276" w:lineRule="auto"/>
        <w:ind w:left="780"/>
        <w:contextualSpacing/>
        <w:textAlignment w:val="baseline"/>
        <w:rPr>
          <w:sz w:val="24"/>
          <w:szCs w:val="24"/>
          <w:lang w:val="pl-PL"/>
        </w:rPr>
      </w:pPr>
    </w:p>
    <w:p w14:paraId="6878E4AB" w14:textId="77777777" w:rsidR="002C1E5F" w:rsidRPr="00456B64" w:rsidRDefault="002C1E5F" w:rsidP="002C1E5F">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00E9541C" w14:textId="77777777" w:rsidR="002C1E5F" w:rsidRPr="00456B64" w:rsidRDefault="002C1E5F" w:rsidP="002C1E5F">
      <w:pPr>
        <w:widowControl w:val="0"/>
        <w:autoSpaceDE w:val="0"/>
        <w:autoSpaceDN w:val="0"/>
        <w:spacing w:before="90"/>
        <w:ind w:right="110"/>
        <w:jc w:val="both"/>
        <w:outlineLvl w:val="0"/>
        <w:rPr>
          <w:rFonts w:eastAsia="Verdana"/>
          <w:b/>
          <w:bCs/>
          <w:sz w:val="24"/>
          <w:szCs w:val="24"/>
          <w:lang w:val="pl-PL" w:eastAsia="en-US"/>
        </w:rPr>
      </w:pPr>
    </w:p>
    <w:p w14:paraId="124C5D70" w14:textId="77777777" w:rsidR="002C1E5F" w:rsidRPr="00456B64" w:rsidRDefault="002C1E5F" w:rsidP="002C1E5F">
      <w:pPr>
        <w:widowControl w:val="0"/>
        <w:autoSpaceDE w:val="0"/>
        <w:autoSpaceDN w:val="0"/>
        <w:spacing w:before="90"/>
        <w:ind w:right="110"/>
        <w:jc w:val="both"/>
        <w:outlineLvl w:val="0"/>
        <w:rPr>
          <w:rFonts w:eastAsia="Verdana"/>
          <w:b/>
          <w:bCs/>
          <w:sz w:val="24"/>
          <w:szCs w:val="24"/>
          <w:lang w:val="pl-PL" w:eastAsia="en-US"/>
        </w:rPr>
      </w:pPr>
    </w:p>
    <w:p w14:paraId="16A94C10" w14:textId="77777777" w:rsidR="002C1E5F" w:rsidRPr="00456B64" w:rsidRDefault="002C1E5F" w:rsidP="002C1E5F">
      <w:pPr>
        <w:widowControl w:val="0"/>
        <w:autoSpaceDE w:val="0"/>
        <w:autoSpaceDN w:val="0"/>
        <w:spacing w:before="90"/>
        <w:ind w:right="110"/>
        <w:jc w:val="both"/>
        <w:outlineLvl w:val="0"/>
        <w:rPr>
          <w:rFonts w:eastAsia="Verdana"/>
          <w:b/>
          <w:bCs/>
          <w:sz w:val="24"/>
          <w:szCs w:val="24"/>
          <w:lang w:val="pl-PL" w:eastAsia="en-US"/>
        </w:rPr>
      </w:pPr>
    </w:p>
    <w:p w14:paraId="77D7AD88" w14:textId="77777777" w:rsidR="002C1E5F" w:rsidRPr="00456B64" w:rsidRDefault="002C1E5F" w:rsidP="002C1E5F">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2C1E5F" w:rsidRPr="002C1E5F" w14:paraId="01AD78DF" w14:textId="77777777" w:rsidTr="001F55B8">
        <w:tc>
          <w:tcPr>
            <w:tcW w:w="4105" w:type="dxa"/>
            <w:shd w:val="clear" w:color="auto" w:fill="auto"/>
          </w:tcPr>
          <w:p w14:paraId="282926F1" w14:textId="77777777" w:rsidR="002C1E5F" w:rsidRPr="001A7899" w:rsidRDefault="002C1E5F" w:rsidP="001F55B8">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4DC7B667" w14:textId="77777777" w:rsidR="002C1E5F" w:rsidRPr="001A7899" w:rsidRDefault="002C1E5F" w:rsidP="001F55B8">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7702A241" w14:textId="77777777" w:rsidR="002C1E5F" w:rsidRPr="001A7899" w:rsidRDefault="002C1E5F" w:rsidP="002C1E5F">
      <w:pPr>
        <w:spacing w:line="360" w:lineRule="auto"/>
        <w:contextualSpacing/>
        <w:jc w:val="both"/>
        <w:rPr>
          <w:rFonts w:ascii="Verdana" w:eastAsia="Calibri" w:hAnsi="Verdana" w:cs="Arial"/>
          <w:color w:val="222A35"/>
          <w:lang w:val="pl-PL" w:eastAsia="x-none"/>
        </w:rPr>
      </w:pPr>
    </w:p>
    <w:p w14:paraId="3B178E01" w14:textId="77777777" w:rsidR="002C1E5F" w:rsidRPr="001A7899" w:rsidRDefault="002C1E5F" w:rsidP="002C1E5F">
      <w:pPr>
        <w:widowControl w:val="0"/>
        <w:autoSpaceDE w:val="0"/>
        <w:autoSpaceDN w:val="0"/>
        <w:spacing w:line="360" w:lineRule="auto"/>
        <w:rPr>
          <w:rFonts w:ascii="Verdana" w:eastAsia="Verdana" w:hAnsi="Verdana" w:cs="Arial"/>
          <w:color w:val="222A35"/>
          <w:lang w:val="pl-PL" w:eastAsia="x-none"/>
        </w:rPr>
      </w:pPr>
    </w:p>
    <w:p w14:paraId="11AF869F" w14:textId="77777777" w:rsidR="002C1E5F" w:rsidRPr="001A7899" w:rsidRDefault="002C1E5F" w:rsidP="002C1E5F">
      <w:pPr>
        <w:widowControl w:val="0"/>
        <w:autoSpaceDE w:val="0"/>
        <w:autoSpaceDN w:val="0"/>
        <w:spacing w:before="90"/>
        <w:ind w:right="110"/>
        <w:jc w:val="both"/>
        <w:outlineLvl w:val="0"/>
        <w:rPr>
          <w:rFonts w:ascii="Verdana" w:eastAsia="Verdana" w:hAnsi="Verdana" w:cs="Verdana"/>
          <w:b/>
          <w:bCs/>
          <w:lang w:val="pl-PL" w:eastAsia="en-US"/>
        </w:rPr>
      </w:pPr>
    </w:p>
    <w:p w14:paraId="15CC3577" w14:textId="77777777" w:rsidR="002C1E5F" w:rsidRPr="001A7899" w:rsidRDefault="002C1E5F" w:rsidP="002C1E5F">
      <w:pPr>
        <w:widowControl w:val="0"/>
        <w:autoSpaceDE w:val="0"/>
        <w:autoSpaceDN w:val="0"/>
        <w:spacing w:before="90"/>
        <w:ind w:right="110"/>
        <w:jc w:val="both"/>
        <w:outlineLvl w:val="0"/>
        <w:rPr>
          <w:rFonts w:ascii="Verdana" w:eastAsia="Verdana" w:hAnsi="Verdana" w:cs="Verdana"/>
          <w:b/>
          <w:bCs/>
          <w:lang w:val="pl-PL" w:eastAsia="en-US"/>
        </w:rPr>
      </w:pPr>
    </w:p>
    <w:p w14:paraId="562BD671" w14:textId="77777777" w:rsidR="002C1E5F" w:rsidRPr="001A7899" w:rsidRDefault="002C1E5F" w:rsidP="002C1E5F">
      <w:pPr>
        <w:widowControl w:val="0"/>
        <w:autoSpaceDE w:val="0"/>
        <w:autoSpaceDN w:val="0"/>
        <w:spacing w:before="90"/>
        <w:ind w:right="110"/>
        <w:jc w:val="both"/>
        <w:outlineLvl w:val="0"/>
        <w:rPr>
          <w:rFonts w:ascii="Verdana" w:eastAsia="Verdana" w:hAnsi="Verdana" w:cs="Verdana"/>
          <w:b/>
          <w:bCs/>
          <w:lang w:val="pl-PL" w:eastAsia="en-US"/>
        </w:rPr>
      </w:pPr>
    </w:p>
    <w:p w14:paraId="6ACEA070" w14:textId="77777777" w:rsidR="002C1E5F" w:rsidRPr="001A7899" w:rsidRDefault="002C1E5F" w:rsidP="002C1E5F">
      <w:pPr>
        <w:widowControl w:val="0"/>
        <w:autoSpaceDE w:val="0"/>
        <w:autoSpaceDN w:val="0"/>
        <w:spacing w:before="90"/>
        <w:ind w:right="110"/>
        <w:jc w:val="both"/>
        <w:outlineLvl w:val="0"/>
        <w:rPr>
          <w:rFonts w:ascii="Verdana" w:eastAsia="Verdana" w:hAnsi="Verdana" w:cs="Verdana"/>
          <w:b/>
          <w:bCs/>
          <w:lang w:val="pl-PL" w:eastAsia="en-US"/>
        </w:rPr>
      </w:pPr>
    </w:p>
    <w:p w14:paraId="13EDDE67" w14:textId="77777777" w:rsidR="002C1E5F" w:rsidRPr="001A7899" w:rsidRDefault="002C1E5F" w:rsidP="002C1E5F">
      <w:pPr>
        <w:widowControl w:val="0"/>
        <w:autoSpaceDE w:val="0"/>
        <w:autoSpaceDN w:val="0"/>
        <w:spacing w:before="90"/>
        <w:ind w:right="110"/>
        <w:jc w:val="both"/>
        <w:outlineLvl w:val="0"/>
        <w:rPr>
          <w:rFonts w:ascii="Verdana" w:eastAsia="Verdana" w:hAnsi="Verdana" w:cs="Verdana"/>
          <w:b/>
          <w:bCs/>
          <w:lang w:val="pl-PL" w:eastAsia="en-US"/>
        </w:rPr>
      </w:pPr>
    </w:p>
    <w:p w14:paraId="2779D6AF" w14:textId="77777777" w:rsidR="002C1E5F" w:rsidRPr="001A7899" w:rsidRDefault="002C1E5F" w:rsidP="002C1E5F">
      <w:pPr>
        <w:widowControl w:val="0"/>
        <w:autoSpaceDE w:val="0"/>
        <w:autoSpaceDN w:val="0"/>
        <w:spacing w:before="90"/>
        <w:ind w:right="110"/>
        <w:jc w:val="both"/>
        <w:outlineLvl w:val="0"/>
        <w:rPr>
          <w:rFonts w:ascii="Verdana" w:eastAsia="Verdana" w:hAnsi="Verdana" w:cs="Verdana"/>
          <w:b/>
          <w:bCs/>
          <w:lang w:val="pl-PL" w:eastAsia="en-US"/>
        </w:rPr>
      </w:pPr>
    </w:p>
    <w:p w14:paraId="082DB312" w14:textId="77777777" w:rsidR="002C1E5F" w:rsidRPr="001A7899" w:rsidRDefault="002C1E5F" w:rsidP="002C1E5F">
      <w:pPr>
        <w:widowControl w:val="0"/>
        <w:autoSpaceDE w:val="0"/>
        <w:autoSpaceDN w:val="0"/>
        <w:spacing w:before="90"/>
        <w:ind w:right="110"/>
        <w:jc w:val="both"/>
        <w:outlineLvl w:val="0"/>
        <w:rPr>
          <w:rFonts w:ascii="Verdana" w:eastAsia="Verdana" w:hAnsi="Verdana" w:cs="Verdana"/>
          <w:b/>
          <w:bCs/>
          <w:lang w:val="pl-PL" w:eastAsia="en-US"/>
        </w:rPr>
      </w:pPr>
    </w:p>
    <w:p w14:paraId="5C3B758E" w14:textId="77777777" w:rsidR="002C1E5F" w:rsidRPr="00C409B5" w:rsidRDefault="002C1E5F" w:rsidP="002C1E5F">
      <w:pPr>
        <w:pStyle w:val="Zwykytekst"/>
        <w:tabs>
          <w:tab w:val="left" w:pos="7050"/>
        </w:tabs>
        <w:rPr>
          <w:rFonts w:ascii="Verdana" w:hAnsi="Verdana" w:cs="Times New Roman"/>
          <w:i/>
          <w:iCs/>
          <w:lang w:val="pl-PL"/>
        </w:rPr>
      </w:pPr>
    </w:p>
    <w:p w14:paraId="7019B561" w14:textId="77777777" w:rsidR="002C1E5F" w:rsidRPr="00496551" w:rsidRDefault="002C1E5F" w:rsidP="002C1E5F">
      <w:pPr>
        <w:pStyle w:val="Tekstpodstawowy"/>
        <w:ind w:right="-47"/>
        <w:jc w:val="both"/>
        <w:rPr>
          <w:rFonts w:ascii="Times New Roman" w:hAnsi="Times New Roman"/>
          <w:sz w:val="16"/>
          <w:szCs w:val="16"/>
        </w:rPr>
      </w:pPr>
    </w:p>
    <w:p w14:paraId="2550408D" w14:textId="77777777" w:rsidR="002C1E5F" w:rsidRPr="007D7084" w:rsidRDefault="002C1E5F" w:rsidP="002C1E5F">
      <w:pPr>
        <w:rPr>
          <w:lang w:val="pl-PL"/>
        </w:rPr>
      </w:pPr>
    </w:p>
    <w:p w14:paraId="12C933DF" w14:textId="77777777" w:rsidR="002C1E5F" w:rsidRPr="005B3AD3" w:rsidRDefault="002C1E5F" w:rsidP="002C1E5F">
      <w:pPr>
        <w:rPr>
          <w:lang w:val="pl-PL"/>
        </w:rPr>
      </w:pPr>
    </w:p>
    <w:p w14:paraId="4BD7B2E6" w14:textId="77777777" w:rsidR="002C1E5F" w:rsidRPr="002D4EE8" w:rsidRDefault="002C1E5F" w:rsidP="002C1E5F">
      <w:pPr>
        <w:rPr>
          <w:lang w:val="pl-PL"/>
        </w:rPr>
      </w:pPr>
    </w:p>
    <w:p w14:paraId="2CF706EF" w14:textId="77777777" w:rsidR="002C1E5F" w:rsidRPr="00631F62" w:rsidRDefault="002C1E5F" w:rsidP="002C1E5F">
      <w:pPr>
        <w:rPr>
          <w:lang w:val="pl-PL"/>
        </w:rPr>
      </w:pPr>
    </w:p>
    <w:p w14:paraId="31EC2A2B" w14:textId="77777777" w:rsidR="00496551" w:rsidRPr="002C1E5F" w:rsidRDefault="00496551" w:rsidP="00E23A09">
      <w:pPr>
        <w:rPr>
          <w:lang w:val="pl-PL"/>
        </w:rPr>
      </w:pPr>
    </w:p>
    <w:sectPr w:rsidR="00496551" w:rsidRPr="002C1E5F">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1E853" w14:textId="77777777" w:rsidR="00B520CC" w:rsidRDefault="00B520CC">
      <w:r>
        <w:separator/>
      </w:r>
    </w:p>
  </w:endnote>
  <w:endnote w:type="continuationSeparator" w:id="0">
    <w:p w14:paraId="5347253F" w14:textId="77777777" w:rsidR="00B520CC" w:rsidRDefault="00B52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87328" w14:textId="77777777" w:rsidR="002C1E5F" w:rsidRDefault="002C1E5F">
    <w:pPr>
      <w:pStyle w:val="Stopka"/>
      <w:jc w:val="right"/>
    </w:pPr>
    <w:r>
      <w:fldChar w:fldCharType="begin"/>
    </w:r>
    <w:r>
      <w:instrText>PAGE   \* MERGEFORMAT</w:instrText>
    </w:r>
    <w:r>
      <w:fldChar w:fldCharType="separate"/>
    </w:r>
    <w:r>
      <w:rPr>
        <w:lang w:val="pl-PL"/>
      </w:rPr>
      <w:t>2</w:t>
    </w:r>
    <w:r>
      <w:fldChar w:fldCharType="end"/>
    </w:r>
  </w:p>
  <w:p w14:paraId="640B9842" w14:textId="77777777" w:rsidR="00BA1017" w:rsidRDefault="00BA101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D7516" w14:textId="77777777" w:rsidR="00B520CC" w:rsidRDefault="00B520CC">
      <w:r>
        <w:separator/>
      </w:r>
    </w:p>
  </w:footnote>
  <w:footnote w:type="continuationSeparator" w:id="0">
    <w:p w14:paraId="72F973B6" w14:textId="77777777" w:rsidR="00B520CC" w:rsidRDefault="00B520CC">
      <w:r>
        <w:continuationSeparator/>
      </w:r>
    </w:p>
  </w:footnote>
  <w:footnote w:id="1">
    <w:p w14:paraId="1BD1CF73" w14:textId="77777777" w:rsidR="002C1E5F" w:rsidRPr="00456B64" w:rsidRDefault="002C1E5F" w:rsidP="002C1E5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5B103356" w14:textId="77777777" w:rsidR="002C1E5F" w:rsidRPr="00456B64" w:rsidRDefault="002C1E5F" w:rsidP="002C1E5F">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178E4BCD" w14:textId="77777777" w:rsidR="002C1E5F" w:rsidRPr="00456B64" w:rsidRDefault="002C1E5F" w:rsidP="00B2190E">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48FEBDFB" w14:textId="77777777" w:rsidR="002C1E5F" w:rsidRPr="00456B64" w:rsidRDefault="002C1E5F" w:rsidP="00B2190E">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6FCB1D19" w14:textId="77777777" w:rsidR="002C1E5F" w:rsidRPr="00456B64" w:rsidRDefault="002C1E5F" w:rsidP="00B2190E">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E283CE5" w14:textId="77777777" w:rsidR="002C1E5F" w:rsidRPr="00456B64" w:rsidRDefault="002C1E5F" w:rsidP="00B2190E">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48B4FDEC" w14:textId="77777777" w:rsidR="002C1E5F" w:rsidRPr="00456B64" w:rsidRDefault="002C1E5F" w:rsidP="002C1E5F">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627E33AE" w14:textId="77777777" w:rsidR="002C1E5F" w:rsidRPr="00456B64" w:rsidRDefault="002C1E5F" w:rsidP="00B2190E">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1E917819" w14:textId="77777777" w:rsidR="002C1E5F" w:rsidRPr="00456B64" w:rsidRDefault="002C1E5F" w:rsidP="00B2190E">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4DB92169" w14:textId="77777777" w:rsidR="002C1E5F" w:rsidRPr="00456B64" w:rsidRDefault="002C1E5F" w:rsidP="00B2190E">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52439A2D" w14:textId="77777777" w:rsidR="002C1E5F" w:rsidRPr="00456B64" w:rsidRDefault="002C1E5F" w:rsidP="00B2190E">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067E92CF" w14:textId="77777777" w:rsidR="002C1E5F" w:rsidRPr="00456B64" w:rsidRDefault="002C1E5F" w:rsidP="00B2190E">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40D2B63D" w14:textId="77777777" w:rsidR="002C1E5F" w:rsidRPr="00456B64" w:rsidRDefault="002C1E5F" w:rsidP="002C1E5F">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6EA60DFC" w14:textId="77777777" w:rsidR="002C1E5F" w:rsidRPr="00456B64" w:rsidRDefault="002C1E5F" w:rsidP="002C1E5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737375DA" w14:textId="77777777" w:rsidR="002C1E5F" w:rsidRPr="00456B64" w:rsidRDefault="002C1E5F" w:rsidP="002C1E5F">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2F7D2F65" w14:textId="77777777" w:rsidR="002C1E5F" w:rsidRPr="00456B64" w:rsidRDefault="002C1E5F" w:rsidP="002C1E5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709011A0" w14:textId="77777777" w:rsidR="002C1E5F" w:rsidRPr="00456B64" w:rsidRDefault="002C1E5F" w:rsidP="00B2190E">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012275" w14:textId="77777777" w:rsidR="002C1E5F" w:rsidRPr="00456B64" w:rsidRDefault="002C1E5F" w:rsidP="00B2190E">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6093BBBE" w14:textId="77777777" w:rsidR="002C1E5F" w:rsidRPr="00456B64" w:rsidRDefault="002C1E5F" w:rsidP="00B2190E">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E964EAD" w14:textId="77777777" w:rsidR="002C1E5F" w:rsidRPr="00456B64" w:rsidRDefault="002C1E5F" w:rsidP="002C1E5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075516D9" w14:textId="77777777" w:rsidR="002C1E5F" w:rsidRPr="00456B64" w:rsidRDefault="002C1E5F" w:rsidP="002C1E5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665A27B2" w14:textId="77777777" w:rsidR="002C1E5F" w:rsidRPr="00456B64" w:rsidRDefault="002C1E5F" w:rsidP="002C1E5F">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2BB1BF97" w14:textId="77777777" w:rsidR="002C1E5F" w:rsidRPr="00456B64" w:rsidRDefault="002C1E5F" w:rsidP="002C1E5F">
      <w:pPr>
        <w:pStyle w:val="Tekstprzypisudolnego"/>
        <w:ind w:firstLine="142"/>
        <w:jc w:val="both"/>
        <w:rPr>
          <w:sz w:val="16"/>
          <w:szCs w:val="16"/>
          <w:lang w:val="pl-PL"/>
        </w:rPr>
      </w:pPr>
      <w:r w:rsidRPr="00456B64">
        <w:rPr>
          <w:sz w:val="16"/>
          <w:szCs w:val="16"/>
          <w:lang w:val="pl-PL"/>
        </w:rPr>
        <w:t>a) osobę prawną,</w:t>
      </w:r>
    </w:p>
    <w:p w14:paraId="5D0FDB38" w14:textId="77777777" w:rsidR="002C1E5F" w:rsidRPr="00456B64" w:rsidRDefault="002C1E5F" w:rsidP="002C1E5F">
      <w:pPr>
        <w:pStyle w:val="Tekstprzypisudolnego"/>
        <w:ind w:firstLine="142"/>
        <w:jc w:val="both"/>
        <w:rPr>
          <w:sz w:val="16"/>
          <w:szCs w:val="16"/>
          <w:lang w:val="pl-PL"/>
        </w:rPr>
      </w:pPr>
      <w:r w:rsidRPr="00456B64">
        <w:rPr>
          <w:sz w:val="16"/>
          <w:szCs w:val="16"/>
          <w:lang w:val="pl-PL"/>
        </w:rPr>
        <w:t>b) spółkę kapitałową w organizacji,</w:t>
      </w:r>
    </w:p>
    <w:p w14:paraId="4459EB9B" w14:textId="77777777" w:rsidR="002C1E5F" w:rsidRPr="00456B64" w:rsidRDefault="002C1E5F" w:rsidP="002C1E5F">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48B0613D" w14:textId="77777777" w:rsidR="002C1E5F" w:rsidRPr="00456B64" w:rsidRDefault="002C1E5F" w:rsidP="002C1E5F">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318F4963" w14:textId="77777777" w:rsidR="002C1E5F" w:rsidRPr="00456B64" w:rsidRDefault="002C1E5F" w:rsidP="002C1E5F">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60FF27D7" w14:textId="77777777" w:rsidR="002C1E5F" w:rsidRPr="00456B64" w:rsidRDefault="002C1E5F" w:rsidP="002C1E5F">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7A84AE2" w14:textId="77777777" w:rsidR="002C1E5F" w:rsidRPr="00456B64" w:rsidRDefault="002C1E5F" w:rsidP="002C1E5F">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4E4D8988" w14:textId="77777777" w:rsidR="002C1E5F" w:rsidRPr="00456B64" w:rsidRDefault="002C1E5F" w:rsidP="002C1E5F">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176916811">
    <w:abstractNumId w:val="10"/>
  </w:num>
  <w:num w:numId="2" w16cid:durableId="1163855951">
    <w:abstractNumId w:val="15"/>
  </w:num>
  <w:num w:numId="3" w16cid:durableId="397556408">
    <w:abstractNumId w:val="3"/>
  </w:num>
  <w:num w:numId="4" w16cid:durableId="693964388">
    <w:abstractNumId w:val="6"/>
  </w:num>
  <w:num w:numId="5" w16cid:durableId="365525765">
    <w:abstractNumId w:val="17"/>
  </w:num>
  <w:num w:numId="6" w16cid:durableId="1126315363">
    <w:abstractNumId w:val="13"/>
  </w:num>
  <w:num w:numId="7" w16cid:durableId="785008283">
    <w:abstractNumId w:val="12"/>
  </w:num>
  <w:num w:numId="8" w16cid:durableId="469517068">
    <w:abstractNumId w:val="14"/>
  </w:num>
  <w:num w:numId="9" w16cid:durableId="20170289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43770647">
    <w:abstractNumId w:val="4"/>
  </w:num>
  <w:num w:numId="11" w16cid:durableId="2064788644">
    <w:abstractNumId w:val="16"/>
  </w:num>
  <w:num w:numId="12" w16cid:durableId="1071122989">
    <w:abstractNumId w:val="9"/>
  </w:num>
  <w:num w:numId="13" w16cid:durableId="37442235">
    <w:abstractNumId w:val="8"/>
  </w:num>
  <w:num w:numId="14" w16cid:durableId="533081144">
    <w:abstractNumId w:val="2"/>
  </w:num>
  <w:num w:numId="15" w16cid:durableId="605888958">
    <w:abstractNumId w:val="5"/>
  </w:num>
  <w:num w:numId="16" w16cid:durableId="631323847">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520CC"/>
    <w:rsid w:val="000033EA"/>
    <w:rsid w:val="0002467C"/>
    <w:rsid w:val="00040A7A"/>
    <w:rsid w:val="000936CA"/>
    <w:rsid w:val="00097182"/>
    <w:rsid w:val="000B1A00"/>
    <w:rsid w:val="000C0F66"/>
    <w:rsid w:val="001764D4"/>
    <w:rsid w:val="001F341B"/>
    <w:rsid w:val="002430FD"/>
    <w:rsid w:val="00267340"/>
    <w:rsid w:val="00275C59"/>
    <w:rsid w:val="002C1E5F"/>
    <w:rsid w:val="00337165"/>
    <w:rsid w:val="003974EB"/>
    <w:rsid w:val="003C6167"/>
    <w:rsid w:val="003F1749"/>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2190E"/>
    <w:rsid w:val="00B520CC"/>
    <w:rsid w:val="00BA1017"/>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3A09"/>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7CCC28"/>
  <w15:chartTrackingRefBased/>
  <w15:docId w15:val="{89BBFF7F-D972-4591-93FF-FCB9F0B34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C1E5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C1E5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2308</Words>
  <Characters>15950</Characters>
  <Application>Microsoft Office Word</Application>
  <DocSecurity>0</DocSecurity>
  <Lines>132</Lines>
  <Paragraphs>36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18222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2022-07-22T11:55:00Z</cp:lastPrinted>
  <dcterms:created xsi:type="dcterms:W3CDTF">2022-07-22T11:59:00Z</dcterms:created>
  <dcterms:modified xsi:type="dcterms:W3CDTF">2022-07-22T11:59:00Z</dcterms:modified>
</cp:coreProperties>
</file>