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1859D" w14:textId="77777777" w:rsidR="005272BD" w:rsidRDefault="005272BD" w:rsidP="005272BD">
      <w:pPr>
        <w:pStyle w:val="Nagwek"/>
        <w:tabs>
          <w:tab w:val="left" w:pos="708"/>
        </w:tabs>
        <w:rPr>
          <w:sz w:val="24"/>
        </w:rPr>
      </w:pPr>
    </w:p>
    <w:p w14:paraId="071FCBE1" w14:textId="39956096" w:rsidR="005272BD" w:rsidRDefault="005272BD" w:rsidP="005272BD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>
        <w:rPr>
          <w:b/>
          <w:sz w:val="24"/>
        </w:rPr>
        <w:t>471</w:t>
      </w:r>
      <w:r>
        <w:rPr>
          <w:b/>
          <w:sz w:val="24"/>
        </w:rPr>
        <w:t>/22</w:t>
      </w:r>
    </w:p>
    <w:p w14:paraId="69DD2352" w14:textId="77777777" w:rsidR="005272BD" w:rsidRDefault="005272BD" w:rsidP="005272BD">
      <w:pPr>
        <w:pStyle w:val="Nagwek3"/>
        <w:ind w:left="0"/>
        <w:jc w:val="left"/>
        <w:rPr>
          <w:sz w:val="28"/>
        </w:rPr>
      </w:pPr>
    </w:p>
    <w:p w14:paraId="63A0DD8C" w14:textId="77777777" w:rsidR="005272BD" w:rsidRDefault="005272BD" w:rsidP="005272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2D603F1E" w14:textId="77777777" w:rsidR="005272BD" w:rsidRDefault="005272BD" w:rsidP="005272BD">
      <w:pPr>
        <w:jc w:val="center"/>
        <w:rPr>
          <w:b/>
          <w:sz w:val="28"/>
          <w:szCs w:val="28"/>
        </w:rPr>
      </w:pPr>
    </w:p>
    <w:p w14:paraId="60623405" w14:textId="77777777" w:rsidR="005272BD" w:rsidRDefault="005272BD" w:rsidP="005272BD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27280A7" w14:textId="77777777" w:rsidR="005272BD" w:rsidRDefault="005272BD" w:rsidP="005272BD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6DBE6287" w14:textId="77777777" w:rsidR="005272BD" w:rsidRDefault="005272BD" w:rsidP="005272BD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BD6C968" w14:textId="77777777" w:rsidR="005272BD" w:rsidRDefault="005272BD" w:rsidP="005272BD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39F97811" w14:textId="038CB839" w:rsidR="005272BD" w:rsidRDefault="005272BD" w:rsidP="005272BD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CF423E">
        <w:rPr>
          <w:b/>
        </w:rPr>
        <w:t xml:space="preserve">Dostawa </w:t>
      </w:r>
      <w:r>
        <w:rPr>
          <w:b/>
        </w:rPr>
        <w:t>laboratoryjnego pieca rurowego</w:t>
      </w:r>
      <w:r w:rsidRPr="00CF423E">
        <w:rPr>
          <w:b/>
        </w:rPr>
        <w:t xml:space="preserve"> dla WIMi</w:t>
      </w:r>
      <w:r>
        <w:rPr>
          <w:b/>
        </w:rPr>
        <w:t>C</w:t>
      </w:r>
      <w:r>
        <w:rPr>
          <w:rFonts w:ascii="Verdana" w:hAnsi="Verdana"/>
          <w:b/>
        </w:rPr>
        <w:t xml:space="preserve">- </w:t>
      </w:r>
      <w:r w:rsidRPr="00792FD7">
        <w:rPr>
          <w:rFonts w:cs="Calibri"/>
          <w:b/>
          <w:sz w:val="24"/>
          <w:szCs w:val="24"/>
        </w:rPr>
        <w:t>KC-zp.272-</w:t>
      </w:r>
      <w:r>
        <w:rPr>
          <w:rFonts w:cs="Calibri"/>
          <w:b/>
          <w:sz w:val="24"/>
          <w:szCs w:val="24"/>
        </w:rPr>
        <w:t>471</w:t>
      </w:r>
      <w:r w:rsidRPr="00792FD7">
        <w:rPr>
          <w:rFonts w:cs="Calibri"/>
          <w:b/>
          <w:sz w:val="24"/>
          <w:szCs w:val="24"/>
        </w:rPr>
        <w:t>/2</w:t>
      </w:r>
      <w:r>
        <w:rPr>
          <w:rFonts w:cs="Calibri"/>
          <w:b/>
          <w:sz w:val="24"/>
          <w:szCs w:val="24"/>
        </w:rPr>
        <w:t>2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3280037C" w14:textId="77777777" w:rsidR="005272BD" w:rsidRDefault="005272BD" w:rsidP="005272BD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41287AE" w14:textId="77777777" w:rsidR="005272BD" w:rsidRDefault="005272BD" w:rsidP="005272BD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5EC2409" w14:textId="77777777" w:rsidR="005272BD" w:rsidRDefault="005272BD" w:rsidP="005272BD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F2F30A1" w14:textId="77777777" w:rsidR="005272BD" w:rsidRDefault="005272BD" w:rsidP="005272BD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606975A4" w14:textId="77777777" w:rsidR="005272BD" w:rsidRDefault="005272BD" w:rsidP="005272BD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48D2F6A9" w14:textId="77777777" w:rsidR="005272BD" w:rsidRDefault="005272BD" w:rsidP="005272BD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604D8251" w14:textId="77777777" w:rsidR="005272BD" w:rsidRDefault="005272BD" w:rsidP="005272BD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188D3DDC" w14:textId="77777777" w:rsidR="005272BD" w:rsidRDefault="005272BD" w:rsidP="005272BD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5272BD" w14:paraId="2EA7B18F" w14:textId="77777777" w:rsidTr="001F55B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AF1FE" w14:textId="77777777" w:rsidR="005272BD" w:rsidRDefault="005272BD" w:rsidP="001F55B8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28BA4" w14:textId="77777777" w:rsidR="005272BD" w:rsidRDefault="005272BD" w:rsidP="001F55B8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401DA" w14:textId="77777777" w:rsidR="005272BD" w:rsidRDefault="005272BD" w:rsidP="001F55B8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5272BD" w14:paraId="207AE70D" w14:textId="77777777" w:rsidTr="001F55B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3789D" w14:textId="77777777" w:rsidR="005272BD" w:rsidRDefault="005272BD" w:rsidP="001F55B8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0BAF" w14:textId="77777777" w:rsidR="005272BD" w:rsidRDefault="005272BD" w:rsidP="001F55B8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7FABC" w14:textId="77777777" w:rsidR="005272BD" w:rsidRDefault="005272BD" w:rsidP="001F55B8">
            <w:pPr>
              <w:widowControl w:val="0"/>
              <w:spacing w:line="360" w:lineRule="auto"/>
              <w:jc w:val="both"/>
            </w:pPr>
          </w:p>
        </w:tc>
      </w:tr>
      <w:tr w:rsidR="005272BD" w14:paraId="167C42B4" w14:textId="77777777" w:rsidTr="001F55B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E8EA7" w14:textId="77777777" w:rsidR="005272BD" w:rsidRDefault="005272BD" w:rsidP="001F55B8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6799" w14:textId="77777777" w:rsidR="005272BD" w:rsidRDefault="005272BD" w:rsidP="001F55B8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A24A2" w14:textId="77777777" w:rsidR="005272BD" w:rsidRDefault="005272BD" w:rsidP="001F55B8">
            <w:pPr>
              <w:widowControl w:val="0"/>
              <w:spacing w:line="360" w:lineRule="auto"/>
              <w:jc w:val="both"/>
            </w:pPr>
          </w:p>
        </w:tc>
      </w:tr>
      <w:tr w:rsidR="005272BD" w14:paraId="530BDC35" w14:textId="77777777" w:rsidTr="001F55B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7C3CA" w14:textId="77777777" w:rsidR="005272BD" w:rsidRDefault="005272BD" w:rsidP="001F55B8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EF268" w14:textId="77777777" w:rsidR="005272BD" w:rsidRDefault="005272BD" w:rsidP="001F55B8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20F9" w14:textId="77777777" w:rsidR="005272BD" w:rsidRDefault="005272BD" w:rsidP="001F55B8">
            <w:pPr>
              <w:widowControl w:val="0"/>
              <w:spacing w:line="360" w:lineRule="auto"/>
              <w:jc w:val="both"/>
            </w:pPr>
          </w:p>
        </w:tc>
      </w:tr>
    </w:tbl>
    <w:p w14:paraId="090BAF74" w14:textId="77777777" w:rsidR="005272BD" w:rsidRDefault="005272BD" w:rsidP="005272BD">
      <w:pPr>
        <w:widowControl w:val="0"/>
        <w:spacing w:line="360" w:lineRule="auto"/>
        <w:jc w:val="both"/>
      </w:pPr>
    </w:p>
    <w:p w14:paraId="2056B296" w14:textId="77777777" w:rsidR="005272BD" w:rsidRDefault="005272BD" w:rsidP="005272BD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390DD5DF" w14:textId="77777777" w:rsidR="005272BD" w:rsidRDefault="005272BD" w:rsidP="005272BD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62D29A63" w14:textId="77777777" w:rsidR="005272BD" w:rsidRDefault="005272BD" w:rsidP="005272BD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4479A1A7" w14:textId="77777777" w:rsidR="005272BD" w:rsidRDefault="005272BD" w:rsidP="005272BD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093B6DC5" w14:textId="77777777" w:rsidR="005272BD" w:rsidRDefault="005272BD" w:rsidP="005272BD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47EED9D6" w14:textId="77777777" w:rsidR="005272BD" w:rsidRDefault="005272BD" w:rsidP="005272BD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127B438" w14:textId="77777777" w:rsidR="005272BD" w:rsidRPr="002F3F5D" w:rsidRDefault="005272BD" w:rsidP="005272BD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b/>
          <w:color w:val="FF0000"/>
          <w:lang w:eastAsia="zh-CN"/>
        </w:rPr>
        <w:t>.</w:t>
      </w:r>
    </w:p>
    <w:p w14:paraId="5B399B23" w14:textId="77777777" w:rsidR="005272BD" w:rsidRPr="00045C3B" w:rsidRDefault="005272BD" w:rsidP="005272BD"/>
    <w:p w14:paraId="4C0182E7" w14:textId="77777777" w:rsidR="005272BD" w:rsidRPr="0051651A" w:rsidRDefault="005272BD" w:rsidP="005272BD"/>
    <w:p w14:paraId="7107B50D" w14:textId="77777777" w:rsidR="005272BD" w:rsidRPr="000B386A" w:rsidRDefault="005272BD" w:rsidP="005272BD"/>
    <w:p w14:paraId="4FB9AB75" w14:textId="77777777" w:rsidR="005272BD" w:rsidRPr="00B373A8" w:rsidRDefault="005272BD" w:rsidP="005272BD"/>
    <w:p w14:paraId="20F38B89" w14:textId="77777777" w:rsidR="005272BD" w:rsidRPr="00BE37A4" w:rsidRDefault="005272BD" w:rsidP="005272BD"/>
    <w:p w14:paraId="0A293614" w14:textId="6E96B628" w:rsidR="00106AC7" w:rsidRPr="007A4BAA" w:rsidRDefault="00106AC7" w:rsidP="007A4BAA"/>
    <w:sectPr w:rsidR="00106AC7" w:rsidRPr="007A4BAA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814F5" w14:textId="77777777" w:rsidR="00C87612" w:rsidRDefault="00C87612">
      <w:r>
        <w:separator/>
      </w:r>
    </w:p>
  </w:endnote>
  <w:endnote w:type="continuationSeparator" w:id="0">
    <w:p w14:paraId="4CBC512A" w14:textId="77777777" w:rsidR="00C87612" w:rsidRDefault="00C87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27CB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517C350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07C61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71058FA" w14:textId="77777777" w:rsidR="00336EEB" w:rsidRDefault="005272BD" w:rsidP="00336EEB">
    <w:pPr>
      <w:pStyle w:val="Stopka"/>
      <w:tabs>
        <w:tab w:val="clear" w:pos="4536"/>
      </w:tabs>
      <w:jc w:val="center"/>
    </w:pPr>
    <w:r>
      <w:rPr>
        <w:noProof/>
      </w:rPr>
      <w:pict w14:anchorId="44067162">
        <v:line id="_x0000_s1025" style="position:absolute;left:0;text-align:left;z-index:251657728" from="-3.85pt,8.7pt" to="455.15pt,8.7pt"/>
      </w:pict>
    </w:r>
  </w:p>
  <w:p w14:paraId="69322A16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6611E" w14:textId="77777777" w:rsidR="000166E9" w:rsidRDefault="000166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93CAE" w14:textId="77777777" w:rsidR="00C87612" w:rsidRDefault="00C87612">
      <w:r>
        <w:separator/>
      </w:r>
    </w:p>
  </w:footnote>
  <w:footnote w:type="continuationSeparator" w:id="0">
    <w:p w14:paraId="20F90A23" w14:textId="77777777" w:rsidR="00C87612" w:rsidRDefault="00C87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5587D" w14:textId="77777777" w:rsidR="000166E9" w:rsidRDefault="000166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A83B3" w14:textId="77777777" w:rsidR="000166E9" w:rsidRDefault="000166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29B2D" w14:textId="77777777" w:rsidR="000166E9" w:rsidRDefault="000166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34066386">
    <w:abstractNumId w:val="14"/>
  </w:num>
  <w:num w:numId="2" w16cid:durableId="1079329049">
    <w:abstractNumId w:val="0"/>
  </w:num>
  <w:num w:numId="3" w16cid:durableId="224462689">
    <w:abstractNumId w:val="12"/>
  </w:num>
  <w:num w:numId="4" w16cid:durableId="1147891073">
    <w:abstractNumId w:val="8"/>
  </w:num>
  <w:num w:numId="5" w16cid:durableId="701789520">
    <w:abstractNumId w:val="7"/>
  </w:num>
  <w:num w:numId="6" w16cid:durableId="1116753650">
    <w:abstractNumId w:val="1"/>
  </w:num>
  <w:num w:numId="7" w16cid:durableId="1539320807">
    <w:abstractNumId w:val="6"/>
  </w:num>
  <w:num w:numId="8" w16cid:durableId="1878857224">
    <w:abstractNumId w:val="3"/>
  </w:num>
  <w:num w:numId="9" w16cid:durableId="1628243990">
    <w:abstractNumId w:val="2"/>
  </w:num>
  <w:num w:numId="10" w16cid:durableId="1956449302">
    <w:abstractNumId w:val="5"/>
  </w:num>
  <w:num w:numId="11" w16cid:durableId="1826512791">
    <w:abstractNumId w:val="11"/>
  </w:num>
  <w:num w:numId="12" w16cid:durableId="1909027637">
    <w:abstractNumId w:val="4"/>
  </w:num>
  <w:num w:numId="13" w16cid:durableId="2065568468">
    <w:abstractNumId w:val="10"/>
  </w:num>
  <w:num w:numId="14" w16cid:durableId="240142906">
    <w:abstractNumId w:val="13"/>
  </w:num>
  <w:num w:numId="15" w16cid:durableId="198608606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7612"/>
    <w:rsid w:val="0000184A"/>
    <w:rsid w:val="00012997"/>
    <w:rsid w:val="000166E9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272BD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A4BAA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8761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76C3E0"/>
  <w15:chartTrackingRefBased/>
  <w15:docId w15:val="{3F49B33A-C045-4ACD-B521-5BD02B1D6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272B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5272BD"/>
    <w:rPr>
      <w:b/>
      <w:sz w:val="24"/>
    </w:rPr>
  </w:style>
  <w:style w:type="character" w:customStyle="1" w:styleId="NagwekZnak">
    <w:name w:val="Nagłówek Znak"/>
    <w:link w:val="Nagwek"/>
    <w:rsid w:val="005272BD"/>
  </w:style>
  <w:style w:type="paragraph" w:styleId="Akapitzlist">
    <w:name w:val="List Paragraph"/>
    <w:basedOn w:val="Normalny"/>
    <w:uiPriority w:val="34"/>
    <w:qFormat/>
    <w:rsid w:val="005272B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335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2022-07-22T11:45:00Z</dcterms:created>
  <dcterms:modified xsi:type="dcterms:W3CDTF">2022-07-22T11:50:00Z</dcterms:modified>
</cp:coreProperties>
</file>