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AAA3146" w14:textId="79690393" w:rsidR="00612A2A" w:rsidRPr="00612A2A" w:rsidRDefault="00C437AC" w:rsidP="00612A2A">
      <w:pPr>
        <w:jc w:val="both"/>
        <w:rPr>
          <w:b/>
          <w:sz w:val="20"/>
          <w:szCs w:val="20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</w:t>
      </w:r>
      <w:r w:rsidR="00612A2A">
        <w:rPr>
          <w:b/>
          <w:sz w:val="22"/>
          <w:szCs w:val="22"/>
        </w:rPr>
        <w:t>u</w:t>
      </w:r>
      <w:r w:rsidR="00DB30F2" w:rsidRPr="00DB30F2">
        <w:rPr>
          <w:b/>
          <w:sz w:val="22"/>
          <w:szCs w:val="22"/>
        </w:rPr>
        <w:t xml:space="preserve"> nieograniczon</w:t>
      </w:r>
      <w:r w:rsidR="00612A2A">
        <w:rPr>
          <w:b/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</w:t>
      </w:r>
      <w:r w:rsidR="003541C5" w:rsidRPr="003541C5">
        <w:rPr>
          <w:b/>
        </w:rPr>
        <w:t>Zakup, dostawa, uruchomienie lub uruchomienie i montaż sprzętu medycznego wraz ze szkoleniem personelu dla potrzeb Oddziałów Szpitala w ramach 27 grup asortymentowych, zgodnie z opisem przedmiotu zamówienia w zał. nr 1 do SWZ</w:t>
      </w:r>
      <w:r w:rsidR="00612A2A">
        <w:rPr>
          <w:b/>
          <w:sz w:val="20"/>
          <w:szCs w:val="20"/>
        </w:rPr>
        <w:t>,</w:t>
      </w:r>
    </w:p>
    <w:p w14:paraId="1A0B9C4A" w14:textId="2E3121F3" w:rsidR="00114568" w:rsidRPr="00114568" w:rsidRDefault="00114568" w:rsidP="00612A2A">
      <w:pPr>
        <w:pStyle w:val="Nagwek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A9351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38404584" w:rsidR="00A87EC6" w:rsidRDefault="003541C5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</w:rPr>
              <w:t>Aparat USG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2DCE4FC3" w:rsidR="00A87EC6" w:rsidRDefault="00A93517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1F22D7EC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12717AF3" w:rsidR="004B6F50" w:rsidRPr="004B6F50" w:rsidRDefault="003541C5" w:rsidP="004B6F50">
            <w:pPr>
              <w:pStyle w:val="Normalny1"/>
              <w:snapToGrid w:val="0"/>
            </w:pPr>
            <w:r>
              <w:rPr>
                <w:b/>
              </w:rPr>
              <w:t xml:space="preserve">Defibrylator </w:t>
            </w:r>
            <w:r>
              <w:rPr>
                <w:b/>
              </w:rPr>
              <w:lastRenderedPageBreak/>
              <w:t>kliniczny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3783FE68" w:rsidR="004B6F50" w:rsidRDefault="000C78F3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3FBCC89B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612A2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4B6F50" w14:paraId="28B57136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E3B5E" w14:paraId="4FDE2DC5" w14:textId="67025A4B" w:rsidTr="00E8101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47F71" w14:textId="7EF0924D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9DFAD" w14:textId="587D31CA" w:rsidR="004E3B5E" w:rsidRDefault="003541C5" w:rsidP="004E3B5E">
            <w:pPr>
              <w:pStyle w:val="Normalny1"/>
              <w:snapToGrid w:val="0"/>
            </w:pPr>
            <w:r>
              <w:rPr>
                <w:b/>
              </w:rPr>
              <w:t>Holter EKG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D094" w14:textId="59DE8866" w:rsidR="004E3B5E" w:rsidRDefault="00E81011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4E3B5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AAB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DE601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D7EB1" w14:textId="6D3AFB7D" w:rsidR="004E3B5E" w:rsidRDefault="004E3B5E" w:rsidP="004E3B5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2D5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F855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C8A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EE987" w14:textId="77777777" w:rsidR="004E3B5E" w:rsidRDefault="004E3B5E" w:rsidP="004E3B5E"/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45B637" w14:textId="44D360AC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5B5B80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6C468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A8E4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0D6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309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47F8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B21F74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18D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D87C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8F54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041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F7117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6646C4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FC42BBD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2A54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CB8B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F634D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6147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0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6AB6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99BD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6CDE7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EBCF7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06636E8A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EF3F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1F969" w14:textId="00E9A675" w:rsidR="007D511C" w:rsidRDefault="003541C5" w:rsidP="00DA4CBA">
            <w:pPr>
              <w:pStyle w:val="Normalny1"/>
              <w:snapToGrid w:val="0"/>
            </w:pPr>
            <w:r>
              <w:rPr>
                <w:b/>
              </w:rPr>
              <w:t>Łóżko bariatryczne dla OIOM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A1135" w14:textId="03C02A8D" w:rsidR="007D511C" w:rsidRDefault="003541C5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CC7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B8DA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5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7E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8E1B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6E7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9F8BC79" w14:textId="77777777" w:rsidR="007D511C" w:rsidRDefault="007D511C" w:rsidP="00DA4CBA"/>
        </w:tc>
      </w:tr>
    </w:tbl>
    <w:p w14:paraId="4E1E5924" w14:textId="2F944BE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C76FB6A" w14:textId="6DF3C816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39142987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97F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C5B7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EDB0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53E8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E0F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6E48D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DC21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BBF9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32493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FADC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2998B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5330C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37453474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9F58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D6C4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F9B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381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5272C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B1A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A865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13D6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2D8B48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E1FC182" w14:textId="77777777" w:rsidTr="000C78F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A242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AAA9D" w14:textId="0BA211AD" w:rsidR="007D511C" w:rsidRDefault="003541C5" w:rsidP="00DA4CBA">
            <w:pPr>
              <w:pStyle w:val="Normalny1"/>
              <w:snapToGrid w:val="0"/>
            </w:pPr>
            <w:r>
              <w:rPr>
                <w:b/>
              </w:rPr>
              <w:t>Aparat do elektrokoagulacji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021FA" w14:textId="6007F086" w:rsidR="007D511C" w:rsidRDefault="00E81011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43E9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2581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9278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ECF2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D9B8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6E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C7FCE71" w14:textId="77777777" w:rsidR="007D511C" w:rsidRDefault="007D511C" w:rsidP="00DA4CBA"/>
        </w:tc>
      </w:tr>
    </w:tbl>
    <w:p w14:paraId="67316184" w14:textId="334F66D4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8D89DA0" w14:textId="601ECD84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444D2EE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23BF8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77143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FD6C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EF64B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F8755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BBA3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A0F6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0DE3A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AE3FDA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85A92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B8438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0412AB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5B410F2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CDBE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5E4A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580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8E92F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A9092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D063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90778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62C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20E012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6CE1BC75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EDAF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38F2D" w14:textId="18A816DF" w:rsidR="007D511C" w:rsidRDefault="003541C5" w:rsidP="00DA4CBA">
            <w:pPr>
              <w:pStyle w:val="Normalny1"/>
              <w:snapToGrid w:val="0"/>
            </w:pPr>
            <w:r>
              <w:rPr>
                <w:b/>
              </w:rPr>
              <w:t>Łóżko szpitalne młodzieżowe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86979" w14:textId="32FE8866" w:rsidR="007D511C" w:rsidRDefault="003541C5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FC4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622C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0784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3ACD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A748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D5DA6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C297105" w14:textId="77777777" w:rsidR="007D511C" w:rsidRDefault="007D511C" w:rsidP="00DA4CBA"/>
        </w:tc>
      </w:tr>
    </w:tbl>
    <w:p w14:paraId="08289B40" w14:textId="2B07C712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76E91A8" w14:textId="6AB5A52F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550005E2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D6D59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CC97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5A8CC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D6F23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674F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919A1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D1627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BB173E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A777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824B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85621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11C003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74AFA7BA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EA449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2188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6BF94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466A3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648E0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A96D2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CE15E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2B7F3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BB0B5B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2583BD85" w14:textId="77777777" w:rsidTr="00E8101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28C9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979C92" w14:textId="083EAD83" w:rsidR="000C78F3" w:rsidRDefault="003541C5" w:rsidP="00225C34">
            <w:pPr>
              <w:pStyle w:val="Normalny1"/>
              <w:snapToGrid w:val="0"/>
            </w:pPr>
            <w:r>
              <w:rPr>
                <w:b/>
              </w:rPr>
              <w:t>Łóżeczko niemowlęce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E7D95" w14:textId="128968CD" w:rsidR="000C78F3" w:rsidRDefault="003541C5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4906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3852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7C7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25C9A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874EB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2D8D6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8A538DF" w14:textId="77777777" w:rsidR="000C78F3" w:rsidRDefault="000C78F3" w:rsidP="00225C34"/>
        </w:tc>
      </w:tr>
    </w:tbl>
    <w:p w14:paraId="4439B51C" w14:textId="5D081299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620E414" w14:textId="655D9068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25F772C3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AA65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D021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B72B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1C82E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D5C78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54856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8F51F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8EA9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25D807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1669F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EEC08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11625E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38332293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A68AD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8E73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EE76B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4BF4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D7B3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6D621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582BF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9CB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6051EA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5204A7E4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22D7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6A2FD" w14:textId="4063D9D1" w:rsidR="000C78F3" w:rsidRDefault="00E1417E" w:rsidP="00225C34">
            <w:pPr>
              <w:pStyle w:val="Normalny1"/>
              <w:snapToGrid w:val="0"/>
            </w:pPr>
            <w:r>
              <w:rPr>
                <w:b/>
              </w:rPr>
              <w:t xml:space="preserve">Łóżeczko </w:t>
            </w:r>
            <w:r>
              <w:rPr>
                <w:b/>
              </w:rPr>
              <w:lastRenderedPageBreak/>
              <w:t>noworodkowe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7BAAB" w14:textId="33C5214D" w:rsidR="000C78F3" w:rsidRDefault="00E1417E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3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12E82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1D26B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23E9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92059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AADDB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C74E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6ED2081" w14:textId="77777777" w:rsidR="000C78F3" w:rsidRDefault="000C78F3" w:rsidP="00225C34"/>
        </w:tc>
      </w:tr>
    </w:tbl>
    <w:p w14:paraId="19BE571E" w14:textId="5179E54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FDF72B7" w14:textId="73C19AED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3D3E94DF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40C7B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39E3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CD75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0EE65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A80AF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9B9CB1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B1535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D7724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C4895D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A936D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A9B8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25B932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623D0D30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20375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AB6E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AEA9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B9294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70AC1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876D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82FA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CD8AD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53BB15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6A92C7C7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CE5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AD822" w14:textId="56BD1E4D" w:rsidR="000C78F3" w:rsidRDefault="00E1417E" w:rsidP="00225C34">
            <w:pPr>
              <w:pStyle w:val="Normalny1"/>
              <w:snapToGrid w:val="0"/>
            </w:pPr>
            <w:r>
              <w:rPr>
                <w:b/>
              </w:rPr>
              <w:t>Łóżko do intensywnej terapii z materacem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280F8" w14:textId="7546030B" w:rsidR="000C78F3" w:rsidRDefault="00E81011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A8428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CD91C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1D433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677E0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1B3E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065F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9555B0C" w14:textId="77777777" w:rsidR="000C78F3" w:rsidRDefault="000C78F3" w:rsidP="00225C34"/>
        </w:tc>
      </w:tr>
    </w:tbl>
    <w:p w14:paraId="4C5EE762" w14:textId="1519FD7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00B27CB" w14:textId="3CAF6D5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26D06BEC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26CF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C025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3D5E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8194E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39115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C5A364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E02FA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921EC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AB34F7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FBA71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04740E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90D1E1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33C1F1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905A4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EA344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E5520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7B6A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76C05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BCBE3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DB09B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0FBBD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A6209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3F7331A0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1629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0EFC9" w14:textId="1F2A9402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 xml:space="preserve">Fotel </w:t>
            </w:r>
            <w:r w:rsidR="00E1417E">
              <w:rPr>
                <w:b/>
              </w:rPr>
              <w:t>medy</w:t>
            </w:r>
            <w:r>
              <w:rPr>
                <w:b/>
              </w:rPr>
              <w:t>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BDF3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E273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3C06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8EB3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44E8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4AD8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B2589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8FD109E" w14:textId="77777777" w:rsidR="00E81011" w:rsidRDefault="00E81011" w:rsidP="00C60051"/>
        </w:tc>
      </w:tr>
    </w:tbl>
    <w:p w14:paraId="211EA776" w14:textId="7FF7A474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E2E2295" w14:textId="35BCEDAB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90112A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F16B1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7588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FD26C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4E54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9B9C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2E2A6D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26AB5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89104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41AF6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F222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52881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0FA386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38254FD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4D195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58F6D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02EC1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28724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B580B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179B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AE13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36600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30E56D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BF200E8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4C2A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B2D98" w14:textId="7AEE9E70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Panel wzmożonego nadzoru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1064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A6E0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C61D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1E6F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59F1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512A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8FCE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45A6C1A" w14:textId="77777777" w:rsidR="00E81011" w:rsidRDefault="00E81011" w:rsidP="00C60051"/>
        </w:tc>
      </w:tr>
    </w:tbl>
    <w:p w14:paraId="5A6CE230" w14:textId="40B8CFA2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E14F62E" w14:textId="6051587D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7E40887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3510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C373D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00E4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7131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850F0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49E98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4C8F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AF9A6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9C445D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B898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9BF84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51A555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E7C679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02E3A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BA174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1AC43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68D9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D357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CD4AC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B9D8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BF38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FA402B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49E2C6B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E1D7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E08E5" w14:textId="3B3CADED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Bilirubinometr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813C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BAA4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0891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6FCC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C79E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E108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C57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35C602F" w14:textId="77777777" w:rsidR="00E81011" w:rsidRDefault="00E81011" w:rsidP="00C60051"/>
        </w:tc>
      </w:tr>
    </w:tbl>
    <w:p w14:paraId="0D0258CA" w14:textId="0E1CF13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B575C99" w14:textId="735A536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C571D32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8822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9D054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DFC3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5B7ED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1D84D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77E600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360B2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56127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B0EFD2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11A0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4DBD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6AC6BE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71544485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7ED84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2FBF9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D5C72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458E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7546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626F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E2111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B6C2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4F9D5A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CF80084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59B1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A96E5" w14:textId="7EC0E1C5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System ogrzewania noworodka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BA01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A58F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3F32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480A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7695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10378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FB7A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FA52136" w14:textId="77777777" w:rsidR="00E81011" w:rsidRDefault="00E81011" w:rsidP="00C60051"/>
        </w:tc>
      </w:tr>
    </w:tbl>
    <w:p w14:paraId="075D8F84" w14:textId="022674F6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97D458" w14:textId="58E2196B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8E62798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BA1AB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9EF9B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DE3C8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C5654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CB4B6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F189CF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979F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D86C8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C7ECD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D64C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83EB4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972151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783ED571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9E623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4E801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95C99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63F67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F2B45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FDD65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145B7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059CE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60238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3523DCE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F384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EC8BF" w14:textId="43ECB81B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Otoskop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80FC5" w14:textId="51324F8A" w:rsidR="00E81011" w:rsidRDefault="00E1417E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1BDE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7E14E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432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1C01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26A8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6C830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6EA49F4" w14:textId="77777777" w:rsidR="00E81011" w:rsidRDefault="00E81011" w:rsidP="00C60051"/>
        </w:tc>
      </w:tr>
    </w:tbl>
    <w:p w14:paraId="1861A230" w14:textId="344FFE9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7ACFD49" w14:textId="078F93D8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9829D2B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7DBCA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BB120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B0968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8C8C8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F88AD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FF3F60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318DA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1350B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D0BBC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4B02F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6BDABB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71CAEC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42C5F0D8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467DF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A1830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2D1D3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C64D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9519E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0F7B7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FFBE0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29BE7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C7C2C8C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05469B55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B55D3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60383" w14:textId="4E514B8E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Pompa do żywienia dojelitowego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18E16" w14:textId="76C64FB8" w:rsidR="00E81011" w:rsidRDefault="007B79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49F2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9BD9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ADBF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6511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2244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62C0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533F4E4" w14:textId="77777777" w:rsidR="00E81011" w:rsidRDefault="00E81011" w:rsidP="00C60051"/>
        </w:tc>
      </w:tr>
    </w:tbl>
    <w:p w14:paraId="7BE5BDBD" w14:textId="08CFF3AF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CFC94AD" w14:textId="38A6CE97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4A396D3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E0B87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11A4B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E9DBF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9BC2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A4CB7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81E41C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CEA6A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DBCDA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86C4A1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6436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8849DF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ACCCCB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2B55A7AC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F151F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7A06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5FE2F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92BA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06D73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7C31B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8C7C1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808D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C78568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4232BCCB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E308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76F20" w14:textId="1195A555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Łóżko bariatryczne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1EE330" w14:textId="22134605" w:rsidR="00E81011" w:rsidRDefault="00E1417E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E63A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1045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1145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61C0F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F25BF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7D00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2437D83" w14:textId="77777777" w:rsidR="00E81011" w:rsidRDefault="00E81011" w:rsidP="00C60051"/>
        </w:tc>
      </w:tr>
    </w:tbl>
    <w:p w14:paraId="2CC42CEF" w14:textId="43A3521F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5E01E0E" w14:textId="2AB9961B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06612E5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EDF00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1D25F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53E4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731EA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6CEF3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D223AD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841D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42B92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CC53A0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4ED40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C2851E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DAEA74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1774D82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AD2E2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B912C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130F2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38117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040AE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2425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BE8B1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E9EB8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FDB0E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91A44E2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5165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61411" w14:textId="5505BAED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Aparat USG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CB209" w14:textId="6B395DAB" w:rsidR="00E81011" w:rsidRDefault="00E1417E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6BF4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5405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1335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4CBC8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921A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C7CE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4115C9A" w14:textId="77777777" w:rsidR="00E81011" w:rsidRDefault="00E81011" w:rsidP="00C60051"/>
        </w:tc>
      </w:tr>
    </w:tbl>
    <w:p w14:paraId="6B9247F9" w14:textId="1ED246F7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0A541A10" w14:textId="471DC47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831DAD1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789E9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6A063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7C43C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40985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21D9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B9AAE6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206A5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9BB6A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6BA65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E05A7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4FB5DC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4946E6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463E00BF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4681B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3AA80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4CF4A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536C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72D0A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BAC48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1305B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CE91F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6C1DCBD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6B60EC4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F812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B2A09" w14:textId="541D6DE9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Aparat EKG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8865D2" w14:textId="0E0A53F2" w:rsidR="00E81011" w:rsidRDefault="00EA71FC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71F3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5CA2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97BC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E8F4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B9F0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0187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EC7A064" w14:textId="77777777" w:rsidR="00E81011" w:rsidRDefault="00E81011" w:rsidP="00C60051"/>
        </w:tc>
      </w:tr>
    </w:tbl>
    <w:p w14:paraId="03F93432" w14:textId="0792876F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78D3121" w14:textId="5C0815AD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287FA6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A290B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975CA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CA634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4FC1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C5379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FF1F1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D1233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408C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85292C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D6AAD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06521B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CB7658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6A52C3FF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DA1CD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54F64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792CE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BD7B3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2C647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1601E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54570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9CA74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C9230F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76C73D5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60DC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AE2E9" w14:textId="4DD80787" w:rsidR="00E81011" w:rsidRDefault="00EA71FC" w:rsidP="00C60051">
            <w:pPr>
              <w:pStyle w:val="Normalny1"/>
              <w:snapToGrid w:val="0"/>
            </w:pPr>
            <w:r>
              <w:rPr>
                <w:b/>
              </w:rPr>
              <w:t>Videobronchoskop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FBBCB" w14:textId="32C88039" w:rsidR="00E81011" w:rsidRDefault="00EA71FC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4289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644D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C662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7521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4FC1E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8FAD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95BF256" w14:textId="77777777" w:rsidR="00E81011" w:rsidRDefault="00E81011" w:rsidP="00C60051"/>
        </w:tc>
      </w:tr>
    </w:tbl>
    <w:p w14:paraId="1B625CC2" w14:textId="040C971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55926866" w14:textId="3B5DB8AC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00FAAD4A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BBF9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5CCBC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024A7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EF816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4833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56BC32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2AA30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BC568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C5021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22460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2E45CA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C3F0D4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1F641088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6B32C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A456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A30E8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71A34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9241F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F8C89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3517D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E1312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6289EE2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1DF25E65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AEF5F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DF1AB" w14:textId="24943E2E" w:rsidR="00E81011" w:rsidRDefault="00EA71FC" w:rsidP="00C60051">
            <w:pPr>
              <w:pStyle w:val="Normalny1"/>
              <w:snapToGrid w:val="0"/>
            </w:pPr>
            <w:r>
              <w:rPr>
                <w:b/>
              </w:rPr>
              <w:t xml:space="preserve">Aparat do </w:t>
            </w:r>
            <w:r>
              <w:rPr>
                <w:b/>
              </w:rPr>
              <w:lastRenderedPageBreak/>
              <w:t>wysokoprzepływowej tlenoterapii donosowej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D0503" w14:textId="66222707" w:rsidR="00E81011" w:rsidRDefault="007B79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2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6206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5E0D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0692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E17F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9432E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33124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A501995" w14:textId="77777777" w:rsidR="00E81011" w:rsidRDefault="00E81011" w:rsidP="00C60051"/>
        </w:tc>
      </w:tr>
    </w:tbl>
    <w:p w14:paraId="720C1BC6" w14:textId="207E6D9C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00C266E2" w14:textId="5110DB92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>
        <w:rPr>
          <w:rFonts w:ascii="Calibri Light" w:hAnsi="Calibri Light" w:cs="Calibri Light"/>
          <w:b/>
          <w:bCs/>
          <w:sz w:val="20"/>
          <w:szCs w:val="20"/>
        </w:rPr>
        <w:t>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26EE2097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F1A17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CB9F3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77EC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B89AC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16740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F6DD8B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F590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A6D05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792491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0A711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5A04E4D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E8B17F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22256C67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51753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3C962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594F8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4DB7F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96DC6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92A10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377CC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B9C65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FAC35C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403846FD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BC65F1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F7CB5" w14:textId="40A46849" w:rsidR="00EA71FC" w:rsidRDefault="00EA71FC" w:rsidP="00ED5EE0">
            <w:pPr>
              <w:pStyle w:val="Normalny1"/>
              <w:snapToGrid w:val="0"/>
            </w:pPr>
            <w:r>
              <w:rPr>
                <w:b/>
              </w:rPr>
              <w:t>Łóżko elektryczne z regulacją wysokości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00165" w14:textId="34A144B5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27121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AFF57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28C4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CCAFF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489D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95BA5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05D8EB4" w14:textId="77777777" w:rsidR="00EA71FC" w:rsidRDefault="00EA71FC" w:rsidP="00ED5EE0"/>
        </w:tc>
      </w:tr>
    </w:tbl>
    <w:p w14:paraId="2D3FB9AA" w14:textId="023AF0BF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EDEA971" w14:textId="1A367B37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4AD257AB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1733F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312B0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4C6A1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8F815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62109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C245CB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05676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5C46C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B14769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167C6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8B098A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DCE88E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1D6058B6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A0AEC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01C45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D732A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BFF03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70226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E3FBB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3C8DE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1C720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24FE066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65ECB7B2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805AD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E833B" w14:textId="0DD36E43" w:rsidR="00EA71FC" w:rsidRDefault="00EA71FC" w:rsidP="00ED5EE0">
            <w:pPr>
              <w:pStyle w:val="Normalny1"/>
              <w:snapToGrid w:val="0"/>
            </w:pPr>
            <w:r>
              <w:rPr>
                <w:b/>
              </w:rPr>
              <w:t>Łóżko dla pacjentów bariatrycznych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3D4FEB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FA9E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62AAE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049A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6497D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DEE43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2A86D6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A839B61" w14:textId="77777777" w:rsidR="00EA71FC" w:rsidRDefault="00EA71FC" w:rsidP="00ED5EE0"/>
        </w:tc>
      </w:tr>
    </w:tbl>
    <w:p w14:paraId="2A32832A" w14:textId="7BA70AC7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334FFF4" w14:textId="23AA70EC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46083368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4C093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0A20B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965DA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94BB7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E7D91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A7FDE3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7C808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B9CC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299463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26BAD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1DA994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381EF4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048EF1E4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90289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D30ED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EE575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9914F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C5632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7A987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38661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B0CAF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5687CF7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2C754DAC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2695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0A45E" w14:textId="566C4AC3" w:rsidR="00EA71FC" w:rsidRDefault="00EA71FC" w:rsidP="00ED5EE0">
            <w:pPr>
              <w:pStyle w:val="Normalny1"/>
              <w:snapToGrid w:val="0"/>
            </w:pPr>
            <w:r>
              <w:rPr>
                <w:b/>
              </w:rPr>
              <w:t xml:space="preserve">Stanowisko wzmożonego nadzoru </w:t>
            </w:r>
            <w:r w:rsidR="007218C7">
              <w:rPr>
                <w:b/>
              </w:rPr>
              <w:t>z pełnym monitorowaniem parametrów życiowych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EA1F5" w14:textId="3EF10449" w:rsidR="00EA71FC" w:rsidRDefault="007218C7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EA71F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81ED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46BC9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7C8A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95ED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87CCE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8B9BD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EEA4566" w14:textId="77777777" w:rsidR="00EA71FC" w:rsidRDefault="00EA71FC" w:rsidP="00ED5EE0"/>
        </w:tc>
      </w:tr>
    </w:tbl>
    <w:p w14:paraId="5255734C" w14:textId="7DCE6F57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F8C73B4" w14:textId="4F8C9C61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 w:rsidR="007218C7">
        <w:rPr>
          <w:rFonts w:ascii="Calibri Light" w:hAnsi="Calibri Light" w:cs="Calibri Light"/>
          <w:b/>
          <w:bCs/>
          <w:sz w:val="20"/>
          <w:szCs w:val="20"/>
        </w:rPr>
        <w:t>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1FA32DB4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3FA25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430D2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5BE06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BC2CA8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09D1B8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9BF4B8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C118B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DCFD0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4E35D9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8958B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1D6AE8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9AF484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1ADEB15F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1D27F5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92CC7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BB426D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0553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0133E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3135D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EAEB1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49D2D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2A0A6C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15A926C3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73EB5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DA49D" w14:textId="3E34356C" w:rsidR="00EA71FC" w:rsidRDefault="007218C7" w:rsidP="00ED5EE0">
            <w:pPr>
              <w:pStyle w:val="Normalny1"/>
              <w:snapToGrid w:val="0"/>
            </w:pPr>
            <w:r>
              <w:rPr>
                <w:b/>
              </w:rPr>
              <w:t>Łóżko do intensywnej terapii z materacem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E0BC14" w14:textId="2DFCF003" w:rsidR="00EA71FC" w:rsidRDefault="007218C7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EA71F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9C2914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E0A7A1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B8A48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4A7E1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90D4C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AFFD0C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E8B6B89" w14:textId="77777777" w:rsidR="00EA71FC" w:rsidRDefault="00EA71FC" w:rsidP="00ED5EE0"/>
        </w:tc>
      </w:tr>
    </w:tbl>
    <w:p w14:paraId="73925324" w14:textId="0BF23D82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A264C32" w14:textId="4DC2AE6A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 w:rsidR="007218C7">
        <w:rPr>
          <w:rFonts w:ascii="Calibri Light" w:hAnsi="Calibri Light" w:cs="Calibri Light"/>
          <w:b/>
          <w:bCs/>
          <w:sz w:val="20"/>
          <w:szCs w:val="20"/>
        </w:rPr>
        <w:t>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634C72E9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46075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943AB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9E765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2E05D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A247E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Wartość netto</w:t>
            </w:r>
          </w:p>
          <w:p w14:paraId="76ADDB28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BD971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5A86C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5F255D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lastRenderedPageBreak/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D3099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Wartość brutto</w:t>
            </w:r>
          </w:p>
          <w:p w14:paraId="5724D24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A4E75B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numer katalogowy</w:t>
            </w:r>
          </w:p>
        </w:tc>
      </w:tr>
      <w:tr w:rsidR="00EA71FC" w14:paraId="3AAB15D1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14138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8FBC6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3B00E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9E56B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71782D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1C646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44F8F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10205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B60A04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35A9C16A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70CF03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28900" w14:textId="758C1341" w:rsidR="00EA71FC" w:rsidRDefault="007218C7" w:rsidP="00ED5EE0">
            <w:pPr>
              <w:pStyle w:val="Normalny1"/>
              <w:snapToGrid w:val="0"/>
            </w:pPr>
            <w:r>
              <w:rPr>
                <w:b/>
              </w:rPr>
              <w:t>Głowica ultrasonograficzna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0E6F7C" w14:textId="7C5921D7" w:rsidR="00EA71FC" w:rsidRDefault="007218C7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14</w:t>
            </w:r>
            <w:r w:rsidR="00EA71F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7C182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793C8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D4DA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8CC05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7B92D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C7D99F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5F4A6A5" w14:textId="77777777" w:rsidR="00EA71FC" w:rsidRDefault="00EA71FC" w:rsidP="00ED5EE0"/>
        </w:tc>
      </w:tr>
    </w:tbl>
    <w:p w14:paraId="672E66B0" w14:textId="05065CA8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1AD8AA2" w14:textId="3CD2449B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 w:rsidR="007218C7">
        <w:rPr>
          <w:rFonts w:ascii="Calibri Light" w:hAnsi="Calibri Light" w:cs="Calibri Light"/>
          <w:b/>
          <w:bCs/>
          <w:sz w:val="20"/>
          <w:szCs w:val="20"/>
        </w:rPr>
        <w:t>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472E0F16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AC635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6C999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4CEF2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80697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AC51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647A21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219EE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D8C77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8694D7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CDA64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E708F5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36DFA2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64A99E81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59289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D37FE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DF0E4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344EB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BD1C9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FEEA0D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65F81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EAB46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181350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2C77D18B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2AEC7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7E20E" w14:textId="5B5C5895" w:rsidR="00EA71FC" w:rsidRDefault="007218C7" w:rsidP="00ED5EE0">
            <w:pPr>
              <w:pStyle w:val="Normalny1"/>
              <w:snapToGrid w:val="0"/>
            </w:pPr>
            <w:r>
              <w:rPr>
                <w:b/>
              </w:rPr>
              <w:t>Wózek akumulatorowy do przewozu pacjentów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582427" w14:textId="442E1E14" w:rsidR="00EA71FC" w:rsidRDefault="007218C7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A71F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FC9AE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8E60F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EC31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F03B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EBD28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B5F0D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53A666B" w14:textId="77777777" w:rsidR="00EA71FC" w:rsidRDefault="00EA71FC" w:rsidP="00ED5EE0"/>
        </w:tc>
      </w:tr>
    </w:tbl>
    <w:p w14:paraId="601D5E0A" w14:textId="41A0C22F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5A74A003" w14:textId="4197DE1B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 w:rsidR="007218C7">
        <w:rPr>
          <w:rFonts w:ascii="Calibri Light" w:hAnsi="Calibri Light" w:cs="Calibri Light"/>
          <w:b/>
          <w:bCs/>
          <w:sz w:val="20"/>
          <w:szCs w:val="20"/>
        </w:rPr>
        <w:t>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53B8F6F1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2B8B4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AE3C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504F7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052E8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6773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2A7423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A4AA7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2BCF8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0C53F0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104A1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DF7E81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8FA4FA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79CB2938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65982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04C7E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752C7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37219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0FF08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8B22B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BF9ED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3CBE0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53B171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6D4A999E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93C23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4C8AE" w14:textId="30E98E8A" w:rsidR="00EA71FC" w:rsidRDefault="007218C7" w:rsidP="00ED5EE0">
            <w:pPr>
              <w:pStyle w:val="Normalny1"/>
              <w:snapToGrid w:val="0"/>
            </w:pPr>
            <w:r>
              <w:rPr>
                <w:b/>
              </w:rPr>
              <w:t>Fotel kąpielowy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39D5E" w14:textId="36927749" w:rsidR="00EA71FC" w:rsidRDefault="007218C7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A71F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90E0C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C8F3F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00FC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AD505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AEC1F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0129C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AD23FD" w14:textId="77777777" w:rsidR="00EA71FC" w:rsidRDefault="00EA71FC" w:rsidP="00ED5EE0"/>
        </w:tc>
      </w:tr>
    </w:tbl>
    <w:p w14:paraId="4F4663EF" w14:textId="77777777" w:rsidR="00EA71FC" w:rsidRPr="00457E10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9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3428"/>
        <w:gridCol w:w="1984"/>
        <w:gridCol w:w="1984"/>
      </w:tblGrid>
      <w:tr w:rsidR="00120FCB" w:rsidRPr="001661BD" w14:paraId="4056AA3D" w14:textId="6E4A9F46" w:rsidTr="00120F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D3757" w14:textId="0C52BF2A" w:rsidR="00120FCB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120FCB" w:rsidRPr="001661BD" w14:paraId="5A598077" w14:textId="3ED0E8A3" w:rsidTr="00120FC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97B7F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20FCB" w:rsidRPr="001661BD" w14:paraId="15892390" w14:textId="22839F84" w:rsidTr="00120FC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B3F7B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36154A22" w:rsidR="00E330B3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   …………… tygodni od daty zawarcia umowy (wpisać 8 tygodni lub 6 tygodni – vide kryteria oceny ofert)</w:t>
      </w:r>
      <w:r w:rsidR="002C28EE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39B56B1C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5C78C" w14:textId="77777777" w:rsidR="00213E99" w:rsidRDefault="00213E99">
      <w:r>
        <w:separator/>
      </w:r>
    </w:p>
  </w:endnote>
  <w:endnote w:type="continuationSeparator" w:id="0">
    <w:p w14:paraId="28A107E3" w14:textId="77777777" w:rsidR="00213E99" w:rsidRDefault="00213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A1562" w14:textId="77777777" w:rsidR="00213E99" w:rsidRDefault="00213E99">
      <w:r>
        <w:separator/>
      </w:r>
    </w:p>
  </w:footnote>
  <w:footnote w:type="continuationSeparator" w:id="0">
    <w:p w14:paraId="3143E181" w14:textId="77777777" w:rsidR="00213E99" w:rsidRDefault="00213E99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16F688E0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9F2366">
      <w:t>2</w:t>
    </w:r>
    <w:r w:rsidR="003541C5">
      <w:t>6</w:t>
    </w:r>
    <w:r>
      <w:t>/202</w:t>
    </w:r>
    <w:r w:rsidR="00F956E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5"/>
  </w:num>
  <w:num w:numId="4" w16cid:durableId="1720013667">
    <w:abstractNumId w:val="7"/>
  </w:num>
  <w:num w:numId="5" w16cid:durableId="668411828">
    <w:abstractNumId w:val="28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1"/>
  </w:num>
  <w:num w:numId="9" w16cid:durableId="930577974">
    <w:abstractNumId w:val="6"/>
  </w:num>
  <w:num w:numId="10" w16cid:durableId="1072313776">
    <w:abstractNumId w:val="30"/>
  </w:num>
  <w:num w:numId="11" w16cid:durableId="834494195">
    <w:abstractNumId w:val="27"/>
  </w:num>
  <w:num w:numId="12" w16cid:durableId="311519009">
    <w:abstractNumId w:val="13"/>
  </w:num>
  <w:num w:numId="13" w16cid:durableId="860242533">
    <w:abstractNumId w:val="26"/>
  </w:num>
  <w:num w:numId="14" w16cid:durableId="470708794">
    <w:abstractNumId w:val="38"/>
  </w:num>
  <w:num w:numId="15" w16cid:durableId="1350716978">
    <w:abstractNumId w:val="24"/>
  </w:num>
  <w:num w:numId="16" w16cid:durableId="2146848953">
    <w:abstractNumId w:val="37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5"/>
  </w:num>
  <w:num w:numId="20" w16cid:durableId="751707079">
    <w:abstractNumId w:val="3"/>
  </w:num>
  <w:num w:numId="21" w16cid:durableId="981424218">
    <w:abstractNumId w:val="29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3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0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6"/>
  </w:num>
  <w:num w:numId="37" w16cid:durableId="777333364">
    <w:abstractNumId w:val="34"/>
  </w:num>
  <w:num w:numId="38" w16cid:durableId="357658949">
    <w:abstractNumId w:val="39"/>
  </w:num>
  <w:num w:numId="39" w16cid:durableId="982781899">
    <w:abstractNumId w:val="15"/>
  </w:num>
  <w:num w:numId="40" w16cid:durableId="1228498037">
    <w:abstractNumId w:val="32"/>
  </w:num>
  <w:num w:numId="41" w16cid:durableId="65399456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F18FA"/>
    <w:rsid w:val="000F2C92"/>
    <w:rsid w:val="00111F07"/>
    <w:rsid w:val="00114568"/>
    <w:rsid w:val="00120FCB"/>
    <w:rsid w:val="001714EC"/>
    <w:rsid w:val="00213E99"/>
    <w:rsid w:val="002B47CF"/>
    <w:rsid w:val="002C28EE"/>
    <w:rsid w:val="002F04CF"/>
    <w:rsid w:val="00306360"/>
    <w:rsid w:val="003075AC"/>
    <w:rsid w:val="003541C5"/>
    <w:rsid w:val="00354AC4"/>
    <w:rsid w:val="003F0331"/>
    <w:rsid w:val="0041131B"/>
    <w:rsid w:val="00445B78"/>
    <w:rsid w:val="00457E10"/>
    <w:rsid w:val="00480118"/>
    <w:rsid w:val="004B6F50"/>
    <w:rsid w:val="004D6C0C"/>
    <w:rsid w:val="004E3B5E"/>
    <w:rsid w:val="004F5D8F"/>
    <w:rsid w:val="00522C40"/>
    <w:rsid w:val="00543947"/>
    <w:rsid w:val="00562AB5"/>
    <w:rsid w:val="005716ED"/>
    <w:rsid w:val="00581C84"/>
    <w:rsid w:val="005C6029"/>
    <w:rsid w:val="005D3C35"/>
    <w:rsid w:val="005F07A6"/>
    <w:rsid w:val="00612A2A"/>
    <w:rsid w:val="006247C7"/>
    <w:rsid w:val="00637863"/>
    <w:rsid w:val="006703E0"/>
    <w:rsid w:val="00684AE0"/>
    <w:rsid w:val="006B2162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66E4F"/>
    <w:rsid w:val="0087071C"/>
    <w:rsid w:val="00876B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62BEA"/>
    <w:rsid w:val="00A77662"/>
    <w:rsid w:val="00A87EC6"/>
    <w:rsid w:val="00A93517"/>
    <w:rsid w:val="00AE692A"/>
    <w:rsid w:val="00B21345"/>
    <w:rsid w:val="00B70888"/>
    <w:rsid w:val="00BB6239"/>
    <w:rsid w:val="00C33979"/>
    <w:rsid w:val="00C437AC"/>
    <w:rsid w:val="00C47CF9"/>
    <w:rsid w:val="00C57DDD"/>
    <w:rsid w:val="00CA5B85"/>
    <w:rsid w:val="00D00D7B"/>
    <w:rsid w:val="00D274F5"/>
    <w:rsid w:val="00D522B8"/>
    <w:rsid w:val="00DB30F2"/>
    <w:rsid w:val="00DC4DFD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71F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114</TotalTime>
  <Pages>7</Pages>
  <Words>1513</Words>
  <Characters>9082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7</cp:revision>
  <cp:lastPrinted>2001-01-24T13:21:00Z</cp:lastPrinted>
  <dcterms:created xsi:type="dcterms:W3CDTF">2022-07-07T10:48:00Z</dcterms:created>
  <dcterms:modified xsi:type="dcterms:W3CDTF">2022-08-02T10:54:00Z</dcterms:modified>
</cp:coreProperties>
</file>