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F79FF" w14:textId="013086ED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776140F7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90616F">
        <w:rPr>
          <w:b/>
          <w:sz w:val="24"/>
          <w:szCs w:val="24"/>
        </w:rPr>
        <w:t>6</w:t>
      </w:r>
    </w:p>
    <w:p w14:paraId="0AC8099A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72503E1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2212ABA7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69064308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4043529E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414FE223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0A32298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7D72FECD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FA5F9A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D676D2F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3D48508" w14:textId="0F7AF3F3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C6485" w:rsidRPr="001C6485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1C6485" w:rsidRPr="001C6485">
        <w:rPr>
          <w:b/>
          <w:sz w:val="24"/>
          <w:szCs w:val="24"/>
        </w:rPr>
        <w:t>Sukcesywne dostawy komputerów przenośnych dla wszystkic</w:t>
      </w:r>
      <w:r w:rsidR="0090616F">
        <w:rPr>
          <w:b/>
          <w:sz w:val="24"/>
          <w:szCs w:val="24"/>
        </w:rPr>
        <w:t>h</w:t>
      </w:r>
      <w:r w:rsidR="001C6485" w:rsidRPr="001C6485">
        <w:rPr>
          <w:b/>
          <w:sz w:val="24"/>
          <w:szCs w:val="24"/>
        </w:rPr>
        <w:t xml:space="preserve"> jednostek AGH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6B005F64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8587738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27BEAB62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44E2446F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37682CCB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328B32C0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2126C2C6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670AE34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370044CA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58C1A11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174E156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2997B15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3B7A19F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5641D7C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075B24E9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205BBC2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7A4DAB3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0AE134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127655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F67717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E78477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78E5A98A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5B3A913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70E117B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65868B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8B5A05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AD46F5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2BF1DC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40D419F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1DA5FB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3BFDB4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24BA3C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AD809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CEF651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7069E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632FC022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1B9B4D2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2FEB8339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7915E211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78EA780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6BCC71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39EACA51" w14:textId="77777777" w:rsidR="00E93A60" w:rsidRDefault="00E93A60" w:rsidP="00DD5E6B">
      <w:pPr>
        <w:spacing w:line="360" w:lineRule="auto"/>
        <w:jc w:val="both"/>
      </w:pPr>
    </w:p>
    <w:p w14:paraId="7F6069D3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30C8D324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2358DFED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23934464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63B37A21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A1BB7" w14:textId="77777777" w:rsidR="00951D89" w:rsidRDefault="00951D89">
      <w:r>
        <w:separator/>
      </w:r>
    </w:p>
  </w:endnote>
  <w:endnote w:type="continuationSeparator" w:id="0">
    <w:p w14:paraId="685F76F8" w14:textId="77777777" w:rsidR="00951D89" w:rsidRDefault="00951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6C1E5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2B042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7A0CB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E3FB6" w14:textId="77777777" w:rsidR="00951D89" w:rsidRDefault="00951D89">
      <w:r>
        <w:separator/>
      </w:r>
    </w:p>
  </w:footnote>
  <w:footnote w:type="continuationSeparator" w:id="0">
    <w:p w14:paraId="74E92597" w14:textId="77777777" w:rsidR="00951D89" w:rsidRDefault="00951D89">
      <w:r>
        <w:continuationSeparator/>
      </w:r>
    </w:p>
  </w:footnote>
  <w:footnote w:id="1">
    <w:p w14:paraId="53B93E8C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D7CA2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E5619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8029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D89"/>
    <w:rsid w:val="00054B56"/>
    <w:rsid w:val="000C4504"/>
    <w:rsid w:val="001C6485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D3D57"/>
    <w:rsid w:val="0090616F"/>
    <w:rsid w:val="00951D89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5782B7D"/>
  <w15:chartTrackingRefBased/>
  <w15:docId w15:val="{FF5A19F2-4EB7-420B-8893-3749C96FD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2022-06-06T12:41:00Z</cp:lastPrinted>
  <dcterms:created xsi:type="dcterms:W3CDTF">2022-06-06T12:42:00Z</dcterms:created>
  <dcterms:modified xsi:type="dcterms:W3CDTF">2022-06-06T12:42:00Z</dcterms:modified>
</cp:coreProperties>
</file>