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3BA881" w14:textId="77777777" w:rsidR="00382192" w:rsidRPr="002A16E2" w:rsidRDefault="009A2DFB" w:rsidP="00382192">
      <w:pPr>
        <w:pStyle w:val="Nagwek3"/>
        <w:jc w:val="right"/>
        <w:rPr>
          <w:rFonts w:ascii="Times New Roman" w:hAnsi="Times New Roman"/>
          <w:sz w:val="22"/>
          <w:szCs w:val="22"/>
        </w:rPr>
      </w:pPr>
      <w:r>
        <w:rPr>
          <w:noProof/>
        </w:rPr>
        <w:pict w14:anchorId="0A6588BE">
          <v:roundrect id="AutoShape 2" o:spid="_x0000_s1026" style="position:absolute;left:0;text-align:left;margin-left:-25.5pt;margin-top:-13.15pt;width:162pt;height:1in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"/>
        </w:pict>
      </w:r>
      <w:r w:rsidR="00382192" w:rsidRPr="002A16E2">
        <w:rPr>
          <w:rFonts w:ascii="Times New Roman" w:hAnsi="Times New Roman"/>
          <w:b w:val="0"/>
          <w:sz w:val="22"/>
          <w:szCs w:val="22"/>
        </w:rPr>
        <w:tab/>
      </w:r>
      <w:r w:rsidR="00382192" w:rsidRPr="002A16E2">
        <w:rPr>
          <w:rFonts w:ascii="Times New Roman" w:hAnsi="Times New Roman"/>
          <w:b w:val="0"/>
          <w:sz w:val="22"/>
          <w:szCs w:val="22"/>
        </w:rPr>
        <w:tab/>
      </w:r>
      <w:r w:rsidR="00382192" w:rsidRPr="002A16E2">
        <w:rPr>
          <w:rFonts w:ascii="Times New Roman" w:hAnsi="Times New Roman"/>
          <w:b w:val="0"/>
          <w:sz w:val="22"/>
          <w:szCs w:val="22"/>
        </w:rPr>
        <w:tab/>
      </w:r>
      <w:r w:rsidR="00382192" w:rsidRPr="002A16E2">
        <w:rPr>
          <w:rFonts w:ascii="Times New Roman" w:hAnsi="Times New Roman"/>
          <w:b w:val="0"/>
          <w:sz w:val="22"/>
          <w:szCs w:val="22"/>
        </w:rPr>
        <w:tab/>
      </w:r>
      <w:r w:rsidR="00382192" w:rsidRPr="002A16E2">
        <w:rPr>
          <w:rFonts w:ascii="Times New Roman" w:hAnsi="Times New Roman"/>
          <w:b w:val="0"/>
          <w:sz w:val="22"/>
          <w:szCs w:val="22"/>
        </w:rPr>
        <w:tab/>
      </w:r>
      <w:r w:rsidR="00382192" w:rsidRPr="002A16E2">
        <w:rPr>
          <w:rFonts w:ascii="Times New Roman" w:hAnsi="Times New Roman"/>
          <w:b w:val="0"/>
          <w:sz w:val="22"/>
          <w:szCs w:val="22"/>
        </w:rPr>
        <w:tab/>
      </w:r>
      <w:r w:rsidR="00382192" w:rsidRPr="002A16E2">
        <w:rPr>
          <w:rFonts w:ascii="Times New Roman" w:hAnsi="Times New Roman"/>
          <w:b w:val="0"/>
          <w:sz w:val="22"/>
          <w:szCs w:val="22"/>
        </w:rPr>
        <w:tab/>
      </w:r>
      <w:r w:rsidR="00382192" w:rsidRPr="002A16E2">
        <w:rPr>
          <w:rFonts w:ascii="Times New Roman" w:hAnsi="Times New Roman"/>
          <w:sz w:val="22"/>
          <w:szCs w:val="22"/>
        </w:rPr>
        <w:t>Załącznik nr 1</w:t>
      </w:r>
    </w:p>
    <w:p w14:paraId="2FBC41A5" w14:textId="77777777" w:rsidR="00382192" w:rsidRPr="002A16E2" w:rsidRDefault="00382192" w:rsidP="00382192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642F1641" w14:textId="77777777" w:rsidR="00382192" w:rsidRPr="002A16E2" w:rsidRDefault="00382192" w:rsidP="00382192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FORMULARZ OFERTY</w:t>
      </w:r>
    </w:p>
    <w:p w14:paraId="7D75A81B" w14:textId="77777777" w:rsidR="00382192" w:rsidRPr="002A16E2" w:rsidRDefault="00382192" w:rsidP="00382192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14:paraId="25BF149D" w14:textId="77777777" w:rsidR="00382192" w:rsidRPr="002A16E2" w:rsidRDefault="00382192" w:rsidP="00382192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NAZWA WYKONAWCY:……………………………………………………………………..</w:t>
      </w:r>
    </w:p>
    <w:p w14:paraId="2E8687CE" w14:textId="77777777" w:rsidR="00382192" w:rsidRPr="00FA50AF" w:rsidRDefault="00382192" w:rsidP="00382192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FA50AF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  <w:r>
        <w:rPr>
          <w:sz w:val="22"/>
        </w:rPr>
        <w:t>…………………………….</w:t>
      </w:r>
    </w:p>
    <w:p w14:paraId="7A14A939" w14:textId="77777777" w:rsidR="00382192" w:rsidRPr="002A16E2" w:rsidRDefault="00382192" w:rsidP="00382192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ADRES:…………………………………………………………………………………………</w:t>
      </w:r>
    </w:p>
    <w:p w14:paraId="05ACE32D" w14:textId="77777777" w:rsidR="00382192" w:rsidRPr="002A16E2" w:rsidRDefault="00382192" w:rsidP="00382192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WOJEWÓDZTWO …………………………….....</w:t>
      </w:r>
      <w:r>
        <w:rPr>
          <w:sz w:val="22"/>
          <w:szCs w:val="22"/>
        </w:rPr>
        <w:t>.......................................................................</w:t>
      </w:r>
    </w:p>
    <w:p w14:paraId="5493E560" w14:textId="77777777" w:rsidR="00382192" w:rsidRPr="002A16E2" w:rsidRDefault="00382192" w:rsidP="00382192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>TEL.</w:t>
      </w:r>
      <w:r w:rsidRPr="003823F5">
        <w:rPr>
          <w:sz w:val="22"/>
          <w:szCs w:val="22"/>
        </w:rPr>
        <w:t>……………………………………………………………………………………………..</w:t>
      </w:r>
    </w:p>
    <w:p w14:paraId="48D37E46" w14:textId="77777777" w:rsidR="00382192" w:rsidRPr="002A16E2" w:rsidRDefault="00382192" w:rsidP="00382192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 xml:space="preserve">FAX </w:t>
      </w:r>
      <w:r w:rsidRPr="003823F5">
        <w:rPr>
          <w:sz w:val="22"/>
          <w:szCs w:val="22"/>
        </w:rPr>
        <w:t>…………………………………………………………………………………………….</w:t>
      </w:r>
    </w:p>
    <w:p w14:paraId="74A01A92" w14:textId="77777777" w:rsidR="00382192" w:rsidRPr="002A16E2" w:rsidRDefault="00382192" w:rsidP="00382192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3D283665" w14:textId="77777777" w:rsidR="00382192" w:rsidRPr="002A16E2" w:rsidRDefault="00382192" w:rsidP="00382192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  <w:lang w:val="de-DE"/>
        </w:rPr>
        <w:t xml:space="preserve">NIP…………………………………. </w:t>
      </w:r>
      <w:r w:rsidRPr="002A16E2">
        <w:rPr>
          <w:sz w:val="22"/>
          <w:szCs w:val="22"/>
        </w:rPr>
        <w:t>REGON:………………………………………………...</w:t>
      </w:r>
    </w:p>
    <w:p w14:paraId="4ABB9523" w14:textId="77777777" w:rsidR="00382192" w:rsidRPr="002A16E2" w:rsidRDefault="00382192" w:rsidP="00382192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BANK/ NR KONTA ……………………………………………………………………………</w:t>
      </w:r>
    </w:p>
    <w:p w14:paraId="19552E64" w14:textId="77777777" w:rsidR="00382192" w:rsidRPr="002A16E2" w:rsidRDefault="00382192" w:rsidP="00382192">
      <w:pPr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Do: Nazwa i siedziba Zamawiającego:</w:t>
      </w:r>
    </w:p>
    <w:p w14:paraId="73E18186" w14:textId="77777777" w:rsidR="00382192" w:rsidRPr="002A16E2" w:rsidRDefault="00382192" w:rsidP="00382192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Akademia Górniczo - Hutnicza</w:t>
      </w:r>
    </w:p>
    <w:p w14:paraId="2D32F1A9" w14:textId="77777777" w:rsidR="00382192" w:rsidRPr="002A16E2" w:rsidRDefault="00382192" w:rsidP="00382192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im. Stanisława Staszica w Krakowie</w:t>
      </w:r>
    </w:p>
    <w:p w14:paraId="166D9D2A" w14:textId="77777777" w:rsidR="00382192" w:rsidRPr="002A16E2" w:rsidRDefault="00382192" w:rsidP="00382192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Dział Zamówień Publicznych  </w:t>
      </w:r>
    </w:p>
    <w:p w14:paraId="063313A7" w14:textId="77777777" w:rsidR="00382192" w:rsidRPr="002A16E2" w:rsidRDefault="00382192" w:rsidP="00382192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Al. Mickiewicza 30 </w:t>
      </w:r>
    </w:p>
    <w:p w14:paraId="70859467" w14:textId="77777777" w:rsidR="00382192" w:rsidRPr="002A16E2" w:rsidRDefault="00382192" w:rsidP="00382192">
      <w:pPr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30-059 Kraków,  </w:t>
      </w:r>
    </w:p>
    <w:p w14:paraId="4F9B3019" w14:textId="77777777" w:rsidR="00382192" w:rsidRPr="002A16E2" w:rsidRDefault="00382192" w:rsidP="00382192">
      <w:pPr>
        <w:ind w:firstLine="3969"/>
        <w:rPr>
          <w:b/>
          <w:sz w:val="22"/>
          <w:szCs w:val="22"/>
        </w:rPr>
      </w:pPr>
    </w:p>
    <w:p w14:paraId="0F911284" w14:textId="205BF89E" w:rsidR="00382192" w:rsidRDefault="00382192" w:rsidP="00382192">
      <w:pPr>
        <w:widowControl w:val="0"/>
        <w:ind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Przystępując do postępowania o udzielenie zamówienia publicznego, którego przedmiotem jest </w:t>
      </w:r>
      <w:r>
        <w:rPr>
          <w:b/>
          <w:sz w:val="22"/>
          <w:szCs w:val="22"/>
        </w:rPr>
        <w:t>Sukcesywne dostawy komputerów przenośnych dla wszystkich Jednostek AGH</w:t>
      </w:r>
      <w:r w:rsidR="00585BA6">
        <w:rPr>
          <w:b/>
          <w:sz w:val="22"/>
          <w:szCs w:val="22"/>
        </w:rPr>
        <w:t xml:space="preserve"> </w:t>
      </w:r>
      <w:r w:rsidRPr="002A16E2">
        <w:rPr>
          <w:b/>
          <w:sz w:val="22"/>
          <w:szCs w:val="22"/>
        </w:rPr>
        <w:t>- KC-zp.272-</w:t>
      </w:r>
      <w:r>
        <w:rPr>
          <w:b/>
          <w:sz w:val="22"/>
          <w:szCs w:val="22"/>
        </w:rPr>
        <w:t>316/</w:t>
      </w:r>
      <w:r w:rsidRPr="002A16E2">
        <w:rPr>
          <w:b/>
          <w:sz w:val="22"/>
          <w:szCs w:val="22"/>
        </w:rPr>
        <w:t>2</w:t>
      </w:r>
      <w:r>
        <w:rPr>
          <w:b/>
          <w:sz w:val="22"/>
          <w:szCs w:val="22"/>
        </w:rPr>
        <w:t>2</w:t>
      </w:r>
      <w:r w:rsidRPr="002A16E2">
        <w:rPr>
          <w:b/>
          <w:sz w:val="22"/>
          <w:szCs w:val="22"/>
        </w:rPr>
        <w:t xml:space="preserve">, </w:t>
      </w:r>
      <w:r w:rsidRPr="002A16E2">
        <w:rPr>
          <w:sz w:val="22"/>
          <w:szCs w:val="22"/>
        </w:rPr>
        <w:t>oferuję realizację przedmiotu zamówienia, zgodnie z zasadami określonymi w specyfikacji istotnych warunków zamówienia.</w:t>
      </w:r>
    </w:p>
    <w:p w14:paraId="035D8697" w14:textId="193E4326" w:rsidR="003F09A8" w:rsidRPr="003F09A8" w:rsidRDefault="003F09A8" w:rsidP="00382192">
      <w:pPr>
        <w:widowControl w:val="0"/>
        <w:ind w:right="1"/>
        <w:jc w:val="both"/>
        <w:rPr>
          <w:b/>
          <w:bCs/>
          <w:color w:val="FF0000"/>
          <w:sz w:val="22"/>
          <w:szCs w:val="22"/>
        </w:rPr>
      </w:pP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1984"/>
        <w:gridCol w:w="1701"/>
        <w:gridCol w:w="709"/>
        <w:gridCol w:w="1134"/>
        <w:gridCol w:w="1031"/>
        <w:gridCol w:w="851"/>
        <w:gridCol w:w="2001"/>
      </w:tblGrid>
      <w:tr w:rsidR="00382192" w:rsidRPr="002A16E2" w14:paraId="7B7237D0" w14:textId="77777777" w:rsidTr="003F54B8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B8006DA" w14:textId="77777777" w:rsidR="00382192" w:rsidRPr="002A16E2" w:rsidRDefault="00382192" w:rsidP="003F54B8">
            <w:pPr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L.p.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993BC2E" w14:textId="77777777" w:rsidR="00382192" w:rsidRPr="008A2B7D" w:rsidRDefault="00382192" w:rsidP="003F54B8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Nazwa elementu</w:t>
            </w:r>
          </w:p>
          <w:p w14:paraId="03A6E22B" w14:textId="77777777" w:rsidR="00382192" w:rsidRPr="008A2B7D" w:rsidRDefault="00382192" w:rsidP="003F54B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43F3A9A" w14:textId="77777777" w:rsidR="00382192" w:rsidRPr="008A2B7D" w:rsidRDefault="00382192" w:rsidP="003F54B8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 xml:space="preserve">Nazwa producenta/model 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8B7FB83" w14:textId="77777777" w:rsidR="00382192" w:rsidRPr="008A2B7D" w:rsidRDefault="00382192" w:rsidP="003F54B8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Ilość</w:t>
            </w:r>
          </w:p>
          <w:p w14:paraId="4538BB10" w14:textId="77777777" w:rsidR="00382192" w:rsidRPr="008A2B7D" w:rsidRDefault="00382192" w:rsidP="003F54B8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C6D3300" w14:textId="77777777" w:rsidR="00382192" w:rsidRPr="008A2B7D" w:rsidRDefault="00382192" w:rsidP="003F54B8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 xml:space="preserve">Cena jednostkowa netto </w:t>
            </w:r>
            <w:r w:rsidRPr="008A2B7D">
              <w:rPr>
                <w:sz w:val="20"/>
                <w:szCs w:val="20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44A46D6" w14:textId="77777777" w:rsidR="00382192" w:rsidRPr="008A2B7D" w:rsidRDefault="00382192" w:rsidP="003F54B8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Wartość netto</w:t>
            </w:r>
          </w:p>
          <w:p w14:paraId="608C76A7" w14:textId="77777777" w:rsidR="00382192" w:rsidRPr="008A2B7D" w:rsidRDefault="00382192" w:rsidP="003F54B8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07B0C8B3" w14:textId="77777777" w:rsidR="00382192" w:rsidRPr="008A2B7D" w:rsidRDefault="00382192" w:rsidP="003F54B8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VAT</w:t>
            </w:r>
          </w:p>
          <w:p w14:paraId="24104150" w14:textId="77777777" w:rsidR="00382192" w:rsidRPr="008A2B7D" w:rsidRDefault="00382192" w:rsidP="003F54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23 </w:t>
            </w:r>
            <w:r w:rsidRPr="008A2B7D">
              <w:rPr>
                <w:sz w:val="20"/>
                <w:szCs w:val="20"/>
              </w:rPr>
              <w:t>[%]</w:t>
            </w:r>
          </w:p>
          <w:p w14:paraId="1EA65C14" w14:textId="77777777" w:rsidR="00382192" w:rsidRPr="008A2B7D" w:rsidRDefault="00382192" w:rsidP="003F54B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6F271FB6" w14:textId="77777777" w:rsidR="00382192" w:rsidRPr="008A2B7D" w:rsidRDefault="00382192" w:rsidP="003F54B8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 xml:space="preserve">Wartość brutto </w:t>
            </w:r>
          </w:p>
          <w:p w14:paraId="4AF88F04" w14:textId="77777777" w:rsidR="00382192" w:rsidRPr="008A2B7D" w:rsidRDefault="00382192" w:rsidP="003F54B8">
            <w:pPr>
              <w:jc w:val="center"/>
              <w:rPr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>[PLN]</w:t>
            </w:r>
          </w:p>
          <w:p w14:paraId="3C9356B5" w14:textId="77777777" w:rsidR="00382192" w:rsidRPr="008A2B7D" w:rsidRDefault="00382192" w:rsidP="003F54B8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 xml:space="preserve"> (z doliczonym </w:t>
            </w:r>
            <w:r w:rsidRPr="008A2B7D">
              <w:rPr>
                <w:b/>
                <w:bCs/>
                <w:sz w:val="20"/>
                <w:szCs w:val="20"/>
              </w:rPr>
              <w:t>VAT)</w:t>
            </w:r>
          </w:p>
        </w:tc>
      </w:tr>
      <w:tr w:rsidR="00382192" w:rsidRPr="002A16E2" w14:paraId="70B1AF26" w14:textId="77777777" w:rsidTr="003F54B8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7D43380" w14:textId="77777777" w:rsidR="00382192" w:rsidRPr="002A16E2" w:rsidRDefault="00382192" w:rsidP="003F54B8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2C8A8F7" w14:textId="77777777" w:rsidR="00382192" w:rsidRPr="002A16E2" w:rsidRDefault="00382192" w:rsidP="003F54B8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706E20B" w14:textId="77777777" w:rsidR="00382192" w:rsidRPr="002A16E2" w:rsidRDefault="00382192" w:rsidP="003F54B8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E1AC9CA" w14:textId="77777777" w:rsidR="00382192" w:rsidRPr="002A16E2" w:rsidRDefault="00382192" w:rsidP="003F54B8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4BC25B8" w14:textId="77777777" w:rsidR="00382192" w:rsidRPr="002A16E2" w:rsidRDefault="00382192" w:rsidP="003F54B8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0FFEDCC" w14:textId="77777777" w:rsidR="00382192" w:rsidRPr="002A16E2" w:rsidRDefault="00382192" w:rsidP="003F54B8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75525870" w14:textId="77777777" w:rsidR="00382192" w:rsidRPr="002A16E2" w:rsidRDefault="00382192" w:rsidP="003F54B8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7317BCC4" w14:textId="77777777" w:rsidR="00382192" w:rsidRPr="002A16E2" w:rsidRDefault="00382192" w:rsidP="003F54B8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8</w:t>
            </w:r>
          </w:p>
        </w:tc>
      </w:tr>
      <w:tr w:rsidR="00382192" w:rsidRPr="002A16E2" w14:paraId="54E73B9E" w14:textId="77777777" w:rsidTr="003F54B8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B99400F" w14:textId="77777777" w:rsidR="00382192" w:rsidRPr="002A16E2" w:rsidRDefault="00382192" w:rsidP="003F54B8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1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B7802" w14:textId="5A6388D8" w:rsidR="00382192" w:rsidRPr="00B61DA8" w:rsidRDefault="00B61DA8" w:rsidP="003F54B8">
            <w:pPr>
              <w:suppressAutoHyphens/>
              <w:spacing w:after="120"/>
              <w:rPr>
                <w:b/>
                <w:bCs/>
                <w:sz w:val="16"/>
                <w:szCs w:val="16"/>
                <w:lang w:eastAsia="zh-CN"/>
              </w:rPr>
            </w:pPr>
            <w:r w:rsidRPr="00B61DA8">
              <w:rPr>
                <w:rFonts w:eastAsia="Segoe UI"/>
                <w:b/>
                <w:bCs/>
                <w:iCs/>
                <w:sz w:val="16"/>
                <w:szCs w:val="16"/>
              </w:rPr>
              <w:t>Konfiguracja nr 1 – 15,6” (standardowa)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097F21" w14:textId="1D5FFF4A" w:rsidR="00382192" w:rsidRPr="00A47B30" w:rsidRDefault="00382192" w:rsidP="003F54B8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5ED546" w14:textId="6CF98310" w:rsidR="00382192" w:rsidRPr="00382192" w:rsidRDefault="00B61DA8" w:rsidP="003F54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</w:t>
            </w:r>
            <w:r w:rsidR="00382192" w:rsidRPr="00382192">
              <w:rPr>
                <w:sz w:val="16"/>
                <w:szCs w:val="16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8E44B" w14:textId="77777777" w:rsidR="00382192" w:rsidRPr="002A16E2" w:rsidRDefault="00382192" w:rsidP="003F54B8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AC4DE" w14:textId="77777777" w:rsidR="00382192" w:rsidRPr="002A16E2" w:rsidRDefault="00382192" w:rsidP="003F54B8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7EF7E9E" w14:textId="77777777" w:rsidR="00382192" w:rsidRPr="002A16E2" w:rsidRDefault="00382192" w:rsidP="003F54B8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9D96AE8" w14:textId="77777777" w:rsidR="00382192" w:rsidRPr="002A16E2" w:rsidRDefault="00382192" w:rsidP="003F54B8">
            <w:pPr>
              <w:ind w:right="425"/>
              <w:rPr>
                <w:sz w:val="22"/>
                <w:szCs w:val="22"/>
              </w:rPr>
            </w:pPr>
          </w:p>
        </w:tc>
      </w:tr>
      <w:tr w:rsidR="00382192" w:rsidRPr="002A16E2" w14:paraId="11E3818A" w14:textId="77777777" w:rsidTr="003F54B8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56D210C" w14:textId="45AF5591" w:rsidR="00382192" w:rsidRPr="002A16E2" w:rsidRDefault="00382192" w:rsidP="003F54B8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99B470" w14:textId="22B25A5B" w:rsidR="00382192" w:rsidRPr="00B61DA8" w:rsidRDefault="00B61DA8" w:rsidP="003F54B8">
            <w:pPr>
              <w:suppressAutoHyphens/>
              <w:spacing w:after="120"/>
              <w:rPr>
                <w:b/>
                <w:bCs/>
                <w:color w:val="000000"/>
                <w:sz w:val="16"/>
                <w:szCs w:val="16"/>
              </w:rPr>
            </w:pPr>
            <w:r w:rsidRPr="00B61DA8">
              <w:rPr>
                <w:rFonts w:eastAsia="Segoe UI"/>
                <w:bCs/>
                <w:iCs/>
                <w:sz w:val="16"/>
                <w:szCs w:val="16"/>
              </w:rPr>
              <w:t>Konfiguracja</w:t>
            </w:r>
            <w:r w:rsidRPr="00B61DA8">
              <w:rPr>
                <w:rFonts w:eastAsia="Segoe UI"/>
                <w:b/>
                <w:bCs/>
                <w:iCs/>
                <w:sz w:val="16"/>
                <w:szCs w:val="16"/>
              </w:rPr>
              <w:t xml:space="preserve"> nr 2 – 15,6” (standardowa- rozszerzona)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ABDAEB" w14:textId="77777777" w:rsidR="00382192" w:rsidRPr="00A47B30" w:rsidRDefault="00382192" w:rsidP="003F54B8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FA45FB" w14:textId="64940FA2" w:rsidR="00382192" w:rsidRPr="00382192" w:rsidRDefault="00B61DA8" w:rsidP="003F54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60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B9B81" w14:textId="77777777" w:rsidR="00382192" w:rsidRPr="002A16E2" w:rsidRDefault="00382192" w:rsidP="003F54B8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97E3B" w14:textId="77777777" w:rsidR="00382192" w:rsidRPr="002A16E2" w:rsidRDefault="00382192" w:rsidP="003F54B8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F1C5329" w14:textId="77777777" w:rsidR="00382192" w:rsidRPr="002A16E2" w:rsidRDefault="00382192" w:rsidP="003F54B8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CAF086F" w14:textId="77777777" w:rsidR="00382192" w:rsidRPr="002A16E2" w:rsidRDefault="00382192" w:rsidP="003F54B8">
            <w:pPr>
              <w:ind w:right="425"/>
              <w:rPr>
                <w:sz w:val="22"/>
                <w:szCs w:val="22"/>
              </w:rPr>
            </w:pPr>
          </w:p>
        </w:tc>
      </w:tr>
      <w:tr w:rsidR="00382192" w:rsidRPr="002A16E2" w14:paraId="487A79B9" w14:textId="77777777" w:rsidTr="003F54B8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8B23138" w14:textId="1D9C95D6" w:rsidR="00382192" w:rsidRDefault="00382192" w:rsidP="003F54B8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721BD" w14:textId="1480962C" w:rsidR="00382192" w:rsidRPr="00B61DA8" w:rsidRDefault="00B61DA8" w:rsidP="003F54B8">
            <w:pPr>
              <w:suppressAutoHyphens/>
              <w:spacing w:after="120"/>
              <w:rPr>
                <w:b/>
                <w:bCs/>
                <w:color w:val="000000"/>
                <w:sz w:val="16"/>
                <w:szCs w:val="16"/>
              </w:rPr>
            </w:pPr>
            <w:r w:rsidRPr="00B61DA8">
              <w:rPr>
                <w:rFonts w:eastAsia="Segoe UI"/>
                <w:b/>
                <w:bCs/>
                <w:iCs/>
                <w:sz w:val="16"/>
                <w:szCs w:val="16"/>
              </w:rPr>
              <w:t>Konfiguracja nr 3 –17,3” (do zastosowań ogólnych–wersja podstawowa)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7614D1" w14:textId="77777777" w:rsidR="00382192" w:rsidRPr="00A47B30" w:rsidRDefault="00382192" w:rsidP="003F54B8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988DD" w14:textId="514C2D78" w:rsidR="00382192" w:rsidRPr="00382192" w:rsidRDefault="00B61DA8" w:rsidP="003F54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478B4" w14:textId="77777777" w:rsidR="00382192" w:rsidRPr="002A16E2" w:rsidRDefault="00382192" w:rsidP="003F54B8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2752E0" w14:textId="77777777" w:rsidR="00382192" w:rsidRPr="002A16E2" w:rsidRDefault="00382192" w:rsidP="003F54B8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FA35223" w14:textId="77777777" w:rsidR="00382192" w:rsidRPr="002A16E2" w:rsidRDefault="00382192" w:rsidP="003F54B8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792DECF" w14:textId="77777777" w:rsidR="00382192" w:rsidRPr="002A16E2" w:rsidRDefault="00382192" w:rsidP="003F54B8">
            <w:pPr>
              <w:ind w:right="425"/>
              <w:rPr>
                <w:sz w:val="22"/>
                <w:szCs w:val="22"/>
              </w:rPr>
            </w:pPr>
          </w:p>
        </w:tc>
      </w:tr>
      <w:tr w:rsidR="00382192" w:rsidRPr="002A16E2" w14:paraId="6A053ECF" w14:textId="77777777" w:rsidTr="003F54B8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7D2DA15" w14:textId="66478C13" w:rsidR="00382192" w:rsidRDefault="00382192" w:rsidP="003F54B8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0554C3" w14:textId="35269B7E" w:rsidR="00382192" w:rsidRPr="00B61DA8" w:rsidRDefault="00B61DA8" w:rsidP="003F54B8">
            <w:pPr>
              <w:suppressAutoHyphens/>
              <w:spacing w:after="120"/>
              <w:rPr>
                <w:b/>
                <w:bCs/>
                <w:color w:val="000000"/>
                <w:sz w:val="16"/>
                <w:szCs w:val="16"/>
              </w:rPr>
            </w:pPr>
            <w:r w:rsidRPr="00B61DA8">
              <w:rPr>
                <w:rFonts w:eastAsia="Segoe UI"/>
                <w:b/>
                <w:bCs/>
                <w:iCs/>
                <w:sz w:val="16"/>
                <w:szCs w:val="16"/>
              </w:rPr>
              <w:t>Konfiguracja nr 4 –17,3” (do zastosowań ogólnych–wersja rozszerzona)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17D5B" w14:textId="77777777" w:rsidR="00382192" w:rsidRPr="00A47B30" w:rsidRDefault="00382192" w:rsidP="003F54B8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82CE99" w14:textId="1304CEC6" w:rsidR="00382192" w:rsidRPr="00382192" w:rsidRDefault="00B61DA8" w:rsidP="003F54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C8272" w14:textId="77777777" w:rsidR="00382192" w:rsidRPr="002A16E2" w:rsidRDefault="00382192" w:rsidP="003F54B8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653876" w14:textId="77777777" w:rsidR="00382192" w:rsidRPr="002A16E2" w:rsidRDefault="00382192" w:rsidP="003F54B8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133FA2F" w14:textId="77777777" w:rsidR="00382192" w:rsidRPr="002A16E2" w:rsidRDefault="00382192" w:rsidP="003F54B8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211A575" w14:textId="77777777" w:rsidR="00382192" w:rsidRPr="002A16E2" w:rsidRDefault="00382192" w:rsidP="003F54B8">
            <w:pPr>
              <w:ind w:right="425"/>
              <w:rPr>
                <w:sz w:val="22"/>
                <w:szCs w:val="22"/>
              </w:rPr>
            </w:pPr>
          </w:p>
        </w:tc>
      </w:tr>
      <w:tr w:rsidR="00382192" w:rsidRPr="002A16E2" w14:paraId="744D6CF4" w14:textId="77777777" w:rsidTr="003F54B8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9860E73" w14:textId="5959D3E3" w:rsidR="00382192" w:rsidRDefault="00382192" w:rsidP="003F54B8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53583" w14:textId="4A5C0707" w:rsidR="00382192" w:rsidRPr="00016A69" w:rsidRDefault="00B61DA8" w:rsidP="003F54B8">
            <w:pPr>
              <w:suppressAutoHyphens/>
              <w:spacing w:after="120"/>
              <w:rPr>
                <w:b/>
                <w:bCs/>
                <w:color w:val="000000"/>
                <w:sz w:val="16"/>
                <w:szCs w:val="16"/>
              </w:rPr>
            </w:pPr>
            <w:r w:rsidRPr="00016A69">
              <w:rPr>
                <w:rFonts w:eastAsia="Segoe UI"/>
                <w:b/>
                <w:bCs/>
                <w:iCs/>
                <w:sz w:val="16"/>
                <w:szCs w:val="16"/>
              </w:rPr>
              <w:t>Konfiguracja nr 5 –14,0” (lekki – wersja podstawowa)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28D00" w14:textId="77777777" w:rsidR="00382192" w:rsidRPr="00A47B30" w:rsidRDefault="00382192" w:rsidP="003F54B8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80B7E" w14:textId="725238F6" w:rsidR="00382192" w:rsidRPr="00382192" w:rsidRDefault="00016A69" w:rsidP="003F54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4DE074" w14:textId="77777777" w:rsidR="00382192" w:rsidRPr="002A16E2" w:rsidRDefault="00382192" w:rsidP="003F54B8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A88965" w14:textId="77777777" w:rsidR="00382192" w:rsidRPr="002A16E2" w:rsidRDefault="00382192" w:rsidP="003F54B8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3ABDDEE" w14:textId="77777777" w:rsidR="00382192" w:rsidRPr="002A16E2" w:rsidRDefault="00382192" w:rsidP="003F54B8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36DBF37" w14:textId="77777777" w:rsidR="00382192" w:rsidRPr="002A16E2" w:rsidRDefault="00382192" w:rsidP="003F54B8">
            <w:pPr>
              <w:ind w:right="425"/>
              <w:rPr>
                <w:sz w:val="22"/>
                <w:szCs w:val="22"/>
              </w:rPr>
            </w:pPr>
          </w:p>
        </w:tc>
      </w:tr>
      <w:tr w:rsidR="00382192" w:rsidRPr="002A16E2" w14:paraId="516C4DBE" w14:textId="77777777" w:rsidTr="003F54B8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E3DE4E8" w14:textId="42EF6424" w:rsidR="00382192" w:rsidRDefault="00382192" w:rsidP="003F54B8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389CC" w14:textId="2465F8DC" w:rsidR="00382192" w:rsidRPr="00016A69" w:rsidRDefault="00016A69" w:rsidP="003F54B8">
            <w:pPr>
              <w:suppressAutoHyphens/>
              <w:spacing w:after="120"/>
              <w:rPr>
                <w:b/>
                <w:bCs/>
                <w:color w:val="000000"/>
                <w:sz w:val="16"/>
                <w:szCs w:val="16"/>
              </w:rPr>
            </w:pPr>
            <w:r w:rsidRPr="00016A69">
              <w:rPr>
                <w:rFonts w:eastAsia="Segoe UI"/>
                <w:b/>
                <w:bCs/>
                <w:iCs/>
                <w:sz w:val="16"/>
                <w:szCs w:val="16"/>
              </w:rPr>
              <w:t>Konfiguracja nr 6 –14,0” (lekki – wersja rozszerzona)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A3824" w14:textId="77777777" w:rsidR="00382192" w:rsidRPr="00A47B30" w:rsidRDefault="00382192" w:rsidP="003F54B8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589F88" w14:textId="0D458047" w:rsidR="00382192" w:rsidRPr="00382192" w:rsidRDefault="00016A69" w:rsidP="003F54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60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ED1852" w14:textId="77777777" w:rsidR="00382192" w:rsidRPr="002A16E2" w:rsidRDefault="00382192" w:rsidP="003F54B8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CADBA0" w14:textId="77777777" w:rsidR="00382192" w:rsidRPr="002A16E2" w:rsidRDefault="00382192" w:rsidP="003F54B8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B58812A" w14:textId="77777777" w:rsidR="00382192" w:rsidRPr="002A16E2" w:rsidRDefault="00382192" w:rsidP="003F54B8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D5FDB49" w14:textId="77777777" w:rsidR="00382192" w:rsidRPr="002A16E2" w:rsidRDefault="00382192" w:rsidP="003F54B8">
            <w:pPr>
              <w:ind w:right="425"/>
              <w:rPr>
                <w:sz w:val="22"/>
                <w:szCs w:val="22"/>
              </w:rPr>
            </w:pPr>
          </w:p>
        </w:tc>
      </w:tr>
      <w:tr w:rsidR="00382192" w:rsidRPr="002A16E2" w14:paraId="4A53F5CB" w14:textId="77777777" w:rsidTr="003F54B8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C8701A5" w14:textId="12095952" w:rsidR="00382192" w:rsidRDefault="00382192" w:rsidP="003F54B8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7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6EC49" w14:textId="7605E4CC" w:rsidR="00382192" w:rsidRPr="00016A69" w:rsidRDefault="00016A69" w:rsidP="003F54B8">
            <w:pPr>
              <w:suppressAutoHyphens/>
              <w:spacing w:after="120"/>
              <w:rPr>
                <w:b/>
                <w:bCs/>
                <w:color w:val="000000"/>
                <w:sz w:val="16"/>
                <w:szCs w:val="16"/>
              </w:rPr>
            </w:pPr>
            <w:r w:rsidRPr="00016A69">
              <w:rPr>
                <w:rFonts w:eastAsia="Segoe UI"/>
                <w:b/>
                <w:bCs/>
                <w:iCs/>
                <w:sz w:val="16"/>
                <w:szCs w:val="16"/>
              </w:rPr>
              <w:t>Konfiguracja nr 7 – 15,6” (uniwersalny)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38216" w14:textId="77777777" w:rsidR="00382192" w:rsidRPr="00A47B30" w:rsidRDefault="00382192" w:rsidP="003F54B8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927077" w14:textId="47B0FED7" w:rsidR="00382192" w:rsidRPr="00382192" w:rsidRDefault="00016A69" w:rsidP="003F54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1636A" w14:textId="77777777" w:rsidR="00382192" w:rsidRPr="002A16E2" w:rsidRDefault="00382192" w:rsidP="003F54B8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FBFB7" w14:textId="77777777" w:rsidR="00382192" w:rsidRPr="002A16E2" w:rsidRDefault="00382192" w:rsidP="003F54B8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6EA79AA" w14:textId="77777777" w:rsidR="00382192" w:rsidRPr="002A16E2" w:rsidRDefault="00382192" w:rsidP="003F54B8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C4A52B5" w14:textId="77777777" w:rsidR="00382192" w:rsidRPr="002A16E2" w:rsidRDefault="00382192" w:rsidP="003F54B8">
            <w:pPr>
              <w:ind w:right="425"/>
              <w:rPr>
                <w:sz w:val="22"/>
                <w:szCs w:val="22"/>
              </w:rPr>
            </w:pPr>
          </w:p>
        </w:tc>
      </w:tr>
      <w:tr w:rsidR="00382192" w:rsidRPr="002A16E2" w14:paraId="59E6F9FC" w14:textId="77777777" w:rsidTr="003F54B8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2268AC5" w14:textId="0D1112FD" w:rsidR="00382192" w:rsidRDefault="00382192" w:rsidP="003F54B8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68BE4" w14:textId="7B50E247" w:rsidR="00382192" w:rsidRPr="00016A69" w:rsidRDefault="00016A69" w:rsidP="003F54B8">
            <w:pPr>
              <w:suppressAutoHyphens/>
              <w:spacing w:after="120"/>
              <w:rPr>
                <w:b/>
                <w:bCs/>
                <w:color w:val="000000"/>
                <w:sz w:val="16"/>
                <w:szCs w:val="16"/>
              </w:rPr>
            </w:pPr>
            <w:r w:rsidRPr="00016A69">
              <w:rPr>
                <w:rFonts w:eastAsia="Segoe UI"/>
                <w:b/>
                <w:bCs/>
                <w:iCs/>
                <w:sz w:val="16"/>
                <w:szCs w:val="16"/>
              </w:rPr>
              <w:t>Konfiguracja nr 8 – 13,3” (lekki- wersja biznesowa)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1B259" w14:textId="77777777" w:rsidR="00382192" w:rsidRPr="00A47B30" w:rsidRDefault="00382192" w:rsidP="003F54B8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3D860" w14:textId="1BE71A83" w:rsidR="00382192" w:rsidRPr="00382192" w:rsidRDefault="00016A69" w:rsidP="003F54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60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09EC3" w14:textId="77777777" w:rsidR="00382192" w:rsidRPr="002A16E2" w:rsidRDefault="00382192" w:rsidP="003F54B8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D7680C" w14:textId="77777777" w:rsidR="00382192" w:rsidRPr="002A16E2" w:rsidRDefault="00382192" w:rsidP="003F54B8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8BF5999" w14:textId="77777777" w:rsidR="00382192" w:rsidRPr="002A16E2" w:rsidRDefault="00382192" w:rsidP="003F54B8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FDCEFC3" w14:textId="77777777" w:rsidR="00382192" w:rsidRPr="002A16E2" w:rsidRDefault="00382192" w:rsidP="003F54B8">
            <w:pPr>
              <w:ind w:right="425"/>
              <w:rPr>
                <w:sz w:val="22"/>
                <w:szCs w:val="22"/>
              </w:rPr>
            </w:pPr>
          </w:p>
        </w:tc>
      </w:tr>
      <w:tr w:rsidR="00382192" w:rsidRPr="002A16E2" w14:paraId="4561F38A" w14:textId="77777777" w:rsidTr="003F54B8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0BE7AD1" w14:textId="59C8DA23" w:rsidR="00382192" w:rsidRDefault="00382192" w:rsidP="003F54B8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7A967D" w14:textId="1848A062" w:rsidR="00382192" w:rsidRPr="00016A69" w:rsidRDefault="00016A69" w:rsidP="003F54B8">
            <w:pPr>
              <w:suppressAutoHyphens/>
              <w:spacing w:after="120"/>
              <w:rPr>
                <w:b/>
                <w:bCs/>
                <w:color w:val="000000"/>
                <w:sz w:val="16"/>
                <w:szCs w:val="16"/>
              </w:rPr>
            </w:pPr>
            <w:r w:rsidRPr="00016A69">
              <w:rPr>
                <w:rFonts w:eastAsia="Segoe UI"/>
                <w:b/>
                <w:bCs/>
                <w:iCs/>
                <w:sz w:val="16"/>
                <w:szCs w:val="16"/>
              </w:rPr>
              <w:t>Konfiguracja nr 9 – 15,6” (uniwersalny)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EC2F46" w14:textId="77777777" w:rsidR="00382192" w:rsidRPr="00A47B30" w:rsidRDefault="00382192" w:rsidP="003F54B8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DE5F8D" w14:textId="006FFB2D" w:rsidR="00382192" w:rsidRPr="00382192" w:rsidRDefault="00016A69" w:rsidP="003F54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 szt</w:t>
            </w:r>
            <w:r w:rsidR="00D62F1F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</w:rPr>
              <w:t>,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049D3B" w14:textId="77777777" w:rsidR="00382192" w:rsidRPr="002A16E2" w:rsidRDefault="00382192" w:rsidP="003F54B8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0C7C3" w14:textId="77777777" w:rsidR="00382192" w:rsidRPr="002A16E2" w:rsidRDefault="00382192" w:rsidP="003F54B8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ACC49D2" w14:textId="77777777" w:rsidR="00382192" w:rsidRPr="002A16E2" w:rsidRDefault="00382192" w:rsidP="003F54B8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A38F028" w14:textId="77777777" w:rsidR="00382192" w:rsidRPr="002A16E2" w:rsidRDefault="00382192" w:rsidP="003F54B8">
            <w:pPr>
              <w:ind w:right="425"/>
              <w:rPr>
                <w:sz w:val="22"/>
                <w:szCs w:val="22"/>
              </w:rPr>
            </w:pPr>
          </w:p>
        </w:tc>
      </w:tr>
      <w:tr w:rsidR="00382192" w:rsidRPr="002A16E2" w14:paraId="2906DE7E" w14:textId="77777777" w:rsidTr="003F54B8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5E70779" w14:textId="77777777" w:rsidR="00382192" w:rsidRDefault="00382192" w:rsidP="003F54B8">
            <w:pPr>
              <w:ind w:right="42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</w:t>
            </w:r>
          </w:p>
          <w:p w14:paraId="4B167616" w14:textId="77777777" w:rsidR="00382192" w:rsidRDefault="00382192" w:rsidP="003F54B8">
            <w:pPr>
              <w:ind w:right="425"/>
              <w:rPr>
                <w:sz w:val="22"/>
                <w:szCs w:val="22"/>
              </w:rPr>
            </w:pPr>
          </w:p>
          <w:p w14:paraId="37BD0E9F" w14:textId="77777777" w:rsidR="00382192" w:rsidRPr="002A16E2" w:rsidRDefault="00382192" w:rsidP="003F54B8">
            <w:pPr>
              <w:ind w:right="425"/>
              <w:rPr>
                <w:sz w:val="22"/>
                <w:szCs w:val="22"/>
              </w:rPr>
            </w:pPr>
          </w:p>
          <w:p w14:paraId="6AE6C16D" w14:textId="77777777" w:rsidR="00382192" w:rsidRDefault="00382192" w:rsidP="003F54B8">
            <w:pPr>
              <w:ind w:right="425"/>
              <w:jc w:val="right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RAZEM:</w:t>
            </w:r>
          </w:p>
          <w:p w14:paraId="3197605E" w14:textId="77777777" w:rsidR="00382192" w:rsidRPr="002A16E2" w:rsidRDefault="00382192" w:rsidP="003F54B8">
            <w:pPr>
              <w:ind w:right="425"/>
              <w:jc w:val="right"/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58D409" w14:textId="77777777" w:rsidR="00382192" w:rsidRPr="002A16E2" w:rsidRDefault="00382192" w:rsidP="003F54B8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5CB2799" w14:textId="77777777" w:rsidR="00382192" w:rsidRPr="002A16E2" w:rsidRDefault="00382192" w:rsidP="003F54B8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DBAF99E" w14:textId="77777777" w:rsidR="00382192" w:rsidRPr="002A16E2" w:rsidRDefault="00382192" w:rsidP="003F54B8">
            <w:pPr>
              <w:ind w:right="425"/>
              <w:rPr>
                <w:sz w:val="22"/>
                <w:szCs w:val="22"/>
              </w:rPr>
            </w:pPr>
          </w:p>
        </w:tc>
      </w:tr>
      <w:tr w:rsidR="00382192" w:rsidRPr="002A16E2" w14:paraId="6C67810C" w14:textId="77777777" w:rsidTr="003F54B8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792552E" w14:textId="77777777" w:rsidR="00382192" w:rsidRPr="002A16E2" w:rsidRDefault="00382192" w:rsidP="003F54B8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Cena netto za całość zamówienia /słownie: ……………………………………………………………/</w:t>
            </w:r>
          </w:p>
          <w:p w14:paraId="13DA6B2E" w14:textId="77777777" w:rsidR="00382192" w:rsidRPr="002A16E2" w:rsidRDefault="00382192" w:rsidP="003F54B8">
            <w:pPr>
              <w:rPr>
                <w:sz w:val="22"/>
                <w:szCs w:val="22"/>
              </w:rPr>
            </w:pPr>
          </w:p>
          <w:p w14:paraId="3D4E704B" w14:textId="77777777" w:rsidR="00382192" w:rsidRPr="002A16E2" w:rsidRDefault="00382192" w:rsidP="003F54B8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Cena brutto za całość zamówienia/słownie: ……………………………………………………………/</w:t>
            </w:r>
          </w:p>
          <w:p w14:paraId="0536CA03" w14:textId="77777777" w:rsidR="00382192" w:rsidRPr="002A16E2" w:rsidRDefault="00382192" w:rsidP="003F54B8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0839F" w14:textId="77777777" w:rsidR="00382192" w:rsidRPr="002A16E2" w:rsidRDefault="00382192" w:rsidP="003F54B8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2F63CE3" w14:textId="77777777" w:rsidR="00382192" w:rsidRPr="002A16E2" w:rsidRDefault="00382192" w:rsidP="003F54B8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B8A86F0" w14:textId="77777777" w:rsidR="00382192" w:rsidRPr="002A16E2" w:rsidRDefault="00382192" w:rsidP="003F54B8">
            <w:pPr>
              <w:ind w:right="425"/>
              <w:rPr>
                <w:sz w:val="22"/>
                <w:szCs w:val="22"/>
              </w:rPr>
            </w:pPr>
          </w:p>
        </w:tc>
      </w:tr>
    </w:tbl>
    <w:p w14:paraId="66859F7E" w14:textId="77777777" w:rsidR="00382192" w:rsidRPr="002A16E2" w:rsidRDefault="00382192" w:rsidP="00382192">
      <w:pPr>
        <w:tabs>
          <w:tab w:val="right" w:pos="9000"/>
        </w:tabs>
        <w:rPr>
          <w:sz w:val="22"/>
          <w:szCs w:val="22"/>
        </w:rPr>
      </w:pPr>
    </w:p>
    <w:p w14:paraId="1B55B0A1" w14:textId="77777777" w:rsidR="003F09A8" w:rsidRDefault="003F09A8" w:rsidP="00A707A1">
      <w:pPr>
        <w:ind w:right="1"/>
        <w:rPr>
          <w:b/>
          <w:sz w:val="22"/>
          <w:szCs w:val="22"/>
        </w:rPr>
      </w:pPr>
    </w:p>
    <w:p w14:paraId="598D8D5F" w14:textId="77777777" w:rsidR="003F09A8" w:rsidRDefault="003F09A8" w:rsidP="00A707A1">
      <w:pPr>
        <w:ind w:right="1"/>
        <w:rPr>
          <w:b/>
          <w:sz w:val="22"/>
          <w:szCs w:val="22"/>
        </w:rPr>
      </w:pPr>
    </w:p>
    <w:p w14:paraId="0093FD4A" w14:textId="77777777" w:rsidR="003F09A8" w:rsidRDefault="003F09A8" w:rsidP="00A707A1">
      <w:pPr>
        <w:ind w:right="1"/>
        <w:rPr>
          <w:b/>
          <w:sz w:val="22"/>
          <w:szCs w:val="22"/>
        </w:rPr>
      </w:pPr>
    </w:p>
    <w:p w14:paraId="73CF80EE" w14:textId="77777777" w:rsidR="003F09A8" w:rsidRDefault="003F09A8" w:rsidP="00A707A1">
      <w:pPr>
        <w:ind w:right="1"/>
        <w:rPr>
          <w:b/>
          <w:sz w:val="22"/>
          <w:szCs w:val="22"/>
        </w:rPr>
      </w:pPr>
    </w:p>
    <w:p w14:paraId="3F725F46" w14:textId="671DEBF5" w:rsidR="00A707A1" w:rsidRDefault="00382192" w:rsidP="00A707A1">
      <w:pPr>
        <w:ind w:right="1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Termin realizacji umowy:</w:t>
      </w:r>
      <w:r>
        <w:rPr>
          <w:b/>
          <w:sz w:val="22"/>
          <w:szCs w:val="22"/>
        </w:rPr>
        <w:t xml:space="preserve"> </w:t>
      </w:r>
      <w:r w:rsidR="00A707A1">
        <w:rPr>
          <w:sz w:val="22"/>
          <w:szCs w:val="22"/>
        </w:rPr>
        <w:t>sukcesywnie przez okres 12 miesięcy  od daty podpisania umowy</w:t>
      </w:r>
      <w:r w:rsidR="00A707A1">
        <w:rPr>
          <w:b/>
          <w:sz w:val="22"/>
          <w:szCs w:val="22"/>
        </w:rPr>
        <w:t xml:space="preserve">. </w:t>
      </w:r>
    </w:p>
    <w:p w14:paraId="2F448415" w14:textId="20E6AA1D" w:rsidR="00382192" w:rsidRPr="002A16E2" w:rsidRDefault="00A707A1" w:rsidP="00382192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Termin realizacji zamówienia cząstkowego: </w:t>
      </w:r>
      <w:r>
        <w:rPr>
          <w:sz w:val="22"/>
          <w:szCs w:val="22"/>
        </w:rPr>
        <w:t>…. dni robocze od daty złożenia zamówienia</w:t>
      </w:r>
      <w:r>
        <w:rPr>
          <w:b/>
          <w:sz w:val="22"/>
          <w:szCs w:val="22"/>
        </w:rPr>
        <w:t xml:space="preserve"> </w:t>
      </w:r>
      <w:r w:rsidR="00382192" w:rsidRPr="00F47191">
        <w:rPr>
          <w:sz w:val="22"/>
          <w:szCs w:val="22"/>
          <w:highlight w:val="yellow"/>
        </w:rPr>
        <w:t>(</w:t>
      </w:r>
      <w:r w:rsidR="00382192" w:rsidRPr="00F47191">
        <w:rPr>
          <w:i/>
          <w:sz w:val="22"/>
          <w:szCs w:val="22"/>
          <w:highlight w:val="yellow"/>
        </w:rPr>
        <w:t xml:space="preserve">kryterium </w:t>
      </w:r>
      <w:r w:rsidR="00382192" w:rsidRPr="002A16E2">
        <w:rPr>
          <w:i/>
          <w:sz w:val="22"/>
          <w:szCs w:val="22"/>
          <w:highlight w:val="yellow"/>
        </w:rPr>
        <w:t>oceny ofert)</w:t>
      </w:r>
    </w:p>
    <w:p w14:paraId="46EB6DA9" w14:textId="77777777" w:rsidR="00A707A1" w:rsidRPr="002A16E2" w:rsidRDefault="00382192" w:rsidP="00A707A1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Okres udzielonej gwarancji </w:t>
      </w:r>
      <w:r>
        <w:rPr>
          <w:b/>
          <w:sz w:val="22"/>
          <w:szCs w:val="22"/>
        </w:rPr>
        <w:t xml:space="preserve">za całość przedmiotu zamówienia </w:t>
      </w:r>
      <w:r w:rsidRPr="002A16E2">
        <w:rPr>
          <w:b/>
          <w:sz w:val="22"/>
          <w:szCs w:val="22"/>
        </w:rPr>
        <w:t>wynosi:</w:t>
      </w:r>
      <w:r w:rsidRPr="002A16E2">
        <w:rPr>
          <w:sz w:val="22"/>
          <w:szCs w:val="22"/>
        </w:rPr>
        <w:t xml:space="preserve"> </w:t>
      </w:r>
      <w:r w:rsidR="00A707A1">
        <w:rPr>
          <w:sz w:val="22"/>
          <w:szCs w:val="22"/>
        </w:rPr>
        <w:t>……………….</w:t>
      </w:r>
      <w:r w:rsidRPr="002A16E2">
        <w:rPr>
          <w:b/>
          <w:bCs/>
          <w:sz w:val="22"/>
          <w:szCs w:val="22"/>
        </w:rPr>
        <w:t xml:space="preserve"> miesi</w:t>
      </w:r>
      <w:r w:rsidR="00585BA6">
        <w:rPr>
          <w:b/>
          <w:bCs/>
          <w:sz w:val="22"/>
          <w:szCs w:val="22"/>
        </w:rPr>
        <w:t>ę</w:t>
      </w:r>
      <w:r w:rsidRPr="002A16E2">
        <w:rPr>
          <w:b/>
          <w:bCs/>
          <w:sz w:val="22"/>
          <w:szCs w:val="22"/>
        </w:rPr>
        <w:t>c</w:t>
      </w:r>
      <w:r w:rsidR="00585BA6">
        <w:rPr>
          <w:b/>
          <w:bCs/>
          <w:sz w:val="22"/>
          <w:szCs w:val="22"/>
        </w:rPr>
        <w:t>y</w:t>
      </w:r>
      <w:r w:rsidRPr="002A16E2">
        <w:rPr>
          <w:sz w:val="22"/>
          <w:szCs w:val="22"/>
        </w:rPr>
        <w:t xml:space="preserve"> </w:t>
      </w:r>
      <w:r w:rsidR="00A707A1" w:rsidRPr="00F47191">
        <w:rPr>
          <w:sz w:val="22"/>
          <w:szCs w:val="22"/>
          <w:highlight w:val="yellow"/>
        </w:rPr>
        <w:t>(</w:t>
      </w:r>
      <w:r w:rsidR="00A707A1" w:rsidRPr="00F47191">
        <w:rPr>
          <w:i/>
          <w:sz w:val="22"/>
          <w:szCs w:val="22"/>
          <w:highlight w:val="yellow"/>
        </w:rPr>
        <w:t xml:space="preserve">kryterium </w:t>
      </w:r>
      <w:r w:rsidR="00A707A1" w:rsidRPr="002A16E2">
        <w:rPr>
          <w:i/>
          <w:sz w:val="22"/>
          <w:szCs w:val="22"/>
          <w:highlight w:val="yellow"/>
        </w:rPr>
        <w:t>oceny ofert)</w:t>
      </w:r>
    </w:p>
    <w:p w14:paraId="7E4D1129" w14:textId="77777777" w:rsidR="00382192" w:rsidRPr="002A16E2" w:rsidRDefault="00382192" w:rsidP="00382192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2A16E2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2A16E2">
        <w:rPr>
          <w:b/>
          <w:sz w:val="22"/>
          <w:szCs w:val="22"/>
        </w:rPr>
        <w:t xml:space="preserve"> TAK/NIE</w:t>
      </w:r>
    </w:p>
    <w:p w14:paraId="6D983B9E" w14:textId="77777777" w:rsidR="00382192" w:rsidRPr="002A16E2" w:rsidRDefault="00382192" w:rsidP="00382192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 w:rsidRPr="002A16E2">
        <w:rPr>
          <w:b/>
          <w:sz w:val="22"/>
          <w:szCs w:val="22"/>
        </w:rPr>
        <w:t xml:space="preserve">Termin płatności: </w:t>
      </w:r>
      <w:r w:rsidRPr="002A16E2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043401A1" w14:textId="77777777" w:rsidR="00382192" w:rsidRPr="002A16E2" w:rsidRDefault="00382192" w:rsidP="00382192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</w:p>
    <w:p w14:paraId="5A2F4040" w14:textId="77777777" w:rsidR="00382192" w:rsidRPr="002A16E2" w:rsidRDefault="00382192" w:rsidP="00382192">
      <w:pPr>
        <w:rPr>
          <w:b/>
          <w:sz w:val="22"/>
          <w:szCs w:val="22"/>
          <w:u w:val="single"/>
        </w:rPr>
      </w:pPr>
      <w:r w:rsidRPr="002A16E2">
        <w:rPr>
          <w:sz w:val="22"/>
          <w:szCs w:val="22"/>
        </w:rPr>
        <w:br w:type="page"/>
      </w:r>
      <w:r w:rsidRPr="002A16E2">
        <w:rPr>
          <w:b/>
          <w:sz w:val="22"/>
          <w:szCs w:val="22"/>
          <w:u w:val="single"/>
        </w:rPr>
        <w:lastRenderedPageBreak/>
        <w:t>Jednocześnie oświadczamy, że:</w:t>
      </w:r>
    </w:p>
    <w:p w14:paraId="61C0AB05" w14:textId="3825FDDE" w:rsidR="00382192" w:rsidRPr="002A16E2" w:rsidRDefault="00382192" w:rsidP="00382192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 xml:space="preserve">Oświadczamy, że jesteśmy związani niniejszą ofertą </w:t>
      </w:r>
      <w:r w:rsidR="00A707A1">
        <w:rPr>
          <w:color w:val="000000"/>
          <w:sz w:val="22"/>
          <w:szCs w:val="22"/>
          <w:lang w:eastAsia="ar-SA"/>
        </w:rPr>
        <w:t>do</w:t>
      </w:r>
      <w:r w:rsidR="005D7CB9">
        <w:rPr>
          <w:color w:val="000000"/>
          <w:sz w:val="22"/>
          <w:szCs w:val="22"/>
          <w:lang w:eastAsia="ar-SA"/>
        </w:rPr>
        <w:t xml:space="preserve"> upływu terminu wskazanego</w:t>
      </w:r>
      <w:r w:rsidR="00A707A1">
        <w:rPr>
          <w:color w:val="000000"/>
          <w:sz w:val="22"/>
          <w:szCs w:val="22"/>
          <w:lang w:eastAsia="ar-SA"/>
        </w:rPr>
        <w:t xml:space="preserve"> w SWZ</w:t>
      </w:r>
      <w:r w:rsidRPr="002A16E2">
        <w:rPr>
          <w:color w:val="000000"/>
          <w:sz w:val="22"/>
          <w:szCs w:val="22"/>
          <w:lang w:eastAsia="ar-SA"/>
        </w:rPr>
        <w:t>.</w:t>
      </w:r>
    </w:p>
    <w:p w14:paraId="376DBB81" w14:textId="3F4E74AE" w:rsidR="00382192" w:rsidRDefault="00382192" w:rsidP="00382192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>Oświadczamy, że zapoznaliśmy się z postanowieniami umowy, określonymi w  Specyfikacji Istotnych Warunków Zamówienia, akceptujemy je i zobowiązujemy się, w przypadku wyboru naszej oferty, do zawarcia umowy zgodnej z niniejszą ofertą, na warunkach określonych w Specyfikacji Istotnych Warunków Zamówienia, w miejscu i terminie wyznaczonym przez zamawiającego</w:t>
      </w:r>
      <w:r w:rsidRPr="002A16E2">
        <w:rPr>
          <w:color w:val="000000"/>
          <w:sz w:val="22"/>
          <w:szCs w:val="22"/>
        </w:rPr>
        <w:t xml:space="preserve"> i nie wnosimy do nich żadnych zastrzeżeń.</w:t>
      </w:r>
    </w:p>
    <w:p w14:paraId="561FCF3E" w14:textId="77777777" w:rsidR="009A2DFB" w:rsidRDefault="009A2DFB" w:rsidP="009A2DFB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b/>
          <w:bCs/>
        </w:rPr>
      </w:pPr>
      <w:r>
        <w:rPr>
          <w:b/>
          <w:bCs/>
          <w:sz w:val="22"/>
          <w:szCs w:val="22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3360FE96" w14:textId="02A8423E" w:rsidR="00382192" w:rsidRPr="002A16E2" w:rsidRDefault="00382192" w:rsidP="00382192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2B139FE1" w14:textId="77777777" w:rsidR="00382192" w:rsidRPr="002A16E2" w:rsidRDefault="00382192" w:rsidP="00382192">
      <w:pPr>
        <w:ind w:left="360"/>
        <w:jc w:val="both"/>
        <w:rPr>
          <w:i/>
          <w:sz w:val="22"/>
          <w:szCs w:val="22"/>
        </w:rPr>
      </w:pPr>
      <w:r w:rsidRPr="002A16E2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AE936FB" w14:textId="77777777" w:rsidR="00382192" w:rsidRPr="002A16E2" w:rsidRDefault="00382192" w:rsidP="00382192">
      <w:pPr>
        <w:ind w:left="360"/>
        <w:jc w:val="both"/>
        <w:rPr>
          <w:i/>
          <w:sz w:val="22"/>
          <w:szCs w:val="22"/>
        </w:rPr>
      </w:pPr>
      <w:r w:rsidRPr="002A16E2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4FEF1685" w14:textId="77777777" w:rsidR="00382192" w:rsidRPr="002A16E2" w:rsidRDefault="00382192" w:rsidP="00382192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382192" w:rsidRPr="002A16E2" w14:paraId="69340DB0" w14:textId="77777777" w:rsidTr="003F54B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23FD644" w14:textId="77777777" w:rsidR="00382192" w:rsidRPr="002A16E2" w:rsidRDefault="00382192" w:rsidP="003F54B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60BC267" w14:textId="77777777" w:rsidR="00382192" w:rsidRPr="002A16E2" w:rsidRDefault="00382192" w:rsidP="003F54B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 xml:space="preserve">Opis części zamówienia, którą wykonawca </w:t>
            </w:r>
          </w:p>
          <w:p w14:paraId="0C2D98C7" w14:textId="77777777" w:rsidR="00382192" w:rsidRPr="002A16E2" w:rsidRDefault="00382192" w:rsidP="003F54B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C4AB5FA" w14:textId="77777777" w:rsidR="00382192" w:rsidRPr="002A16E2" w:rsidRDefault="00382192" w:rsidP="003F54B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Nazwa podwykonawcy</w:t>
            </w:r>
            <w:r w:rsidRPr="002A16E2">
              <w:rPr>
                <w:sz w:val="22"/>
                <w:szCs w:val="22"/>
              </w:rPr>
              <w:br/>
              <w:t>(o ile jest znana)</w:t>
            </w:r>
          </w:p>
        </w:tc>
      </w:tr>
      <w:tr w:rsidR="00382192" w:rsidRPr="002A16E2" w14:paraId="7945221C" w14:textId="77777777" w:rsidTr="003F54B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FDF8ED" w14:textId="77777777" w:rsidR="00382192" w:rsidRPr="002A16E2" w:rsidRDefault="00382192" w:rsidP="003F54B8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43435D" w14:textId="77777777" w:rsidR="00382192" w:rsidRPr="002A16E2" w:rsidRDefault="00382192" w:rsidP="003F54B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7C0127" w14:textId="77777777" w:rsidR="00382192" w:rsidRPr="002A16E2" w:rsidRDefault="00382192" w:rsidP="003F54B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382192" w:rsidRPr="002A16E2" w14:paraId="047F2E31" w14:textId="77777777" w:rsidTr="003F54B8">
        <w:trPr>
          <w:trHeight w:val="382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3A906B" w14:textId="77777777" w:rsidR="00382192" w:rsidRPr="002A16E2" w:rsidRDefault="00382192" w:rsidP="003F54B8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C349A4" w14:textId="77777777" w:rsidR="00382192" w:rsidRPr="002A16E2" w:rsidRDefault="00382192" w:rsidP="003F54B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ECDA4A" w14:textId="77777777" w:rsidR="00382192" w:rsidRPr="002A16E2" w:rsidRDefault="00382192" w:rsidP="003F54B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081F7217" w14:textId="77777777" w:rsidR="00D62F1F" w:rsidRPr="005643EE" w:rsidRDefault="00D62F1F" w:rsidP="00D62F1F">
      <w:pPr>
        <w:numPr>
          <w:ilvl w:val="0"/>
          <w:numId w:val="5"/>
        </w:numPr>
        <w:spacing w:line="360" w:lineRule="auto"/>
        <w:jc w:val="both"/>
        <w:rPr>
          <w:sz w:val="22"/>
          <w:szCs w:val="22"/>
        </w:rPr>
      </w:pPr>
      <w:r w:rsidRPr="005643EE">
        <w:rPr>
          <w:sz w:val="22"/>
          <w:szCs w:val="22"/>
        </w:rPr>
        <w:t>Wadium w kwocie..........................................PLN zostało wniesione w dniu.................................... w formie......................................................................</w:t>
      </w:r>
    </w:p>
    <w:p w14:paraId="39689A22" w14:textId="77777777" w:rsidR="00D62F1F" w:rsidRPr="005643EE" w:rsidRDefault="00D62F1F" w:rsidP="00D62F1F">
      <w:pPr>
        <w:numPr>
          <w:ilvl w:val="0"/>
          <w:numId w:val="5"/>
        </w:numPr>
        <w:spacing w:line="360" w:lineRule="auto"/>
        <w:jc w:val="both"/>
        <w:rPr>
          <w:sz w:val="22"/>
          <w:szCs w:val="22"/>
        </w:rPr>
      </w:pPr>
      <w:r w:rsidRPr="005643EE">
        <w:rPr>
          <w:sz w:val="22"/>
          <w:szCs w:val="22"/>
        </w:rPr>
        <w:t>po zakończeniu postępowania wadium należy zwrócić.</w:t>
      </w:r>
      <w:r w:rsidRPr="005643EE">
        <w:rPr>
          <w:rStyle w:val="Odwoanieprzypisudolnego"/>
          <w:sz w:val="22"/>
          <w:szCs w:val="22"/>
        </w:rPr>
        <w:footnoteReference w:id="1"/>
      </w:r>
    </w:p>
    <w:p w14:paraId="7CEDEE44" w14:textId="77777777" w:rsidR="00D62F1F" w:rsidRPr="005643EE" w:rsidRDefault="00D62F1F" w:rsidP="00D62F1F">
      <w:pPr>
        <w:numPr>
          <w:ilvl w:val="0"/>
          <w:numId w:val="3"/>
        </w:numPr>
        <w:spacing w:line="360" w:lineRule="auto"/>
        <w:jc w:val="both"/>
        <w:rPr>
          <w:sz w:val="22"/>
          <w:szCs w:val="22"/>
        </w:rPr>
      </w:pPr>
      <w:r w:rsidRPr="005643EE">
        <w:rPr>
          <w:sz w:val="22"/>
          <w:szCs w:val="22"/>
        </w:rPr>
        <w:t>Bank: ........................................................................</w:t>
      </w:r>
    </w:p>
    <w:p w14:paraId="4EDA9C0A" w14:textId="77777777" w:rsidR="00D62F1F" w:rsidRPr="005643EE" w:rsidRDefault="00D62F1F" w:rsidP="00D62F1F">
      <w:pPr>
        <w:numPr>
          <w:ilvl w:val="0"/>
          <w:numId w:val="3"/>
        </w:numPr>
        <w:spacing w:line="360" w:lineRule="auto"/>
        <w:jc w:val="both"/>
        <w:rPr>
          <w:sz w:val="22"/>
          <w:szCs w:val="22"/>
        </w:rPr>
      </w:pPr>
      <w:r w:rsidRPr="005643EE">
        <w:rPr>
          <w:sz w:val="22"/>
          <w:szCs w:val="22"/>
        </w:rPr>
        <w:t>Nr konta ....................................................................</w:t>
      </w:r>
    </w:p>
    <w:p w14:paraId="33A116DB" w14:textId="77777777" w:rsidR="00D62F1F" w:rsidRPr="005643EE" w:rsidRDefault="00D62F1F" w:rsidP="00D62F1F">
      <w:pPr>
        <w:numPr>
          <w:ilvl w:val="0"/>
          <w:numId w:val="3"/>
        </w:numPr>
        <w:spacing w:line="360" w:lineRule="auto"/>
        <w:jc w:val="both"/>
        <w:rPr>
          <w:sz w:val="22"/>
          <w:szCs w:val="22"/>
        </w:rPr>
      </w:pPr>
      <w:r w:rsidRPr="005643EE">
        <w:rPr>
          <w:sz w:val="22"/>
          <w:szCs w:val="22"/>
        </w:rPr>
        <w:t>Inne ...........................................................................</w:t>
      </w:r>
    </w:p>
    <w:p w14:paraId="1E1BB118" w14:textId="2FEF401E" w:rsidR="00382192" w:rsidRPr="002A16E2" w:rsidRDefault="00382192" w:rsidP="00382192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U</w:t>
      </w:r>
      <w:r>
        <w:rPr>
          <w:sz w:val="22"/>
          <w:szCs w:val="22"/>
        </w:rPr>
        <w:t>mocowanymi</w:t>
      </w:r>
      <w:r w:rsidRPr="002A16E2">
        <w:rPr>
          <w:sz w:val="22"/>
          <w:szCs w:val="22"/>
        </w:rPr>
        <w:t xml:space="preserve"> do reprezentowania naszej firmy są następujące osoby:</w:t>
      </w:r>
    </w:p>
    <w:p w14:paraId="2765AE67" w14:textId="77777777" w:rsidR="00382192" w:rsidRPr="002A16E2" w:rsidRDefault="00382192" w:rsidP="00382192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2A16E2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</w:p>
    <w:p w14:paraId="02E0603E" w14:textId="77777777" w:rsidR="00382192" w:rsidRPr="002A16E2" w:rsidRDefault="00382192" w:rsidP="00382192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A16E2">
        <w:rPr>
          <w:sz w:val="22"/>
          <w:szCs w:val="22"/>
        </w:rPr>
        <w:tab/>
      </w:r>
      <w:r w:rsidRPr="002A16E2">
        <w:rPr>
          <w:sz w:val="22"/>
          <w:szCs w:val="22"/>
        </w:rPr>
        <w:tab/>
        <w:t xml:space="preserve"> </w:t>
      </w:r>
    </w:p>
    <w:p w14:paraId="74D8CE30" w14:textId="77777777" w:rsidR="00382192" w:rsidRPr="002A16E2" w:rsidRDefault="00382192" w:rsidP="00382192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A16E2">
        <w:rPr>
          <w:sz w:val="22"/>
          <w:szCs w:val="22"/>
        </w:rPr>
        <w:tab/>
      </w:r>
      <w:r w:rsidRPr="002A16E2">
        <w:rPr>
          <w:sz w:val="22"/>
          <w:szCs w:val="22"/>
        </w:rPr>
        <w:tab/>
        <w:t xml:space="preserve"> .</w:t>
      </w:r>
    </w:p>
    <w:p w14:paraId="3C6AF2F6" w14:textId="77777777" w:rsidR="00382192" w:rsidRPr="002A16E2" w:rsidRDefault="00382192" w:rsidP="00382192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U</w:t>
      </w:r>
      <w:r>
        <w:rPr>
          <w:sz w:val="22"/>
          <w:szCs w:val="22"/>
        </w:rPr>
        <w:t xml:space="preserve">mocowanie </w:t>
      </w:r>
      <w:r w:rsidRPr="002A16E2">
        <w:rPr>
          <w:sz w:val="22"/>
          <w:szCs w:val="22"/>
        </w:rPr>
        <w:t>dla powyżej wskazanych osób wynika z następującego (ych) dokumentu(ów)</w:t>
      </w:r>
    </w:p>
    <w:p w14:paraId="6DF7AAF2" w14:textId="77777777" w:rsidR="00382192" w:rsidRPr="002A16E2" w:rsidRDefault="00382192" w:rsidP="00382192">
      <w:p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5165EF1D" w14:textId="77777777" w:rsidR="00382192" w:rsidRPr="002A16E2" w:rsidRDefault="00382192" w:rsidP="00382192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załącznikami do niniejszej oferty są:</w:t>
      </w:r>
    </w:p>
    <w:p w14:paraId="4E930646" w14:textId="77777777" w:rsidR="00382192" w:rsidRPr="002A16E2" w:rsidRDefault="00382192" w:rsidP="00382192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A16E2">
        <w:rPr>
          <w:sz w:val="22"/>
          <w:szCs w:val="22"/>
        </w:rPr>
        <w:lastRenderedPageBreak/>
        <w:t>………………………………………………………………………………………….</w:t>
      </w:r>
    </w:p>
    <w:p w14:paraId="796483FE" w14:textId="77777777" w:rsidR="00382192" w:rsidRPr="002A16E2" w:rsidRDefault="00382192" w:rsidP="00382192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……………………………………………..……………………………………………</w:t>
      </w:r>
    </w:p>
    <w:p w14:paraId="20289BF0" w14:textId="77777777" w:rsidR="00382192" w:rsidRPr="00F47191" w:rsidRDefault="00382192" w:rsidP="00382192">
      <w:pPr>
        <w:jc w:val="both"/>
        <w:rPr>
          <w:b/>
          <w:color w:val="FF0000"/>
          <w:sz w:val="18"/>
          <w:szCs w:val="18"/>
        </w:rPr>
      </w:pPr>
      <w:r w:rsidRPr="00F47191">
        <w:rPr>
          <w:b/>
          <w:color w:val="FF0000"/>
          <w:sz w:val="18"/>
          <w:szCs w:val="18"/>
        </w:rPr>
        <w:t>Ofertę należy sporządzić w postaci elektronicznej i podpisać kwalifikowanym podpisem elektronicznym.</w:t>
      </w:r>
    </w:p>
    <w:sectPr w:rsidR="00382192" w:rsidRPr="00F4719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767AB9" w14:textId="77777777" w:rsidR="000E39CB" w:rsidRDefault="000E39CB">
      <w:r>
        <w:separator/>
      </w:r>
    </w:p>
  </w:endnote>
  <w:endnote w:type="continuationSeparator" w:id="0">
    <w:p w14:paraId="5FCF2B69" w14:textId="77777777" w:rsidR="000E39CB" w:rsidRDefault="000E39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12DA52" w14:textId="77777777" w:rsidR="00EB1528" w:rsidRDefault="00EB152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7CA48D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14FAF" w14:textId="77777777" w:rsidR="00EB1528" w:rsidRDefault="00EB152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F2CC6F" w14:textId="77777777" w:rsidR="000E39CB" w:rsidRDefault="000E39CB">
      <w:r>
        <w:separator/>
      </w:r>
    </w:p>
  </w:footnote>
  <w:footnote w:type="continuationSeparator" w:id="0">
    <w:p w14:paraId="36AB86B4" w14:textId="77777777" w:rsidR="000E39CB" w:rsidRDefault="000E39CB">
      <w:r>
        <w:continuationSeparator/>
      </w:r>
    </w:p>
  </w:footnote>
  <w:footnote w:id="1">
    <w:p w14:paraId="45F6A6A0" w14:textId="77777777" w:rsidR="00D62F1F" w:rsidRDefault="00D62F1F" w:rsidP="00D62F1F">
      <w:pPr>
        <w:pStyle w:val="Tekstprzypisudolnego"/>
      </w:pPr>
      <w:r>
        <w:rPr>
          <w:rStyle w:val="Odwoanieprzypisudolnego"/>
        </w:rPr>
        <w:footnoteRef/>
      </w:r>
      <w:r>
        <w:t xml:space="preserve"> Wykonawca winien określić sposób zwrotu wadium</w:t>
      </w:r>
    </w:p>
    <w:p w14:paraId="22632484" w14:textId="77777777" w:rsidR="00D62F1F" w:rsidRDefault="00D62F1F" w:rsidP="00D62F1F">
      <w:pPr>
        <w:pStyle w:val="Tekstprzypisudolnego"/>
        <w:numPr>
          <w:ilvl w:val="0"/>
          <w:numId w:val="4"/>
        </w:numPr>
        <w:ind w:left="426"/>
      </w:pPr>
      <w:r>
        <w:t>niepotrzebne skreślić</w:t>
      </w:r>
    </w:p>
    <w:p w14:paraId="507C8E01" w14:textId="77777777" w:rsidR="00D62F1F" w:rsidRDefault="00D62F1F" w:rsidP="00D62F1F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19F6B0" w14:textId="77777777" w:rsidR="00EB1528" w:rsidRDefault="00EB152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A3CAAA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FFF687" w14:textId="77777777" w:rsidR="00EB1528" w:rsidRDefault="00EB152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12468700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84085455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010329413">
    <w:abstractNumId w:val="0"/>
  </w:num>
  <w:num w:numId="4" w16cid:durableId="267853842">
    <w:abstractNumId w:val="2"/>
  </w:num>
  <w:num w:numId="5" w16cid:durableId="957711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E39CB"/>
    <w:rsid w:val="00012286"/>
    <w:rsid w:val="00016A69"/>
    <w:rsid w:val="00071CCC"/>
    <w:rsid w:val="000B731D"/>
    <w:rsid w:val="000D6134"/>
    <w:rsid w:val="000E09C7"/>
    <w:rsid w:val="000E39CB"/>
    <w:rsid w:val="000F6589"/>
    <w:rsid w:val="00106636"/>
    <w:rsid w:val="00116EC6"/>
    <w:rsid w:val="001801DD"/>
    <w:rsid w:val="001D4612"/>
    <w:rsid w:val="00207E98"/>
    <w:rsid w:val="002723B0"/>
    <w:rsid w:val="00283F3C"/>
    <w:rsid w:val="00315A4A"/>
    <w:rsid w:val="00382192"/>
    <w:rsid w:val="003F09A8"/>
    <w:rsid w:val="004B7300"/>
    <w:rsid w:val="004C6753"/>
    <w:rsid w:val="00585BA6"/>
    <w:rsid w:val="00595C87"/>
    <w:rsid w:val="005D2C65"/>
    <w:rsid w:val="005D7CB9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9A2DFB"/>
    <w:rsid w:val="00A0022B"/>
    <w:rsid w:val="00A346FE"/>
    <w:rsid w:val="00A47B4D"/>
    <w:rsid w:val="00A707A1"/>
    <w:rsid w:val="00A83018"/>
    <w:rsid w:val="00B61DA8"/>
    <w:rsid w:val="00B774DC"/>
    <w:rsid w:val="00C85E51"/>
    <w:rsid w:val="00C969A6"/>
    <w:rsid w:val="00CA7D36"/>
    <w:rsid w:val="00D24208"/>
    <w:rsid w:val="00D60C38"/>
    <w:rsid w:val="00D62F1F"/>
    <w:rsid w:val="00D66893"/>
    <w:rsid w:val="00D90ACB"/>
    <w:rsid w:val="00DC1500"/>
    <w:rsid w:val="00E44371"/>
    <w:rsid w:val="00E62436"/>
    <w:rsid w:val="00E91947"/>
    <w:rsid w:val="00E93434"/>
    <w:rsid w:val="00E949B0"/>
    <w:rsid w:val="00EB1528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5E246FFF"/>
  <w15:chartTrackingRefBased/>
  <w15:docId w15:val="{04E58546-E8F1-4BA6-9A67-D30F77646B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82192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781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16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35585-8318-4EFF-9D33-2041E386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688</Words>
  <Characters>5387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3</cp:revision>
  <cp:lastPrinted>2022-07-26T06:50:00Z</cp:lastPrinted>
  <dcterms:created xsi:type="dcterms:W3CDTF">2022-07-26T06:51:00Z</dcterms:created>
  <dcterms:modified xsi:type="dcterms:W3CDTF">2022-07-26T06:55:00Z</dcterms:modified>
</cp:coreProperties>
</file>