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B0A2B" w14:textId="7150C028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26B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F0FB9A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81E05A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188902C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9523B6B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62BE6C75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53B69F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2C91BDBE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28DC8A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0A19504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DE9019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24ADA2A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CA030E2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90CF3" w:rsidRPr="00590CF3">
        <w:rPr>
          <w:rFonts w:ascii="Arial" w:hAnsi="Arial" w:cs="Arial"/>
          <w:sz w:val="24"/>
          <w:szCs w:val="24"/>
        </w:rPr>
        <w:t>(</w:t>
      </w:r>
      <w:proofErr w:type="spellStart"/>
      <w:r w:rsidR="00590CF3" w:rsidRPr="00590CF3">
        <w:rPr>
          <w:rFonts w:ascii="Arial" w:hAnsi="Arial" w:cs="Arial"/>
          <w:sz w:val="24"/>
          <w:szCs w:val="24"/>
        </w:rPr>
        <w:t>t.j</w:t>
      </w:r>
      <w:proofErr w:type="spellEnd"/>
      <w:r w:rsidR="00590CF3" w:rsidRPr="00590CF3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08802DB7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38667044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CEDAFA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5796AE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E07A8D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6E60AE9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723D8AAC" w14:textId="45FB6CD7" w:rsidR="00AF4E90" w:rsidRDefault="00590CF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0CF3">
        <w:rPr>
          <w:rFonts w:ascii="Arial" w:eastAsia="Times New Roman" w:hAnsi="Arial" w:cs="Arial"/>
          <w:b/>
          <w:sz w:val="24"/>
          <w:szCs w:val="24"/>
          <w:lang w:eastAsia="pl-PL"/>
        </w:rPr>
        <w:t>Sukcesywne dostawy komputerów przenośnych dla wszystkic</w:t>
      </w:r>
      <w:r w:rsidR="0001691C">
        <w:rPr>
          <w:rFonts w:ascii="Arial" w:eastAsia="Times New Roman" w:hAnsi="Arial" w:cs="Arial"/>
          <w:b/>
          <w:sz w:val="24"/>
          <w:szCs w:val="24"/>
          <w:lang w:eastAsia="pl-PL"/>
        </w:rPr>
        <w:t>h</w:t>
      </w:r>
      <w:r w:rsidRPr="00590C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jednostek AGH</w:t>
      </w:r>
    </w:p>
    <w:p w14:paraId="3DFDD668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90CF3" w:rsidRPr="00590CF3">
        <w:rPr>
          <w:rFonts w:ascii="Arial" w:eastAsia="Times New Roman" w:hAnsi="Arial" w:cs="Arial"/>
          <w:b/>
          <w:sz w:val="24"/>
          <w:szCs w:val="24"/>
          <w:lang w:eastAsia="pl-PL"/>
        </w:rPr>
        <w:t>KC-zp.272-316/22</w:t>
      </w:r>
    </w:p>
    <w:p w14:paraId="4E17193D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730219C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C863F74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53D208F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516B224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2BCDEA7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2B682C3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EC3415D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3AF7469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16FF452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D11C21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D4F3C4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3C74BE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FB8937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5A0CD71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2D20A" w14:textId="77777777" w:rsidR="00E14102" w:rsidRDefault="00E14102" w:rsidP="00025386">
      <w:pPr>
        <w:spacing w:after="0" w:line="240" w:lineRule="auto"/>
      </w:pPr>
      <w:r>
        <w:separator/>
      </w:r>
    </w:p>
  </w:endnote>
  <w:endnote w:type="continuationSeparator" w:id="0">
    <w:p w14:paraId="471935F4" w14:textId="77777777" w:rsidR="00E14102" w:rsidRDefault="00E141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CA418" w14:textId="77777777" w:rsidR="00590CF3" w:rsidRDefault="00590C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6B7E" w14:textId="77777777" w:rsidR="00025386" w:rsidRDefault="005E125C" w:rsidP="00025386">
    <w:pPr>
      <w:pStyle w:val="Stopka"/>
      <w:tabs>
        <w:tab w:val="clear" w:pos="4536"/>
      </w:tabs>
      <w:jc w:val="center"/>
    </w:pPr>
    <w:r>
      <w:rPr>
        <w:noProof/>
      </w:rPr>
      <w:pict w14:anchorId="23FE571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C8B96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B7DB5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DA5E" w14:textId="77777777" w:rsidR="00590CF3" w:rsidRDefault="00590C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090FB" w14:textId="77777777" w:rsidR="00E14102" w:rsidRDefault="00E14102" w:rsidP="00025386">
      <w:pPr>
        <w:spacing w:after="0" w:line="240" w:lineRule="auto"/>
      </w:pPr>
      <w:r>
        <w:separator/>
      </w:r>
    </w:p>
  </w:footnote>
  <w:footnote w:type="continuationSeparator" w:id="0">
    <w:p w14:paraId="72CC00C8" w14:textId="77777777" w:rsidR="00E14102" w:rsidRDefault="00E141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50109" w14:textId="77777777" w:rsidR="00590CF3" w:rsidRDefault="00590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C9A5E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90CF3">
      <w:rPr>
        <w:rFonts w:ascii="Arial" w:hAnsi="Arial" w:cs="Arial"/>
        <w:sz w:val="20"/>
        <w:szCs w:val="20"/>
      </w:rPr>
      <w:t>KC-zp.272-316/22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EAC01" w14:textId="77777777" w:rsidR="00590CF3" w:rsidRDefault="00590C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306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102"/>
    <w:rsid w:val="0001691C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90CF3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4102"/>
    <w:rsid w:val="00E27ABB"/>
    <w:rsid w:val="00E67109"/>
    <w:rsid w:val="00E86D3B"/>
    <w:rsid w:val="00EC10EE"/>
    <w:rsid w:val="00EF3368"/>
    <w:rsid w:val="00F334B4"/>
    <w:rsid w:val="00FA26B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767E50"/>
  <w15:chartTrackingRefBased/>
  <w15:docId w15:val="{41669019-701D-49E8-924F-48F7928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2022-06-06T12:43:00Z</cp:lastPrinted>
  <dcterms:created xsi:type="dcterms:W3CDTF">2022-06-06T12:53:00Z</dcterms:created>
  <dcterms:modified xsi:type="dcterms:W3CDTF">2022-06-06T12:53:00Z</dcterms:modified>
</cp:coreProperties>
</file>