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705DB" w14:textId="30054315" w:rsidR="0035569A" w:rsidRPr="00DC7E52" w:rsidRDefault="0035569A" w:rsidP="0035569A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316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2</w:t>
      </w:r>
    </w:p>
    <w:p w14:paraId="72986AF0" w14:textId="77777777" w:rsidR="0035569A" w:rsidRPr="00DC7E52" w:rsidRDefault="0035569A" w:rsidP="0035569A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5C4B64DC" w14:textId="77777777" w:rsidR="0035569A" w:rsidRPr="00DC7E52" w:rsidRDefault="0035569A" w:rsidP="0035569A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53692682" w14:textId="77777777" w:rsidR="0035569A" w:rsidRPr="00DC7E52" w:rsidRDefault="0035569A" w:rsidP="0035569A">
      <w:pPr>
        <w:jc w:val="center"/>
        <w:rPr>
          <w:rFonts w:ascii="Times New Roman" w:hAnsi="Times New Roman"/>
          <w:b/>
        </w:rPr>
      </w:pPr>
    </w:p>
    <w:p w14:paraId="03F73A39" w14:textId="77777777" w:rsidR="0035569A" w:rsidRPr="00DC7E52" w:rsidRDefault="0035569A" w:rsidP="0035569A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3E814CE3" w14:textId="77777777" w:rsidR="0035569A" w:rsidRPr="00DC7E52" w:rsidRDefault="0035569A" w:rsidP="0035569A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016F7271" w14:textId="77777777" w:rsidR="0035569A" w:rsidRPr="00DC7E52" w:rsidRDefault="0035569A" w:rsidP="0035569A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2B860197" w14:textId="77777777" w:rsidR="0035569A" w:rsidRPr="00DC7E52" w:rsidRDefault="0035569A" w:rsidP="0035569A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4EF7BB99" w14:textId="0FDF7C96" w:rsidR="0035569A" w:rsidRPr="00DC7E52" w:rsidRDefault="0035569A" w:rsidP="0035569A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>Sukcesywne dostawy komputerów przenośnych dla wszystkich Jednostek AGH</w:t>
      </w:r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316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2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10E4B556" w14:textId="77777777" w:rsidR="0035569A" w:rsidRPr="00DC7E52" w:rsidRDefault="0035569A" w:rsidP="0035569A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10D70D2" w14:textId="77777777" w:rsidR="0035569A" w:rsidRPr="00DC7E52" w:rsidRDefault="0035569A" w:rsidP="0035569A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6BADF430" w14:textId="77777777" w:rsidR="0035569A" w:rsidRPr="00DC7E52" w:rsidRDefault="0035569A" w:rsidP="0035569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0B7DD5B8" w14:textId="77777777" w:rsidR="0035569A" w:rsidRPr="00DC7E52" w:rsidRDefault="0035569A" w:rsidP="0035569A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757CA61E" w14:textId="77777777" w:rsidR="0035569A" w:rsidRPr="00DC7E52" w:rsidRDefault="0035569A" w:rsidP="0035569A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49FDC888" w14:textId="77777777" w:rsidR="0035569A" w:rsidRPr="00DC7E52" w:rsidRDefault="0035569A" w:rsidP="0035569A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5569A" w:rsidRPr="00DC7E52" w14:paraId="389385D2" w14:textId="77777777" w:rsidTr="004D0FB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2D828" w14:textId="77777777" w:rsidR="0035569A" w:rsidRPr="00DC7E52" w:rsidRDefault="0035569A" w:rsidP="004D0FB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B4CB4" w14:textId="77777777" w:rsidR="0035569A" w:rsidRPr="00DC7E52" w:rsidRDefault="0035569A" w:rsidP="004D0FB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A4485" w14:textId="77777777" w:rsidR="0035569A" w:rsidRPr="00DC7E52" w:rsidRDefault="0035569A" w:rsidP="004D0FB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35569A" w:rsidRPr="00DC7E52" w14:paraId="57BD49F4" w14:textId="77777777" w:rsidTr="004D0FB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1AB86" w14:textId="77777777" w:rsidR="0035569A" w:rsidRPr="00DC7E52" w:rsidRDefault="0035569A" w:rsidP="004D0FB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DEC2E" w14:textId="77777777" w:rsidR="0035569A" w:rsidRPr="00DC7E52" w:rsidRDefault="0035569A" w:rsidP="004D0FB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528B" w14:textId="77777777" w:rsidR="0035569A" w:rsidRPr="00DC7E52" w:rsidRDefault="0035569A" w:rsidP="004D0FB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35569A" w:rsidRPr="00DC7E52" w14:paraId="3C456593" w14:textId="77777777" w:rsidTr="004D0FB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AFCF8" w14:textId="77777777" w:rsidR="0035569A" w:rsidRPr="00DC7E52" w:rsidRDefault="0035569A" w:rsidP="004D0FB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77C13" w14:textId="77777777" w:rsidR="0035569A" w:rsidRPr="00DC7E52" w:rsidRDefault="0035569A" w:rsidP="004D0FB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D7C4" w14:textId="77777777" w:rsidR="0035569A" w:rsidRPr="00DC7E52" w:rsidRDefault="0035569A" w:rsidP="004D0FB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35569A" w:rsidRPr="00DC7E52" w14:paraId="57A33506" w14:textId="77777777" w:rsidTr="004D0FB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69D68" w14:textId="77777777" w:rsidR="0035569A" w:rsidRPr="00DC7E52" w:rsidRDefault="0035569A" w:rsidP="004D0FB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72EE" w14:textId="77777777" w:rsidR="0035569A" w:rsidRPr="00DC7E52" w:rsidRDefault="0035569A" w:rsidP="004D0FB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2C742" w14:textId="77777777" w:rsidR="0035569A" w:rsidRPr="00DC7E52" w:rsidRDefault="0035569A" w:rsidP="004D0FB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B35FF5F" w14:textId="77777777" w:rsidR="0035569A" w:rsidRPr="00DC7E52" w:rsidRDefault="0035569A" w:rsidP="0035569A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5192B155" w14:textId="77777777" w:rsidR="0035569A" w:rsidRPr="00DC7E52" w:rsidRDefault="0035569A" w:rsidP="0035569A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03A9F136" w14:textId="77777777" w:rsidR="0035569A" w:rsidRPr="00DC7E52" w:rsidRDefault="0035569A" w:rsidP="0035569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2997443D" w14:textId="77777777" w:rsidR="0035569A" w:rsidRPr="00DC7E52" w:rsidRDefault="0035569A" w:rsidP="0035569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2B21A4AA" w14:textId="77777777" w:rsidR="0035569A" w:rsidRPr="00DC7E52" w:rsidRDefault="0035569A" w:rsidP="0035569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44B6D2B1" w14:textId="77777777" w:rsidR="0035569A" w:rsidRPr="00DC7E52" w:rsidRDefault="0035569A" w:rsidP="0035569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4BDAE56" w14:textId="77777777" w:rsidR="0035569A" w:rsidRPr="00DC7E52" w:rsidRDefault="0035569A" w:rsidP="0035569A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6BD5F181" w14:textId="77777777" w:rsidR="0035569A" w:rsidRPr="00DC7E52" w:rsidRDefault="0035569A" w:rsidP="0035569A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099EE105" w14:textId="77777777" w:rsidR="0035569A" w:rsidRPr="00DC7E52" w:rsidRDefault="0035569A" w:rsidP="0035569A">
      <w:pPr>
        <w:rPr>
          <w:rFonts w:ascii="Times New Roman" w:hAnsi="Times New Roman"/>
        </w:rPr>
      </w:pPr>
    </w:p>
    <w:p w14:paraId="2F2B39BC" w14:textId="77777777" w:rsidR="0035569A" w:rsidRPr="00DC7E52" w:rsidRDefault="0035569A" w:rsidP="0035569A">
      <w:pPr>
        <w:rPr>
          <w:rFonts w:ascii="Times New Roman" w:hAnsi="Times New Roman"/>
        </w:rPr>
      </w:pPr>
    </w:p>
    <w:p w14:paraId="2852AEA0" w14:textId="77777777" w:rsidR="0035569A" w:rsidRPr="009508B4" w:rsidRDefault="0035569A" w:rsidP="0035569A"/>
    <w:p w14:paraId="3E03C09C" w14:textId="22C1BFA0" w:rsidR="00106AC7" w:rsidRPr="00F44C34" w:rsidRDefault="00106AC7" w:rsidP="00F44C34"/>
    <w:sectPr w:rsidR="00106AC7" w:rsidRPr="00F44C3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91315" w14:textId="77777777" w:rsidR="00A57CA5" w:rsidRDefault="00A57CA5">
      <w:r>
        <w:separator/>
      </w:r>
    </w:p>
  </w:endnote>
  <w:endnote w:type="continuationSeparator" w:id="0">
    <w:p w14:paraId="4DE35F67" w14:textId="77777777" w:rsidR="00A57CA5" w:rsidRDefault="00A57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D7FB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093C5D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F99D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65E608B" w14:textId="77777777" w:rsidR="00336EEB" w:rsidRDefault="0035569A" w:rsidP="00336EEB">
    <w:pPr>
      <w:pStyle w:val="Stopka"/>
      <w:tabs>
        <w:tab w:val="clear" w:pos="4536"/>
      </w:tabs>
      <w:jc w:val="center"/>
    </w:pPr>
    <w:r>
      <w:rPr>
        <w:noProof/>
      </w:rPr>
      <w:pict w14:anchorId="40B7937D">
        <v:line id="_x0000_s1025" style="position:absolute;left:0;text-align:left;z-index:251657728" from="-3.85pt,8.7pt" to="455.15pt,8.7pt"/>
      </w:pict>
    </w:r>
  </w:p>
  <w:p w14:paraId="5DAA833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D7A3E" w14:textId="77777777" w:rsidR="008C1F01" w:rsidRDefault="008C1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01686" w14:textId="77777777" w:rsidR="00A57CA5" w:rsidRDefault="00A57CA5">
      <w:r>
        <w:separator/>
      </w:r>
    </w:p>
  </w:footnote>
  <w:footnote w:type="continuationSeparator" w:id="0">
    <w:p w14:paraId="311342DC" w14:textId="77777777" w:rsidR="00A57CA5" w:rsidRDefault="00A57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E7575" w14:textId="77777777" w:rsidR="008C1F01" w:rsidRDefault="008C1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21518" w14:textId="77777777" w:rsidR="008C1F01" w:rsidRDefault="008C1F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89494" w14:textId="77777777" w:rsidR="008C1F01" w:rsidRDefault="008C1F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9541929">
    <w:abstractNumId w:val="14"/>
  </w:num>
  <w:num w:numId="2" w16cid:durableId="305596638">
    <w:abstractNumId w:val="0"/>
  </w:num>
  <w:num w:numId="3" w16cid:durableId="1615745619">
    <w:abstractNumId w:val="12"/>
  </w:num>
  <w:num w:numId="4" w16cid:durableId="2035304268">
    <w:abstractNumId w:val="8"/>
  </w:num>
  <w:num w:numId="5" w16cid:durableId="1730884730">
    <w:abstractNumId w:val="7"/>
  </w:num>
  <w:num w:numId="6" w16cid:durableId="1975065256">
    <w:abstractNumId w:val="1"/>
  </w:num>
  <w:num w:numId="7" w16cid:durableId="1669483088">
    <w:abstractNumId w:val="6"/>
  </w:num>
  <w:num w:numId="8" w16cid:durableId="343016166">
    <w:abstractNumId w:val="3"/>
  </w:num>
  <w:num w:numId="9" w16cid:durableId="1786534896">
    <w:abstractNumId w:val="2"/>
  </w:num>
  <w:num w:numId="10" w16cid:durableId="1260523867">
    <w:abstractNumId w:val="5"/>
  </w:num>
  <w:num w:numId="11" w16cid:durableId="161432882">
    <w:abstractNumId w:val="11"/>
  </w:num>
  <w:num w:numId="12" w16cid:durableId="1162744979">
    <w:abstractNumId w:val="4"/>
  </w:num>
  <w:num w:numId="13" w16cid:durableId="10568683">
    <w:abstractNumId w:val="10"/>
  </w:num>
  <w:num w:numId="14" w16cid:durableId="1638487190">
    <w:abstractNumId w:val="13"/>
  </w:num>
  <w:num w:numId="15" w16cid:durableId="33600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7CA5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5569A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C1F01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57CA5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4C34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D032DF"/>
  <w15:chartTrackingRefBased/>
  <w15:docId w15:val="{94F068DB-021F-4C73-A216-E4D7DC5AD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5569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35569A"/>
    <w:rPr>
      <w:b/>
      <w:sz w:val="24"/>
    </w:rPr>
  </w:style>
  <w:style w:type="character" w:customStyle="1" w:styleId="NagwekZnak">
    <w:name w:val="Nagłówek Znak"/>
    <w:link w:val="Nagwek"/>
    <w:rsid w:val="0035569A"/>
  </w:style>
  <w:style w:type="paragraph" w:styleId="Akapitzlist">
    <w:name w:val="List Paragraph"/>
    <w:basedOn w:val="Normalny"/>
    <w:uiPriority w:val="34"/>
    <w:qFormat/>
    <w:rsid w:val="0035569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339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2010-01-07T09:39:00Z</cp:lastPrinted>
  <dcterms:created xsi:type="dcterms:W3CDTF">2022-06-06T12:20:00Z</dcterms:created>
  <dcterms:modified xsi:type="dcterms:W3CDTF">2022-06-06T12:22:00Z</dcterms:modified>
</cp:coreProperties>
</file>