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F05C6" w:rsidRPr="008F05C6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F05C6" w:rsidRPr="008F05C6">
        <w:rPr>
          <w:rFonts w:ascii="Arial" w:hAnsi="Arial" w:cs="Arial"/>
          <w:b/>
          <w:sz w:val="24"/>
          <w:szCs w:val="24"/>
        </w:rPr>
        <w:t>RK-NZ.261.57.2022.JP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05C6" w:rsidRPr="008F05C6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05C6" w:rsidRPr="008F05C6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8F05C6" w:rsidRPr="008F05C6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05C6" w:rsidRPr="008F05C6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8F05C6" w:rsidRPr="008F05C6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05C6" w:rsidRPr="0012157F" w:rsidTr="000B084F">
        <w:tc>
          <w:tcPr>
            <w:tcW w:w="9104" w:type="dxa"/>
            <w:shd w:val="clear" w:color="auto" w:fill="D9D9D9"/>
          </w:tcPr>
          <w:p w:rsidR="008F05C6" w:rsidRPr="0012157F" w:rsidRDefault="008F05C6" w:rsidP="000B084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F05C6" w:rsidRDefault="008F05C6" w:rsidP="000B084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F05C6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F05C6" w:rsidRPr="00C86421" w:rsidRDefault="008F05C6" w:rsidP="000B08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F05C6" w:rsidRDefault="008F05C6" w:rsidP="000B08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F05C6" w:rsidRPr="00C86421" w:rsidRDefault="008F05C6" w:rsidP="000B08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F05C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F05C6">
        <w:rPr>
          <w:rFonts w:ascii="Arial" w:hAnsi="Arial" w:cs="Arial"/>
          <w:b/>
          <w:sz w:val="24"/>
          <w:szCs w:val="24"/>
        </w:rPr>
        <w:t>Dostawa sprzętu komputerowego (I) dla jednostek organizacyjnych Politechniki Częstochowskiej.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F05C6" w:rsidRPr="008F05C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E54" w:rsidRDefault="00736E54" w:rsidP="0038231F">
      <w:pPr>
        <w:spacing w:after="0" w:line="240" w:lineRule="auto"/>
      </w:pPr>
      <w:r>
        <w:separator/>
      </w:r>
    </w:p>
  </w:endnote>
  <w:endnote w:type="continuationSeparator" w:id="0">
    <w:p w:rsidR="00736E54" w:rsidRDefault="00736E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C6" w:rsidRDefault="008F05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05C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05C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C6" w:rsidRDefault="008F0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E54" w:rsidRDefault="00736E54" w:rsidP="0038231F">
      <w:pPr>
        <w:spacing w:after="0" w:line="240" w:lineRule="auto"/>
      </w:pPr>
      <w:r>
        <w:separator/>
      </w:r>
    </w:p>
  </w:footnote>
  <w:footnote w:type="continuationSeparator" w:id="0">
    <w:p w:rsidR="00736E54" w:rsidRDefault="00736E5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C6" w:rsidRDefault="008F0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C6" w:rsidRDefault="008F0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C6" w:rsidRDefault="008F0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E5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6E54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05C6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9CF4E9-9E25-4E8E-B531-A4A5A24A7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2086A-8AA8-44C4-BD09-B9E02D6F7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2022-07-28T08:10:00Z</dcterms:created>
  <dcterms:modified xsi:type="dcterms:W3CDTF">2022-07-28T08:10:00Z</dcterms:modified>
</cp:coreProperties>
</file>