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E631A" w14:textId="3F142515" w:rsidR="00D665F5" w:rsidRPr="00C34A06" w:rsidRDefault="00382850" w:rsidP="00C34A06">
      <w:pPr>
        <w:spacing w:after="240"/>
        <w:jc w:val="right"/>
      </w:pPr>
      <w:bookmarkStart w:id="0" w:name="_Hlk52197885"/>
      <w:r w:rsidRPr="00C34A06">
        <w:t>Kraków</w:t>
      </w:r>
      <w:r w:rsidR="00D665F5" w:rsidRPr="00C34A06">
        <w:t xml:space="preserve"> dnia: </w:t>
      </w:r>
      <w:r w:rsidRPr="00C34A06">
        <w:t>2022-07-29</w:t>
      </w:r>
    </w:p>
    <w:p w14:paraId="757CBA8D" w14:textId="77777777" w:rsidR="00382850" w:rsidRPr="00C34A06" w:rsidRDefault="00382850" w:rsidP="00577BC6">
      <w:pPr>
        <w:spacing w:after="40"/>
        <w:rPr>
          <w:b/>
          <w:bCs/>
        </w:rPr>
      </w:pPr>
      <w:r w:rsidRPr="00C34A06">
        <w:rPr>
          <w:b/>
          <w:bCs/>
        </w:rPr>
        <w:t>Akademia Górniczo - Hutnicza</w:t>
      </w:r>
    </w:p>
    <w:p w14:paraId="4D0DB8D2" w14:textId="77777777" w:rsidR="00382850" w:rsidRPr="00C34A06" w:rsidRDefault="00382850" w:rsidP="00577BC6">
      <w:pPr>
        <w:spacing w:after="40"/>
        <w:rPr>
          <w:b/>
          <w:bCs/>
        </w:rPr>
      </w:pPr>
      <w:r w:rsidRPr="00C34A06">
        <w:rPr>
          <w:b/>
          <w:bCs/>
        </w:rPr>
        <w:t>im. Stanisława Staszica w Krakowie</w:t>
      </w:r>
    </w:p>
    <w:p w14:paraId="22782509" w14:textId="77777777" w:rsidR="00D665F5" w:rsidRPr="00C34A06" w:rsidRDefault="00382850" w:rsidP="00577BC6">
      <w:pPr>
        <w:spacing w:after="40"/>
        <w:rPr>
          <w:b/>
          <w:bCs/>
        </w:rPr>
      </w:pPr>
      <w:r w:rsidRPr="00C34A06">
        <w:rPr>
          <w:b/>
          <w:bCs/>
        </w:rPr>
        <w:t>Dział Zamówień Publicznych</w:t>
      </w:r>
    </w:p>
    <w:p w14:paraId="76318E74" w14:textId="77777777" w:rsidR="00D665F5" w:rsidRPr="00C34A06" w:rsidRDefault="00382850" w:rsidP="00D665F5">
      <w:r w:rsidRPr="00C34A06">
        <w:t>Al. Mickiewicza</w:t>
      </w:r>
      <w:r w:rsidR="00D665F5" w:rsidRPr="00C34A06">
        <w:t xml:space="preserve"> </w:t>
      </w:r>
      <w:r w:rsidRPr="00C34A06">
        <w:t>30</w:t>
      </w:r>
    </w:p>
    <w:p w14:paraId="6632DD38" w14:textId="77777777" w:rsidR="00D665F5" w:rsidRPr="00C34A06" w:rsidRDefault="00382850" w:rsidP="00D665F5">
      <w:r w:rsidRPr="00C34A06">
        <w:t>30-059</w:t>
      </w:r>
      <w:r w:rsidR="00D665F5" w:rsidRPr="00C34A06">
        <w:t xml:space="preserve"> </w:t>
      </w:r>
      <w:r w:rsidRPr="00C34A06">
        <w:t>Kraków</w:t>
      </w:r>
    </w:p>
    <w:p w14:paraId="3C15D5CF" w14:textId="77777777" w:rsidR="00D665F5" w:rsidRPr="00C34A06" w:rsidRDefault="00D665F5" w:rsidP="00D665F5">
      <w:pPr>
        <w:pStyle w:val="Nagwek"/>
        <w:tabs>
          <w:tab w:val="clear" w:pos="4536"/>
          <w:tab w:val="clear" w:pos="9072"/>
        </w:tabs>
      </w:pPr>
    </w:p>
    <w:p w14:paraId="2CB83B2B" w14:textId="77777777" w:rsidR="00D665F5" w:rsidRPr="00C34A06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32C2B9B6" w14:textId="77777777" w:rsidR="00A80738" w:rsidRPr="00C34A06" w:rsidRDefault="00D665F5" w:rsidP="00D665F5">
      <w:pPr>
        <w:pStyle w:val="Nagwek"/>
        <w:tabs>
          <w:tab w:val="clear" w:pos="4536"/>
        </w:tabs>
      </w:pPr>
      <w:r w:rsidRPr="00C34A06">
        <w:t>Znak sprawy:</w:t>
      </w:r>
      <w:r w:rsidRPr="00C34A06">
        <w:rPr>
          <w:b/>
        </w:rPr>
        <w:t xml:space="preserve"> </w:t>
      </w:r>
      <w:r w:rsidR="00382850" w:rsidRPr="00C34A06">
        <w:rPr>
          <w:b/>
        </w:rPr>
        <w:t>KC-zp.272-443/22</w:t>
      </w:r>
      <w:r w:rsidR="00A80738" w:rsidRPr="00C34A06">
        <w:tab/>
        <w:t xml:space="preserve"> </w:t>
      </w:r>
    </w:p>
    <w:p w14:paraId="11ABEE9E" w14:textId="77777777" w:rsidR="00A80738" w:rsidRPr="00C34A06" w:rsidRDefault="00A80738" w:rsidP="00A80738">
      <w:pPr>
        <w:pStyle w:val="Nagwek"/>
        <w:tabs>
          <w:tab w:val="clear" w:pos="4536"/>
          <w:tab w:val="clear" w:pos="9072"/>
        </w:tabs>
      </w:pPr>
    </w:p>
    <w:p w14:paraId="0BEDEDF5" w14:textId="77777777" w:rsidR="00A80738" w:rsidRPr="00C34A06" w:rsidRDefault="00A80738" w:rsidP="00A80738">
      <w:pPr>
        <w:pStyle w:val="Nagwek"/>
        <w:tabs>
          <w:tab w:val="clear" w:pos="4536"/>
          <w:tab w:val="clear" w:pos="9072"/>
        </w:tabs>
      </w:pPr>
    </w:p>
    <w:p w14:paraId="41CE7937" w14:textId="77777777" w:rsidR="00A80738" w:rsidRPr="00C34A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C34A06">
        <w:rPr>
          <w:b/>
          <w:spacing w:val="20"/>
        </w:rPr>
        <w:t>INFORMACJA Z OTWARCIA OFERT</w:t>
      </w:r>
    </w:p>
    <w:p w14:paraId="290D0913" w14:textId="77777777" w:rsidR="00A80738" w:rsidRPr="00C34A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7421EC6D" w14:textId="77777777" w:rsidR="00C659E2" w:rsidRPr="00C34A06" w:rsidRDefault="00C659E2" w:rsidP="00C659E2">
      <w:pPr>
        <w:spacing w:before="120" w:after="120"/>
        <w:jc w:val="both"/>
        <w:rPr>
          <w:b/>
          <w:bCs/>
        </w:rPr>
      </w:pPr>
      <w:r w:rsidRPr="00C34A06">
        <w:rPr>
          <w:bCs/>
        </w:rPr>
        <w:t xml:space="preserve">Dotyczy </w:t>
      </w:r>
      <w:r w:rsidRPr="00C34A06">
        <w:t xml:space="preserve">postępowania o udzielenie zamówienia publicznego prowadzonego w trybie </w:t>
      </w:r>
      <w:r w:rsidR="00382850" w:rsidRPr="00C34A06">
        <w:t xml:space="preserve">Tryb podstawowy bez negocjacji - art. 275 pkt. 1 ustawy </w:t>
      </w:r>
      <w:proofErr w:type="spellStart"/>
      <w:r w:rsidR="00382850" w:rsidRPr="00C34A06">
        <w:t>Pzp</w:t>
      </w:r>
      <w:proofErr w:type="spellEnd"/>
      <w:r w:rsidRPr="00C34A06">
        <w:t xml:space="preserve"> na: </w:t>
      </w:r>
    </w:p>
    <w:p w14:paraId="5477F939" w14:textId="6CE5B2CD" w:rsidR="00A80738" w:rsidRPr="00C34A06" w:rsidRDefault="00382850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C34A06">
        <w:rPr>
          <w:b/>
          <w:sz w:val="20"/>
        </w:rPr>
        <w:t>Dostaw</w:t>
      </w:r>
      <w:r w:rsidR="00277319" w:rsidRPr="00C34A06">
        <w:rPr>
          <w:b/>
          <w:sz w:val="20"/>
        </w:rPr>
        <w:t xml:space="preserve">ę </w:t>
      </w:r>
      <w:r w:rsidRPr="00C34A06">
        <w:rPr>
          <w:b/>
          <w:sz w:val="20"/>
        </w:rPr>
        <w:t>kołder, poduszek antyalergicznych, pokrowców na materace i bielizny pościelowej do domów studenckich Miasteczka Studenckiego AGH w Krakowie - KC-zp.272-443/22</w:t>
      </w:r>
    </w:p>
    <w:p w14:paraId="19A0E1A4" w14:textId="77777777" w:rsidR="00D665F5" w:rsidRPr="00C34A06" w:rsidRDefault="00D665F5" w:rsidP="00577BC6">
      <w:pPr>
        <w:spacing w:before="120" w:line="276" w:lineRule="auto"/>
        <w:jc w:val="both"/>
      </w:pPr>
      <w:r w:rsidRPr="00C34A06">
        <w:t>Zamawiający, działając na podstawie art. 22</w:t>
      </w:r>
      <w:r w:rsidR="00FC7F5E" w:rsidRPr="00C34A06">
        <w:t>2</w:t>
      </w:r>
      <w:r w:rsidRPr="00C34A06">
        <w:t xml:space="preserve"> ust. 5 </w:t>
      </w:r>
      <w:r w:rsidRPr="00C34A06">
        <w:rPr>
          <w:bCs/>
        </w:rPr>
        <w:t>ustawy z dnia 11 września 2019 r. Prawo zamówień publicznych</w:t>
      </w:r>
      <w:r w:rsidRPr="00C34A06">
        <w:t xml:space="preserve"> </w:t>
      </w:r>
      <w:r w:rsidR="00382850" w:rsidRPr="00C34A06">
        <w:t>(</w:t>
      </w:r>
      <w:proofErr w:type="spellStart"/>
      <w:r w:rsidR="00382850" w:rsidRPr="00C34A06">
        <w:t>t.j</w:t>
      </w:r>
      <w:proofErr w:type="spellEnd"/>
      <w:r w:rsidR="00382850" w:rsidRPr="00C34A06">
        <w:t>. Dz.U. z 2021r. poz. 1129)</w:t>
      </w:r>
      <w:r w:rsidR="00490DC0" w:rsidRPr="00C34A06">
        <w:t xml:space="preserve"> </w:t>
      </w:r>
      <w:r w:rsidRPr="00C34A06">
        <w:t>udostępnia</w:t>
      </w:r>
      <w:r w:rsidR="00F95C33" w:rsidRPr="00C34A06">
        <w:t xml:space="preserve"> </w:t>
      </w:r>
      <w:r w:rsidR="004C7E9B" w:rsidRPr="00C34A06">
        <w:t>informacj</w:t>
      </w:r>
      <w:r w:rsidR="00577BC6" w:rsidRPr="00C34A06">
        <w:t>ę</w:t>
      </w:r>
      <w:r w:rsidR="00035488" w:rsidRPr="00C34A06">
        <w:t xml:space="preserve"> z otwarcia ofert</w:t>
      </w:r>
      <w:r w:rsidR="00577BC6" w:rsidRPr="00C34A06">
        <w:t>.</w:t>
      </w:r>
    </w:p>
    <w:p w14:paraId="4BFD1390" w14:textId="77777777" w:rsidR="00A80738" w:rsidRPr="00C34A06" w:rsidRDefault="00D665F5" w:rsidP="00577BC6">
      <w:pPr>
        <w:spacing w:before="120" w:after="120" w:line="276" w:lineRule="auto"/>
        <w:jc w:val="both"/>
      </w:pPr>
      <w:r w:rsidRPr="00C34A06">
        <w:t>Podczas otwarcia ofert, mającego miejsce</w:t>
      </w:r>
      <w:r w:rsidR="00FF4AB1" w:rsidRPr="00C34A06">
        <w:t xml:space="preserve"> w dniu </w:t>
      </w:r>
      <w:r w:rsidR="00382850" w:rsidRPr="00C34A06">
        <w:t>29/07/2022</w:t>
      </w:r>
      <w:r w:rsidR="00FF4AB1" w:rsidRPr="00C34A06">
        <w:t xml:space="preserve"> o godz. </w:t>
      </w:r>
      <w:r w:rsidR="00382850" w:rsidRPr="00C34A06">
        <w:t>11:00</w:t>
      </w:r>
      <w:r w:rsidRPr="00C34A0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34A06" w14:paraId="5FC71799" w14:textId="77777777" w:rsidTr="00C82837">
        <w:tc>
          <w:tcPr>
            <w:tcW w:w="993" w:type="dxa"/>
            <w:shd w:val="clear" w:color="auto" w:fill="auto"/>
            <w:vAlign w:val="center"/>
          </w:tcPr>
          <w:p w14:paraId="46E463FD" w14:textId="77777777" w:rsidR="006B27ED" w:rsidRPr="00C34A06" w:rsidRDefault="006B27ED" w:rsidP="00C82837">
            <w:pPr>
              <w:spacing w:before="120" w:after="120"/>
              <w:jc w:val="center"/>
            </w:pPr>
            <w:r w:rsidRPr="00C34A0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CB13C" w14:textId="77777777" w:rsidR="006B27ED" w:rsidRPr="00C34A06" w:rsidRDefault="006B27ED" w:rsidP="00C82837">
            <w:pPr>
              <w:spacing w:before="120" w:after="120"/>
              <w:jc w:val="center"/>
            </w:pPr>
            <w:r w:rsidRPr="00C34A06">
              <w:t>Nr</w:t>
            </w:r>
            <w:r w:rsidR="00C82837" w:rsidRPr="00C34A06">
              <w:t xml:space="preserve"> </w:t>
            </w:r>
            <w:r w:rsidRPr="00C34A0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78819D9" w14:textId="77777777" w:rsidR="006B27ED" w:rsidRPr="00C34A06" w:rsidRDefault="006B27ED" w:rsidP="00C82837">
            <w:pPr>
              <w:spacing w:before="120" w:after="120"/>
              <w:jc w:val="center"/>
            </w:pPr>
            <w:r w:rsidRPr="00C34A0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46583" w14:textId="77777777" w:rsidR="006B27ED" w:rsidRPr="00C34A06" w:rsidRDefault="006B27ED" w:rsidP="00C82837">
            <w:pPr>
              <w:spacing w:before="120" w:after="120"/>
              <w:jc w:val="center"/>
            </w:pPr>
            <w:r w:rsidRPr="00C34A06">
              <w:t>Cena oferty</w:t>
            </w:r>
          </w:p>
        </w:tc>
      </w:tr>
      <w:tr w:rsidR="00382850" w:rsidRPr="00C34A06" w14:paraId="064F9F64" w14:textId="77777777" w:rsidTr="001D5EE5">
        <w:tc>
          <w:tcPr>
            <w:tcW w:w="993" w:type="dxa"/>
            <w:shd w:val="clear" w:color="auto" w:fill="auto"/>
            <w:vAlign w:val="center"/>
          </w:tcPr>
          <w:p w14:paraId="73E12D95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9EA7A4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1</w:t>
            </w:r>
          </w:p>
        </w:tc>
        <w:tc>
          <w:tcPr>
            <w:tcW w:w="4110" w:type="dxa"/>
            <w:shd w:val="clear" w:color="auto" w:fill="auto"/>
          </w:tcPr>
          <w:p w14:paraId="0191F175" w14:textId="77777777" w:rsidR="00382850" w:rsidRPr="00C34A06" w:rsidRDefault="00382850" w:rsidP="001D5EE5">
            <w:pPr>
              <w:spacing w:before="40"/>
            </w:pPr>
            <w:r w:rsidRPr="00C34A06">
              <w:t xml:space="preserve">Zakład Produkcji Pościeli ''Świt'' Izabela </w:t>
            </w:r>
            <w:proofErr w:type="spellStart"/>
            <w:r w:rsidRPr="00C34A06">
              <w:t>Wintoniak</w:t>
            </w:r>
            <w:proofErr w:type="spellEnd"/>
          </w:p>
          <w:p w14:paraId="56E8D5CB" w14:textId="05C1B221" w:rsidR="00382850" w:rsidRPr="00C34A06" w:rsidRDefault="00277319" w:rsidP="001D5EE5">
            <w:r w:rsidRPr="00C34A06">
              <w:t xml:space="preserve">ul. </w:t>
            </w:r>
            <w:r w:rsidR="00382850" w:rsidRPr="00C34A06">
              <w:t>Błotna</w:t>
            </w:r>
            <w:r w:rsidR="00382850" w:rsidRPr="00C34A06">
              <w:t xml:space="preserve"> </w:t>
            </w:r>
            <w:r w:rsidR="00382850" w:rsidRPr="00C34A06">
              <w:t>5B</w:t>
            </w:r>
            <w:r w:rsidR="00382850" w:rsidRPr="00C34A06">
              <w:t xml:space="preserve"> </w:t>
            </w:r>
          </w:p>
          <w:p w14:paraId="3D5EA0BE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65-133</w:t>
            </w:r>
            <w:r w:rsidRPr="00C34A06">
              <w:t xml:space="preserve"> </w:t>
            </w:r>
            <w:r w:rsidRPr="00C34A06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96FB6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5 188.14 zł</w:t>
            </w:r>
          </w:p>
        </w:tc>
      </w:tr>
      <w:tr w:rsidR="00382850" w:rsidRPr="00C34A06" w14:paraId="7D0A161A" w14:textId="77777777" w:rsidTr="001D5EE5">
        <w:tc>
          <w:tcPr>
            <w:tcW w:w="993" w:type="dxa"/>
            <w:shd w:val="clear" w:color="auto" w:fill="auto"/>
            <w:vAlign w:val="center"/>
          </w:tcPr>
          <w:p w14:paraId="37A285FD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FAF966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2</w:t>
            </w:r>
          </w:p>
        </w:tc>
        <w:tc>
          <w:tcPr>
            <w:tcW w:w="4110" w:type="dxa"/>
            <w:shd w:val="clear" w:color="auto" w:fill="auto"/>
          </w:tcPr>
          <w:p w14:paraId="673EAAA0" w14:textId="77777777" w:rsidR="00382850" w:rsidRPr="00C34A06" w:rsidRDefault="00382850" w:rsidP="001D5EE5">
            <w:pPr>
              <w:spacing w:before="40"/>
            </w:pPr>
            <w:r w:rsidRPr="00C34A06">
              <w:t xml:space="preserve">Zakład Produkcji Pościeli ''Świt'' Izabela </w:t>
            </w:r>
            <w:proofErr w:type="spellStart"/>
            <w:r w:rsidRPr="00C34A06">
              <w:t>Wintoniak</w:t>
            </w:r>
            <w:proofErr w:type="spellEnd"/>
          </w:p>
          <w:p w14:paraId="6A249D9B" w14:textId="51F303B0" w:rsidR="00382850" w:rsidRPr="00C34A06" w:rsidRDefault="00C2148D" w:rsidP="001D5EE5">
            <w:r w:rsidRPr="00C34A06">
              <w:t xml:space="preserve">ul. </w:t>
            </w:r>
            <w:r w:rsidR="00382850" w:rsidRPr="00C34A06">
              <w:t>Błotna</w:t>
            </w:r>
            <w:r w:rsidR="00382850" w:rsidRPr="00C34A06">
              <w:t xml:space="preserve"> </w:t>
            </w:r>
            <w:r w:rsidR="00382850" w:rsidRPr="00C34A06">
              <w:t>5B</w:t>
            </w:r>
            <w:r w:rsidR="00382850" w:rsidRPr="00C34A06">
              <w:t xml:space="preserve"> </w:t>
            </w:r>
          </w:p>
          <w:p w14:paraId="19BF2937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65-133</w:t>
            </w:r>
            <w:r w:rsidRPr="00C34A06">
              <w:t xml:space="preserve"> </w:t>
            </w:r>
            <w:r w:rsidRPr="00C34A06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CD7A7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6 314.82 zł</w:t>
            </w:r>
          </w:p>
        </w:tc>
      </w:tr>
      <w:tr w:rsidR="00382850" w:rsidRPr="00C34A06" w14:paraId="2281FBAE" w14:textId="77777777" w:rsidTr="001D5EE5">
        <w:tc>
          <w:tcPr>
            <w:tcW w:w="993" w:type="dxa"/>
            <w:shd w:val="clear" w:color="auto" w:fill="auto"/>
            <w:vAlign w:val="center"/>
          </w:tcPr>
          <w:p w14:paraId="06FEEDFE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FCD733" w14:textId="72E14B01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4</w:t>
            </w:r>
            <w:r w:rsidR="00C2148D" w:rsidRPr="00C34A06">
              <w:t>A</w:t>
            </w:r>
          </w:p>
        </w:tc>
        <w:tc>
          <w:tcPr>
            <w:tcW w:w="4110" w:type="dxa"/>
            <w:shd w:val="clear" w:color="auto" w:fill="auto"/>
          </w:tcPr>
          <w:p w14:paraId="0AD8CCFF" w14:textId="77777777" w:rsidR="00382850" w:rsidRPr="00C34A06" w:rsidRDefault="00382850" w:rsidP="001D5EE5">
            <w:pPr>
              <w:spacing w:before="40"/>
            </w:pPr>
            <w:r w:rsidRPr="00C34A06">
              <w:t xml:space="preserve">Zakład Produkcji Pościeli ''Świt'' Izabela </w:t>
            </w:r>
            <w:proofErr w:type="spellStart"/>
            <w:r w:rsidRPr="00C34A06">
              <w:t>Wintoniak</w:t>
            </w:r>
            <w:proofErr w:type="spellEnd"/>
          </w:p>
          <w:p w14:paraId="3A3D03B7" w14:textId="1F391B4E" w:rsidR="00382850" w:rsidRPr="00C34A06" w:rsidRDefault="00C2148D" w:rsidP="001D5EE5">
            <w:r w:rsidRPr="00C34A06">
              <w:t xml:space="preserve">ul. </w:t>
            </w:r>
            <w:r w:rsidR="00382850" w:rsidRPr="00C34A06">
              <w:t>Błotna</w:t>
            </w:r>
            <w:r w:rsidR="00382850" w:rsidRPr="00C34A06">
              <w:t xml:space="preserve"> </w:t>
            </w:r>
            <w:r w:rsidR="00382850" w:rsidRPr="00C34A06">
              <w:t>5B</w:t>
            </w:r>
            <w:r w:rsidR="00382850" w:rsidRPr="00C34A06">
              <w:t xml:space="preserve"> </w:t>
            </w:r>
          </w:p>
          <w:p w14:paraId="51C45C58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65-133</w:t>
            </w:r>
            <w:r w:rsidRPr="00C34A06">
              <w:t xml:space="preserve"> </w:t>
            </w:r>
            <w:r w:rsidRPr="00C34A06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178624" w14:textId="7CDF6A8A" w:rsidR="00382850" w:rsidRPr="00C34A06" w:rsidRDefault="00C2148D" w:rsidP="001D5EE5">
            <w:pPr>
              <w:spacing w:before="120" w:after="120"/>
              <w:jc w:val="center"/>
            </w:pPr>
            <w:r w:rsidRPr="00C34A06">
              <w:t>93 424,65</w:t>
            </w:r>
            <w:r w:rsidR="00382850" w:rsidRPr="00C34A06">
              <w:t xml:space="preserve"> zł</w:t>
            </w:r>
          </w:p>
        </w:tc>
      </w:tr>
      <w:tr w:rsidR="00C2148D" w:rsidRPr="00C34A06" w14:paraId="45783AD7" w14:textId="77777777" w:rsidTr="001D5EE5">
        <w:tc>
          <w:tcPr>
            <w:tcW w:w="993" w:type="dxa"/>
            <w:shd w:val="clear" w:color="auto" w:fill="auto"/>
            <w:vAlign w:val="center"/>
          </w:tcPr>
          <w:p w14:paraId="1960EBB1" w14:textId="307636D4" w:rsidR="00C2148D" w:rsidRPr="00C34A06" w:rsidRDefault="00C2148D" w:rsidP="001D5EE5">
            <w:pPr>
              <w:spacing w:before="120" w:after="120"/>
              <w:jc w:val="center"/>
            </w:pPr>
            <w:r w:rsidRPr="00C34A0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E9CF9" w14:textId="33FEAC54" w:rsidR="00C2148D" w:rsidRPr="00C34A06" w:rsidRDefault="00C2148D" w:rsidP="001D5EE5">
            <w:pPr>
              <w:spacing w:before="120" w:after="120"/>
              <w:jc w:val="center"/>
            </w:pPr>
            <w:r w:rsidRPr="00C34A06">
              <w:t>4B</w:t>
            </w:r>
          </w:p>
        </w:tc>
        <w:tc>
          <w:tcPr>
            <w:tcW w:w="4110" w:type="dxa"/>
            <w:shd w:val="clear" w:color="auto" w:fill="auto"/>
          </w:tcPr>
          <w:p w14:paraId="11B851CE" w14:textId="77777777" w:rsidR="00C2148D" w:rsidRPr="00C34A06" w:rsidRDefault="00C2148D" w:rsidP="00C2148D">
            <w:pPr>
              <w:spacing w:before="40"/>
            </w:pPr>
            <w:r w:rsidRPr="00C34A06">
              <w:t xml:space="preserve">Zakład Produkcji Pościeli ''Świt'' Izabela </w:t>
            </w:r>
            <w:proofErr w:type="spellStart"/>
            <w:r w:rsidRPr="00C34A06">
              <w:t>Wintoniak</w:t>
            </w:r>
            <w:proofErr w:type="spellEnd"/>
          </w:p>
          <w:p w14:paraId="672706E1" w14:textId="77777777" w:rsidR="00C2148D" w:rsidRPr="00C34A06" w:rsidRDefault="00C2148D" w:rsidP="00C2148D">
            <w:r w:rsidRPr="00C34A06">
              <w:t xml:space="preserve">ul. Błotna 5B </w:t>
            </w:r>
          </w:p>
          <w:p w14:paraId="1B18D4BA" w14:textId="5F3FC4AC" w:rsidR="00C2148D" w:rsidRPr="00C34A06" w:rsidRDefault="00C2148D" w:rsidP="00C2148D">
            <w:pPr>
              <w:spacing w:before="40"/>
            </w:pPr>
            <w:r w:rsidRPr="00C34A06">
              <w:t>65-133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59600" w14:textId="77AED4B6" w:rsidR="00C2148D" w:rsidRPr="00C34A06" w:rsidRDefault="00C2148D" w:rsidP="001D5EE5">
            <w:pPr>
              <w:spacing w:before="120" w:after="120"/>
              <w:jc w:val="center"/>
            </w:pPr>
            <w:r w:rsidRPr="00C34A06">
              <w:t>21 602,49 zł</w:t>
            </w:r>
          </w:p>
        </w:tc>
      </w:tr>
      <w:tr w:rsidR="00C2148D" w:rsidRPr="00C34A06" w14:paraId="1BF8A09D" w14:textId="77777777" w:rsidTr="001D5EE5">
        <w:tc>
          <w:tcPr>
            <w:tcW w:w="993" w:type="dxa"/>
            <w:shd w:val="clear" w:color="auto" w:fill="auto"/>
            <w:vAlign w:val="center"/>
          </w:tcPr>
          <w:p w14:paraId="7684F7AB" w14:textId="2C36690C" w:rsidR="00C2148D" w:rsidRPr="00C34A06" w:rsidRDefault="00C2148D" w:rsidP="001D5EE5">
            <w:pPr>
              <w:spacing w:before="120" w:after="120"/>
              <w:jc w:val="center"/>
            </w:pPr>
            <w:r w:rsidRPr="00C34A0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1E5B8C" w14:textId="556D9384" w:rsidR="00C2148D" w:rsidRPr="00C34A06" w:rsidRDefault="00C2148D" w:rsidP="001D5EE5">
            <w:pPr>
              <w:spacing w:before="120" w:after="120"/>
              <w:jc w:val="center"/>
            </w:pPr>
            <w:r w:rsidRPr="00C34A06">
              <w:t>4C</w:t>
            </w:r>
          </w:p>
        </w:tc>
        <w:tc>
          <w:tcPr>
            <w:tcW w:w="4110" w:type="dxa"/>
            <w:shd w:val="clear" w:color="auto" w:fill="auto"/>
          </w:tcPr>
          <w:p w14:paraId="67C11F7E" w14:textId="77777777" w:rsidR="00C2148D" w:rsidRPr="00C34A06" w:rsidRDefault="00C2148D" w:rsidP="00C2148D">
            <w:pPr>
              <w:spacing w:before="40"/>
            </w:pPr>
            <w:r w:rsidRPr="00C34A06">
              <w:t xml:space="preserve">Zakład Produkcji Pościeli ''Świt'' Izabela </w:t>
            </w:r>
            <w:proofErr w:type="spellStart"/>
            <w:r w:rsidRPr="00C34A06">
              <w:t>Wintoniak</w:t>
            </w:r>
            <w:proofErr w:type="spellEnd"/>
          </w:p>
          <w:p w14:paraId="76E21E3B" w14:textId="77777777" w:rsidR="00C2148D" w:rsidRPr="00C34A06" w:rsidRDefault="00C2148D" w:rsidP="00C2148D">
            <w:r w:rsidRPr="00C34A06">
              <w:t xml:space="preserve">ul. Błotna 5B </w:t>
            </w:r>
          </w:p>
          <w:p w14:paraId="35AAF096" w14:textId="5BAEA821" w:rsidR="00C2148D" w:rsidRPr="00C34A06" w:rsidRDefault="00C2148D" w:rsidP="00C2148D">
            <w:pPr>
              <w:spacing w:before="40"/>
            </w:pPr>
            <w:r w:rsidRPr="00C34A06">
              <w:t>65-133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DC8574" w14:textId="3ECEDDDD" w:rsidR="00C2148D" w:rsidRPr="00C34A06" w:rsidRDefault="00C2148D" w:rsidP="001D5EE5">
            <w:pPr>
              <w:spacing w:before="120" w:after="120"/>
              <w:jc w:val="center"/>
            </w:pPr>
            <w:r w:rsidRPr="00C34A06">
              <w:t>29 235,87 zł</w:t>
            </w:r>
          </w:p>
        </w:tc>
      </w:tr>
      <w:tr w:rsidR="00382850" w:rsidRPr="00C34A06" w14:paraId="2F86E246" w14:textId="77777777" w:rsidTr="001D5EE5">
        <w:tc>
          <w:tcPr>
            <w:tcW w:w="993" w:type="dxa"/>
            <w:shd w:val="clear" w:color="auto" w:fill="auto"/>
            <w:vAlign w:val="center"/>
          </w:tcPr>
          <w:p w14:paraId="6FA10B90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458CD9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1</w:t>
            </w:r>
          </w:p>
        </w:tc>
        <w:tc>
          <w:tcPr>
            <w:tcW w:w="4110" w:type="dxa"/>
            <w:shd w:val="clear" w:color="auto" w:fill="auto"/>
          </w:tcPr>
          <w:p w14:paraId="57392C49" w14:textId="0277EF66" w:rsidR="00382850" w:rsidRPr="00C34A06" w:rsidRDefault="00382850" w:rsidP="001D5EE5">
            <w:pPr>
              <w:spacing w:before="40"/>
            </w:pPr>
            <w:proofErr w:type="spellStart"/>
            <w:r w:rsidRPr="00C34A06">
              <w:t>Multitex</w:t>
            </w:r>
            <w:proofErr w:type="spellEnd"/>
            <w:r w:rsidRPr="00C34A06">
              <w:t xml:space="preserve"> Sp. z o.</w:t>
            </w:r>
            <w:r w:rsidR="00F15BC6" w:rsidRPr="00C34A06">
              <w:t xml:space="preserve"> </w:t>
            </w:r>
            <w:r w:rsidRPr="00C34A06">
              <w:t>o.</w:t>
            </w:r>
          </w:p>
          <w:p w14:paraId="4764C2FD" w14:textId="633CE6E1" w:rsidR="00382850" w:rsidRPr="00C34A06" w:rsidRDefault="00F15BC6" w:rsidP="001D5EE5">
            <w:r w:rsidRPr="00C34A06">
              <w:t xml:space="preserve">ul. </w:t>
            </w:r>
            <w:r w:rsidR="00382850" w:rsidRPr="00C34A06">
              <w:t>3 Maja</w:t>
            </w:r>
            <w:r w:rsidR="00382850" w:rsidRPr="00C34A06">
              <w:t xml:space="preserve"> </w:t>
            </w:r>
            <w:r w:rsidR="00382850" w:rsidRPr="00C34A06">
              <w:t>40</w:t>
            </w:r>
            <w:r w:rsidR="00382850" w:rsidRPr="00C34A06">
              <w:t xml:space="preserve"> </w:t>
            </w:r>
          </w:p>
          <w:p w14:paraId="7F992EE9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48-250</w:t>
            </w:r>
            <w:r w:rsidRPr="00C34A06">
              <w:t xml:space="preserve"> </w:t>
            </w:r>
            <w:r w:rsidRPr="00C34A06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A99A08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9 557.10 zł</w:t>
            </w:r>
          </w:p>
        </w:tc>
      </w:tr>
      <w:tr w:rsidR="00382850" w:rsidRPr="00C34A06" w14:paraId="73DB554B" w14:textId="77777777" w:rsidTr="001D5EE5">
        <w:tc>
          <w:tcPr>
            <w:tcW w:w="993" w:type="dxa"/>
            <w:shd w:val="clear" w:color="auto" w:fill="auto"/>
            <w:vAlign w:val="center"/>
          </w:tcPr>
          <w:p w14:paraId="64A36833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E16562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3</w:t>
            </w:r>
          </w:p>
        </w:tc>
        <w:tc>
          <w:tcPr>
            <w:tcW w:w="4110" w:type="dxa"/>
            <w:shd w:val="clear" w:color="auto" w:fill="auto"/>
          </w:tcPr>
          <w:p w14:paraId="40FB6048" w14:textId="327228F2" w:rsidR="00382850" w:rsidRPr="00C34A06" w:rsidRDefault="00382850" w:rsidP="001D5EE5">
            <w:pPr>
              <w:spacing w:before="40"/>
            </w:pPr>
            <w:proofErr w:type="spellStart"/>
            <w:r w:rsidRPr="00C34A06">
              <w:t>Multitex</w:t>
            </w:r>
            <w:proofErr w:type="spellEnd"/>
            <w:r w:rsidRPr="00C34A06">
              <w:t xml:space="preserve"> Sp. z o.</w:t>
            </w:r>
            <w:r w:rsidR="00F15BC6" w:rsidRPr="00C34A06">
              <w:t xml:space="preserve"> </w:t>
            </w:r>
            <w:r w:rsidRPr="00C34A06">
              <w:t>o.</w:t>
            </w:r>
          </w:p>
          <w:p w14:paraId="06A9716B" w14:textId="44E68C9A" w:rsidR="00382850" w:rsidRPr="00C34A06" w:rsidRDefault="00F15BC6" w:rsidP="001D5EE5">
            <w:r w:rsidRPr="00C34A06">
              <w:t xml:space="preserve">ul. </w:t>
            </w:r>
            <w:r w:rsidR="00382850" w:rsidRPr="00C34A06">
              <w:t>3 Maja</w:t>
            </w:r>
            <w:r w:rsidR="00382850" w:rsidRPr="00C34A06">
              <w:t xml:space="preserve"> </w:t>
            </w:r>
            <w:r w:rsidR="00382850" w:rsidRPr="00C34A06">
              <w:t>40</w:t>
            </w:r>
            <w:r w:rsidR="00382850" w:rsidRPr="00C34A06">
              <w:t xml:space="preserve"> </w:t>
            </w:r>
          </w:p>
          <w:p w14:paraId="2D70BF62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48-250</w:t>
            </w:r>
            <w:r w:rsidRPr="00C34A06">
              <w:t xml:space="preserve"> </w:t>
            </w:r>
            <w:r w:rsidRPr="00C34A06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6ADE34" w14:textId="15B727EF" w:rsidR="00382850" w:rsidRPr="00C34A06" w:rsidRDefault="00F15BC6" w:rsidP="001D5EE5">
            <w:pPr>
              <w:spacing w:before="120" w:after="120"/>
              <w:jc w:val="center"/>
            </w:pPr>
            <w:r w:rsidRPr="00C34A06">
              <w:t>66 010,41</w:t>
            </w:r>
            <w:r w:rsidR="00382850" w:rsidRPr="00C34A06">
              <w:t xml:space="preserve"> zł</w:t>
            </w:r>
          </w:p>
        </w:tc>
      </w:tr>
      <w:tr w:rsidR="00382850" w:rsidRPr="00C34A06" w14:paraId="778584CE" w14:textId="77777777" w:rsidTr="001D5EE5">
        <w:tc>
          <w:tcPr>
            <w:tcW w:w="993" w:type="dxa"/>
            <w:shd w:val="clear" w:color="auto" w:fill="auto"/>
            <w:vAlign w:val="center"/>
          </w:tcPr>
          <w:p w14:paraId="4064075F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B9B5B" w14:textId="0CE32EE8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4</w:t>
            </w:r>
            <w:r w:rsidR="00F15BC6" w:rsidRPr="00C34A06">
              <w:t>A</w:t>
            </w:r>
          </w:p>
        </w:tc>
        <w:tc>
          <w:tcPr>
            <w:tcW w:w="4110" w:type="dxa"/>
            <w:shd w:val="clear" w:color="auto" w:fill="auto"/>
          </w:tcPr>
          <w:p w14:paraId="1903D5B7" w14:textId="2E83AF27" w:rsidR="00382850" w:rsidRPr="00C34A06" w:rsidRDefault="00382850" w:rsidP="001D5EE5">
            <w:pPr>
              <w:spacing w:before="40"/>
            </w:pPr>
            <w:proofErr w:type="spellStart"/>
            <w:r w:rsidRPr="00C34A06">
              <w:t>Multitex</w:t>
            </w:r>
            <w:proofErr w:type="spellEnd"/>
            <w:r w:rsidRPr="00C34A06">
              <w:t xml:space="preserve"> Sp. z o.</w:t>
            </w:r>
            <w:r w:rsidR="00F15BC6" w:rsidRPr="00C34A06">
              <w:t xml:space="preserve"> </w:t>
            </w:r>
            <w:r w:rsidRPr="00C34A06">
              <w:t>o.</w:t>
            </w:r>
          </w:p>
          <w:p w14:paraId="432A9749" w14:textId="66BA529A" w:rsidR="00382850" w:rsidRPr="00C34A06" w:rsidRDefault="00F15BC6" w:rsidP="001D5EE5">
            <w:r w:rsidRPr="00C34A06">
              <w:t xml:space="preserve">ul. </w:t>
            </w:r>
            <w:r w:rsidR="00382850" w:rsidRPr="00C34A06">
              <w:t>3 Maja</w:t>
            </w:r>
            <w:r w:rsidR="00382850" w:rsidRPr="00C34A06">
              <w:t xml:space="preserve"> </w:t>
            </w:r>
            <w:r w:rsidR="00382850" w:rsidRPr="00C34A06">
              <w:t>40</w:t>
            </w:r>
            <w:r w:rsidR="00382850" w:rsidRPr="00C34A06">
              <w:t xml:space="preserve"> </w:t>
            </w:r>
          </w:p>
          <w:p w14:paraId="53FAA223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48-250</w:t>
            </w:r>
            <w:r w:rsidRPr="00C34A06">
              <w:t xml:space="preserve"> </w:t>
            </w:r>
            <w:r w:rsidRPr="00C34A06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2AF1A7" w14:textId="2210874E" w:rsidR="00382850" w:rsidRPr="00C34A06" w:rsidRDefault="00F15BC6" w:rsidP="001D5EE5">
            <w:pPr>
              <w:spacing w:before="120" w:after="120"/>
              <w:jc w:val="center"/>
            </w:pPr>
            <w:r w:rsidRPr="00C34A06">
              <w:t>98 826,29</w:t>
            </w:r>
            <w:r w:rsidR="00382850" w:rsidRPr="00C34A06">
              <w:t xml:space="preserve"> zł</w:t>
            </w:r>
          </w:p>
        </w:tc>
      </w:tr>
      <w:tr w:rsidR="00F15BC6" w:rsidRPr="00C34A06" w14:paraId="46C00CBD" w14:textId="77777777" w:rsidTr="001D5EE5">
        <w:tc>
          <w:tcPr>
            <w:tcW w:w="993" w:type="dxa"/>
            <w:shd w:val="clear" w:color="auto" w:fill="auto"/>
            <w:vAlign w:val="center"/>
          </w:tcPr>
          <w:p w14:paraId="56E7A7C4" w14:textId="50B57BFC" w:rsidR="00F15BC6" w:rsidRPr="00C34A06" w:rsidRDefault="00F15BC6" w:rsidP="001D5EE5">
            <w:pPr>
              <w:spacing w:before="120" w:after="120"/>
              <w:jc w:val="center"/>
            </w:pPr>
            <w:r w:rsidRPr="00C34A0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1BF79A" w14:textId="21B425A3" w:rsidR="00F15BC6" w:rsidRPr="00C34A06" w:rsidRDefault="00F15BC6" w:rsidP="001D5EE5">
            <w:pPr>
              <w:spacing w:before="120" w:after="120"/>
              <w:jc w:val="center"/>
            </w:pPr>
            <w:r w:rsidRPr="00C34A06">
              <w:t>4B</w:t>
            </w:r>
          </w:p>
        </w:tc>
        <w:tc>
          <w:tcPr>
            <w:tcW w:w="4110" w:type="dxa"/>
            <w:shd w:val="clear" w:color="auto" w:fill="auto"/>
          </w:tcPr>
          <w:p w14:paraId="46BA11E6" w14:textId="77777777" w:rsidR="00F15BC6" w:rsidRPr="00C34A06" w:rsidRDefault="00F15BC6" w:rsidP="00F15BC6">
            <w:pPr>
              <w:spacing w:before="40"/>
            </w:pPr>
            <w:proofErr w:type="spellStart"/>
            <w:r w:rsidRPr="00C34A06">
              <w:t>Multitex</w:t>
            </w:r>
            <w:proofErr w:type="spellEnd"/>
            <w:r w:rsidRPr="00C34A06">
              <w:t xml:space="preserve"> Sp. z o. o.</w:t>
            </w:r>
          </w:p>
          <w:p w14:paraId="6B4D746D" w14:textId="77777777" w:rsidR="00F15BC6" w:rsidRPr="00C34A06" w:rsidRDefault="00F15BC6" w:rsidP="00F15BC6">
            <w:r w:rsidRPr="00C34A06">
              <w:t xml:space="preserve">ul. 3 Maja 40 </w:t>
            </w:r>
          </w:p>
          <w:p w14:paraId="1BF689EB" w14:textId="15786B91" w:rsidR="00F15BC6" w:rsidRPr="00C34A06" w:rsidRDefault="00F15BC6" w:rsidP="00F15BC6">
            <w:pPr>
              <w:spacing w:before="40"/>
            </w:pPr>
            <w:r w:rsidRPr="00C34A06">
              <w:t>48-250 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15ADF9" w14:textId="1AA5B280" w:rsidR="00F15BC6" w:rsidRPr="00C34A06" w:rsidRDefault="00F15BC6" w:rsidP="001D5EE5">
            <w:pPr>
              <w:spacing w:before="120" w:after="120"/>
              <w:jc w:val="center"/>
            </w:pPr>
            <w:r w:rsidRPr="00C34A06">
              <w:t>25 972,84 zł</w:t>
            </w:r>
          </w:p>
        </w:tc>
      </w:tr>
      <w:tr w:rsidR="00F15BC6" w:rsidRPr="00C34A06" w14:paraId="2AE4C058" w14:textId="77777777" w:rsidTr="001D5EE5">
        <w:tc>
          <w:tcPr>
            <w:tcW w:w="993" w:type="dxa"/>
            <w:shd w:val="clear" w:color="auto" w:fill="auto"/>
            <w:vAlign w:val="center"/>
          </w:tcPr>
          <w:p w14:paraId="0F451405" w14:textId="24B3B1C2" w:rsidR="00F15BC6" w:rsidRPr="00C34A06" w:rsidRDefault="00F15BC6" w:rsidP="001D5EE5">
            <w:pPr>
              <w:spacing w:before="120" w:after="120"/>
              <w:jc w:val="center"/>
            </w:pPr>
            <w:r w:rsidRPr="00C34A0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DAE86" w14:textId="39220C80" w:rsidR="00F15BC6" w:rsidRPr="00C34A06" w:rsidRDefault="00F15BC6" w:rsidP="001D5EE5">
            <w:pPr>
              <w:spacing w:before="120" w:after="120"/>
              <w:jc w:val="center"/>
            </w:pPr>
            <w:r w:rsidRPr="00C34A06">
              <w:t>4C</w:t>
            </w:r>
          </w:p>
        </w:tc>
        <w:tc>
          <w:tcPr>
            <w:tcW w:w="4110" w:type="dxa"/>
            <w:shd w:val="clear" w:color="auto" w:fill="auto"/>
          </w:tcPr>
          <w:p w14:paraId="6A46538E" w14:textId="77777777" w:rsidR="00F15BC6" w:rsidRPr="00C34A06" w:rsidRDefault="00F15BC6" w:rsidP="00F15BC6">
            <w:pPr>
              <w:spacing w:before="40"/>
            </w:pPr>
            <w:proofErr w:type="spellStart"/>
            <w:r w:rsidRPr="00C34A06">
              <w:t>Multitex</w:t>
            </w:r>
            <w:proofErr w:type="spellEnd"/>
            <w:r w:rsidRPr="00C34A06">
              <w:t xml:space="preserve"> Sp. z o. o.</w:t>
            </w:r>
          </w:p>
          <w:p w14:paraId="27004C40" w14:textId="77777777" w:rsidR="00F15BC6" w:rsidRPr="00C34A06" w:rsidRDefault="00F15BC6" w:rsidP="00F15BC6">
            <w:r w:rsidRPr="00C34A06">
              <w:t xml:space="preserve">ul. 3 Maja 40 </w:t>
            </w:r>
          </w:p>
          <w:p w14:paraId="55BD390C" w14:textId="5179E8AC" w:rsidR="00F15BC6" w:rsidRPr="00C34A06" w:rsidRDefault="00F15BC6" w:rsidP="00F15BC6">
            <w:pPr>
              <w:spacing w:before="40"/>
            </w:pPr>
            <w:r w:rsidRPr="00C34A06">
              <w:t>48-250 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42708D" w14:textId="512F367C" w:rsidR="00F15BC6" w:rsidRPr="00C34A06" w:rsidRDefault="00F15BC6" w:rsidP="001D5EE5">
            <w:pPr>
              <w:spacing w:before="120" w:after="120"/>
              <w:jc w:val="center"/>
            </w:pPr>
            <w:r w:rsidRPr="00C34A06">
              <w:t>39 129,90 zł</w:t>
            </w:r>
          </w:p>
        </w:tc>
      </w:tr>
      <w:tr w:rsidR="00382850" w:rsidRPr="00C34A06" w14:paraId="601EAB72" w14:textId="77777777" w:rsidTr="001D5EE5">
        <w:tc>
          <w:tcPr>
            <w:tcW w:w="993" w:type="dxa"/>
            <w:shd w:val="clear" w:color="auto" w:fill="auto"/>
            <w:vAlign w:val="center"/>
          </w:tcPr>
          <w:p w14:paraId="5844DDAD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92603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1</w:t>
            </w:r>
          </w:p>
        </w:tc>
        <w:tc>
          <w:tcPr>
            <w:tcW w:w="4110" w:type="dxa"/>
            <w:shd w:val="clear" w:color="auto" w:fill="auto"/>
          </w:tcPr>
          <w:p w14:paraId="45343E12" w14:textId="77777777" w:rsidR="00382850" w:rsidRPr="00C34A06" w:rsidRDefault="00382850" w:rsidP="001D5EE5">
            <w:pPr>
              <w:spacing w:before="40"/>
            </w:pPr>
            <w:r w:rsidRPr="00C34A06">
              <w:t xml:space="preserve">Przedsiębiorstwo </w:t>
            </w:r>
            <w:proofErr w:type="spellStart"/>
            <w:r w:rsidRPr="00C34A06">
              <w:t>Produkcyjno</w:t>
            </w:r>
            <w:proofErr w:type="spellEnd"/>
            <w:r w:rsidRPr="00C34A06">
              <w:t xml:space="preserve"> Handlowo Usługowe </w:t>
            </w:r>
            <w:proofErr w:type="spellStart"/>
            <w:r w:rsidRPr="00C34A06">
              <w:t>Bajtek</w:t>
            </w:r>
            <w:proofErr w:type="spellEnd"/>
            <w:r w:rsidRPr="00C34A06">
              <w:t xml:space="preserve"> Beata </w:t>
            </w:r>
            <w:proofErr w:type="spellStart"/>
            <w:r w:rsidRPr="00C34A06">
              <w:t>Rusak</w:t>
            </w:r>
            <w:proofErr w:type="spellEnd"/>
          </w:p>
          <w:p w14:paraId="003E117C" w14:textId="35CE2B4C" w:rsidR="00382850" w:rsidRPr="00C34A06" w:rsidRDefault="004F0CBC" w:rsidP="001D5EE5">
            <w:r w:rsidRPr="00C34A06">
              <w:t xml:space="preserve">ul. </w:t>
            </w:r>
            <w:r w:rsidR="00382850" w:rsidRPr="00C34A06">
              <w:t>Stefczyka</w:t>
            </w:r>
            <w:r w:rsidR="00382850" w:rsidRPr="00C34A06">
              <w:t xml:space="preserve"> </w:t>
            </w:r>
            <w:r w:rsidR="00382850" w:rsidRPr="00C34A06">
              <w:t>4</w:t>
            </w:r>
            <w:r w:rsidR="00382850" w:rsidRPr="00C34A06">
              <w:t xml:space="preserve"> </w:t>
            </w:r>
          </w:p>
          <w:p w14:paraId="68316676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13240</w:t>
            </w:r>
            <w:r w:rsidRPr="00C34A06">
              <w:t xml:space="preserve"> </w:t>
            </w:r>
            <w:r w:rsidRPr="00C34A06">
              <w:t>Iłowo-Osada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34A159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5 537.66 zł</w:t>
            </w:r>
          </w:p>
        </w:tc>
      </w:tr>
      <w:tr w:rsidR="00382850" w:rsidRPr="00C34A06" w14:paraId="177C6CC9" w14:textId="77777777" w:rsidTr="001D5EE5">
        <w:tc>
          <w:tcPr>
            <w:tcW w:w="993" w:type="dxa"/>
            <w:shd w:val="clear" w:color="auto" w:fill="auto"/>
            <w:vAlign w:val="center"/>
          </w:tcPr>
          <w:p w14:paraId="13A425A2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47CF0" w14:textId="343E8A80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4</w:t>
            </w:r>
            <w:r w:rsidR="00A85125" w:rsidRPr="00C34A06">
              <w:t>A</w:t>
            </w:r>
          </w:p>
        </w:tc>
        <w:tc>
          <w:tcPr>
            <w:tcW w:w="4110" w:type="dxa"/>
            <w:shd w:val="clear" w:color="auto" w:fill="auto"/>
          </w:tcPr>
          <w:p w14:paraId="2D79C8CC" w14:textId="77777777" w:rsidR="00382850" w:rsidRPr="00C34A06" w:rsidRDefault="00382850" w:rsidP="001D5EE5">
            <w:pPr>
              <w:spacing w:before="40"/>
            </w:pPr>
            <w:r w:rsidRPr="00C34A06">
              <w:t xml:space="preserve">Przedsiębiorstwo </w:t>
            </w:r>
            <w:proofErr w:type="spellStart"/>
            <w:r w:rsidRPr="00C34A06">
              <w:t>Produkcyjno</w:t>
            </w:r>
            <w:proofErr w:type="spellEnd"/>
            <w:r w:rsidRPr="00C34A06">
              <w:t xml:space="preserve"> Handlowo Usługowe </w:t>
            </w:r>
            <w:proofErr w:type="spellStart"/>
            <w:r w:rsidRPr="00C34A06">
              <w:t>Bajtek</w:t>
            </w:r>
            <w:proofErr w:type="spellEnd"/>
            <w:r w:rsidRPr="00C34A06">
              <w:t xml:space="preserve"> Beata </w:t>
            </w:r>
            <w:proofErr w:type="spellStart"/>
            <w:r w:rsidRPr="00C34A06">
              <w:t>Rusak</w:t>
            </w:r>
            <w:proofErr w:type="spellEnd"/>
          </w:p>
          <w:p w14:paraId="34190A22" w14:textId="331254FC" w:rsidR="00382850" w:rsidRPr="00C34A06" w:rsidRDefault="004F0CBC" w:rsidP="001D5EE5">
            <w:r w:rsidRPr="00C34A06">
              <w:t xml:space="preserve">ul. </w:t>
            </w:r>
            <w:r w:rsidR="00382850" w:rsidRPr="00C34A06">
              <w:t>Stefczyka</w:t>
            </w:r>
            <w:r w:rsidR="00382850" w:rsidRPr="00C34A06">
              <w:t xml:space="preserve"> </w:t>
            </w:r>
            <w:r w:rsidR="00382850" w:rsidRPr="00C34A06">
              <w:t>4</w:t>
            </w:r>
            <w:r w:rsidR="00382850" w:rsidRPr="00C34A06">
              <w:t xml:space="preserve"> </w:t>
            </w:r>
          </w:p>
          <w:p w14:paraId="3FA693E4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13240</w:t>
            </w:r>
            <w:r w:rsidRPr="00C34A06">
              <w:t xml:space="preserve"> </w:t>
            </w:r>
            <w:r w:rsidRPr="00C34A06">
              <w:t>Iłowo-Osada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846DFD" w14:textId="552AB472" w:rsidR="00382850" w:rsidRPr="00C34A06" w:rsidRDefault="00A85125" w:rsidP="001D5EE5">
            <w:pPr>
              <w:spacing w:before="120" w:after="120"/>
              <w:jc w:val="center"/>
            </w:pPr>
            <w:r w:rsidRPr="00C34A06">
              <w:t xml:space="preserve">96 312,32 </w:t>
            </w:r>
            <w:r w:rsidR="00382850" w:rsidRPr="00C34A06">
              <w:t>zł</w:t>
            </w:r>
          </w:p>
        </w:tc>
      </w:tr>
      <w:tr w:rsidR="00A85125" w:rsidRPr="00C34A06" w14:paraId="58A0AEA6" w14:textId="77777777" w:rsidTr="001D5EE5">
        <w:tc>
          <w:tcPr>
            <w:tcW w:w="993" w:type="dxa"/>
            <w:shd w:val="clear" w:color="auto" w:fill="auto"/>
            <w:vAlign w:val="center"/>
          </w:tcPr>
          <w:p w14:paraId="28DA4261" w14:textId="2759068D" w:rsidR="00A85125" w:rsidRPr="00C34A06" w:rsidRDefault="00A85125" w:rsidP="001D5EE5">
            <w:pPr>
              <w:spacing w:before="120" w:after="120"/>
              <w:jc w:val="center"/>
            </w:pPr>
            <w:r w:rsidRPr="00C34A0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3151D6" w14:textId="14CD183C" w:rsidR="00A85125" w:rsidRPr="00C34A06" w:rsidRDefault="00A85125" w:rsidP="001D5EE5">
            <w:pPr>
              <w:spacing w:before="120" w:after="120"/>
              <w:jc w:val="center"/>
            </w:pPr>
            <w:r w:rsidRPr="00C34A06">
              <w:t>4B</w:t>
            </w:r>
          </w:p>
        </w:tc>
        <w:tc>
          <w:tcPr>
            <w:tcW w:w="4110" w:type="dxa"/>
            <w:shd w:val="clear" w:color="auto" w:fill="auto"/>
          </w:tcPr>
          <w:p w14:paraId="31264373" w14:textId="77777777" w:rsidR="00A85125" w:rsidRPr="00C34A06" w:rsidRDefault="00A85125" w:rsidP="00A85125">
            <w:pPr>
              <w:spacing w:before="40"/>
            </w:pPr>
            <w:r w:rsidRPr="00C34A06">
              <w:t xml:space="preserve">Przedsiębiorstwo </w:t>
            </w:r>
            <w:proofErr w:type="spellStart"/>
            <w:r w:rsidRPr="00C34A06">
              <w:t>Produkcyjno</w:t>
            </w:r>
            <w:proofErr w:type="spellEnd"/>
            <w:r w:rsidRPr="00C34A06">
              <w:t xml:space="preserve"> Handlowo Usługowe </w:t>
            </w:r>
            <w:proofErr w:type="spellStart"/>
            <w:r w:rsidRPr="00C34A06">
              <w:t>Bajtek</w:t>
            </w:r>
            <w:proofErr w:type="spellEnd"/>
            <w:r w:rsidRPr="00C34A06">
              <w:t xml:space="preserve"> Beata </w:t>
            </w:r>
            <w:proofErr w:type="spellStart"/>
            <w:r w:rsidRPr="00C34A06">
              <w:t>Rusak</w:t>
            </w:r>
            <w:proofErr w:type="spellEnd"/>
          </w:p>
          <w:p w14:paraId="23F6693F" w14:textId="77777777" w:rsidR="00A85125" w:rsidRPr="00C34A06" w:rsidRDefault="00A85125" w:rsidP="00A85125">
            <w:r w:rsidRPr="00C34A06">
              <w:t xml:space="preserve">ul. Stefczyka 4 </w:t>
            </w:r>
          </w:p>
          <w:p w14:paraId="771D6D55" w14:textId="3F3060E4" w:rsidR="00A85125" w:rsidRPr="00C34A06" w:rsidRDefault="00A85125" w:rsidP="00A85125">
            <w:pPr>
              <w:spacing w:before="40"/>
            </w:pPr>
            <w:r w:rsidRPr="00C34A06">
              <w:t>13240 Iłowo-Osada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F859FA" w14:textId="039BA59A" w:rsidR="00A85125" w:rsidRPr="00C34A06" w:rsidRDefault="00A85125" w:rsidP="001D5EE5">
            <w:pPr>
              <w:spacing w:before="120" w:after="120"/>
              <w:jc w:val="center"/>
            </w:pPr>
            <w:r w:rsidRPr="00C34A06">
              <w:t>22 433,36 zł</w:t>
            </w:r>
          </w:p>
        </w:tc>
      </w:tr>
      <w:tr w:rsidR="00A85125" w:rsidRPr="00C34A06" w14:paraId="71054B44" w14:textId="77777777" w:rsidTr="001D5EE5">
        <w:tc>
          <w:tcPr>
            <w:tcW w:w="993" w:type="dxa"/>
            <w:shd w:val="clear" w:color="auto" w:fill="auto"/>
            <w:vAlign w:val="center"/>
          </w:tcPr>
          <w:p w14:paraId="2387C4C9" w14:textId="7325760C" w:rsidR="00A85125" w:rsidRPr="00C34A06" w:rsidRDefault="00A85125" w:rsidP="001D5EE5">
            <w:pPr>
              <w:spacing w:before="120" w:after="120"/>
              <w:jc w:val="center"/>
            </w:pPr>
            <w:r w:rsidRPr="00C34A0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526B7" w14:textId="3A807D03" w:rsidR="00A85125" w:rsidRPr="00C34A06" w:rsidRDefault="00A85125" w:rsidP="001D5EE5">
            <w:pPr>
              <w:spacing w:before="120" w:after="120"/>
              <w:jc w:val="center"/>
            </w:pPr>
            <w:r w:rsidRPr="00C34A06">
              <w:t>4C</w:t>
            </w:r>
          </w:p>
        </w:tc>
        <w:tc>
          <w:tcPr>
            <w:tcW w:w="4110" w:type="dxa"/>
            <w:shd w:val="clear" w:color="auto" w:fill="auto"/>
          </w:tcPr>
          <w:p w14:paraId="6E48A598" w14:textId="77777777" w:rsidR="00A85125" w:rsidRPr="00C34A06" w:rsidRDefault="00A85125" w:rsidP="00A85125">
            <w:pPr>
              <w:spacing w:before="40"/>
            </w:pPr>
            <w:r w:rsidRPr="00C34A06">
              <w:t xml:space="preserve">Przedsiębiorstwo </w:t>
            </w:r>
            <w:proofErr w:type="spellStart"/>
            <w:r w:rsidRPr="00C34A06">
              <w:t>Produkcyjno</w:t>
            </w:r>
            <w:proofErr w:type="spellEnd"/>
            <w:r w:rsidRPr="00C34A06">
              <w:t xml:space="preserve"> Handlowo Usługowe </w:t>
            </w:r>
            <w:proofErr w:type="spellStart"/>
            <w:r w:rsidRPr="00C34A06">
              <w:t>Bajtek</w:t>
            </w:r>
            <w:proofErr w:type="spellEnd"/>
            <w:r w:rsidRPr="00C34A06">
              <w:t xml:space="preserve"> Beata </w:t>
            </w:r>
            <w:proofErr w:type="spellStart"/>
            <w:r w:rsidRPr="00C34A06">
              <w:t>Rusak</w:t>
            </w:r>
            <w:proofErr w:type="spellEnd"/>
          </w:p>
          <w:p w14:paraId="74059953" w14:textId="77777777" w:rsidR="00A85125" w:rsidRPr="00C34A06" w:rsidRDefault="00A85125" w:rsidP="00A85125">
            <w:r w:rsidRPr="00C34A06">
              <w:t xml:space="preserve">ul. Stefczyka 4 </w:t>
            </w:r>
          </w:p>
          <w:p w14:paraId="36FB1033" w14:textId="15D7EE94" w:rsidR="00A85125" w:rsidRPr="00C34A06" w:rsidRDefault="00A85125" w:rsidP="00A85125">
            <w:pPr>
              <w:spacing w:before="40"/>
            </w:pPr>
            <w:r w:rsidRPr="00C34A06">
              <w:t>13240 Iłowo-Osada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A94693" w14:textId="19E621C1" w:rsidR="00A85125" w:rsidRPr="00C34A06" w:rsidRDefault="00A85125" w:rsidP="001D5EE5">
            <w:pPr>
              <w:spacing w:before="120" w:after="120"/>
              <w:jc w:val="center"/>
            </w:pPr>
            <w:r w:rsidRPr="00C34A06">
              <w:t>22 742,43 zł</w:t>
            </w:r>
          </w:p>
        </w:tc>
      </w:tr>
      <w:tr w:rsidR="00382850" w:rsidRPr="00C34A06" w14:paraId="01F256DC" w14:textId="77777777" w:rsidTr="001D5EE5">
        <w:tc>
          <w:tcPr>
            <w:tcW w:w="993" w:type="dxa"/>
            <w:shd w:val="clear" w:color="auto" w:fill="auto"/>
            <w:vAlign w:val="center"/>
          </w:tcPr>
          <w:p w14:paraId="1B6627D3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128419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3</w:t>
            </w:r>
          </w:p>
        </w:tc>
        <w:tc>
          <w:tcPr>
            <w:tcW w:w="4110" w:type="dxa"/>
            <w:shd w:val="clear" w:color="auto" w:fill="auto"/>
          </w:tcPr>
          <w:p w14:paraId="166280A3" w14:textId="77777777" w:rsidR="00382850" w:rsidRPr="00C34A06" w:rsidRDefault="00382850" w:rsidP="001D5EE5">
            <w:pPr>
              <w:spacing w:before="40"/>
            </w:pPr>
            <w:r w:rsidRPr="00C34A06">
              <w:t>W&amp;A Adam Wasielewski</w:t>
            </w:r>
          </w:p>
          <w:p w14:paraId="5BEDA09D" w14:textId="1D671936" w:rsidR="00382850" w:rsidRPr="00C34A06" w:rsidRDefault="00A85125" w:rsidP="001D5EE5">
            <w:r w:rsidRPr="00C34A06">
              <w:t xml:space="preserve">ul. </w:t>
            </w:r>
            <w:r w:rsidR="00382850" w:rsidRPr="00C34A06">
              <w:t>Powstańców Wlkp.</w:t>
            </w:r>
            <w:r w:rsidR="00382850" w:rsidRPr="00C34A06">
              <w:t xml:space="preserve"> </w:t>
            </w:r>
            <w:r w:rsidR="00382850" w:rsidRPr="00C34A06">
              <w:t>47/5</w:t>
            </w:r>
            <w:r w:rsidR="00382850" w:rsidRPr="00C34A06">
              <w:t xml:space="preserve"> </w:t>
            </w:r>
          </w:p>
          <w:p w14:paraId="4637981A" w14:textId="77777777" w:rsidR="00382850" w:rsidRPr="00C34A06" w:rsidRDefault="00382850" w:rsidP="001D5EE5">
            <w:pPr>
              <w:spacing w:after="120"/>
              <w:jc w:val="both"/>
            </w:pPr>
            <w:r w:rsidRPr="00C34A06">
              <w:t>63-800</w:t>
            </w:r>
            <w:r w:rsidRPr="00C34A06">
              <w:t xml:space="preserve"> </w:t>
            </w:r>
            <w:r w:rsidRPr="00C34A06"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D2FAF4" w14:textId="77777777" w:rsidR="00382850" w:rsidRPr="00C34A06" w:rsidRDefault="00382850" w:rsidP="001D5EE5">
            <w:pPr>
              <w:spacing w:before="120" w:after="120"/>
              <w:jc w:val="center"/>
            </w:pPr>
            <w:r w:rsidRPr="00C34A06">
              <w:t>32 873.04 zł</w:t>
            </w:r>
          </w:p>
        </w:tc>
      </w:tr>
      <w:bookmarkEnd w:id="0"/>
    </w:tbl>
    <w:p w14:paraId="5B4371F6" w14:textId="173EF826" w:rsidR="00C236D3" w:rsidRPr="00C34A06" w:rsidRDefault="00C236D3" w:rsidP="00173B20">
      <w:pPr>
        <w:jc w:val="right"/>
      </w:pPr>
    </w:p>
    <w:sectPr w:rsidR="00C236D3" w:rsidRPr="00C34A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B2888" w14:textId="77777777" w:rsidR="00A831FC" w:rsidRDefault="00A831FC">
      <w:r>
        <w:separator/>
      </w:r>
    </w:p>
  </w:endnote>
  <w:endnote w:type="continuationSeparator" w:id="0">
    <w:p w14:paraId="38BBF951" w14:textId="77777777" w:rsidR="00A831FC" w:rsidRDefault="00A83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69F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12C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BC4A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345BA9">
        <v:line id="_x0000_s1025" style="position:absolute;left:0;text-align:left;z-index:251657728" from="-3.85pt,8.7pt" to="455.15pt,8.7pt"/>
      </w:pict>
    </w:r>
  </w:p>
  <w:p w14:paraId="7AE3EF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18A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CC5C9E" w14:textId="77777777" w:rsidR="009F189D" w:rsidRDefault="009F189D">
    <w:pPr>
      <w:pStyle w:val="Stopka"/>
      <w:tabs>
        <w:tab w:val="clear" w:pos="4536"/>
      </w:tabs>
      <w:jc w:val="center"/>
    </w:pPr>
  </w:p>
  <w:p w14:paraId="6509EA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F17ED" w14:textId="77777777" w:rsidR="00A831FC" w:rsidRDefault="00A831FC">
      <w:r>
        <w:separator/>
      </w:r>
    </w:p>
  </w:footnote>
  <w:footnote w:type="continuationSeparator" w:id="0">
    <w:p w14:paraId="0DFDAC4D" w14:textId="77777777" w:rsidR="00A831FC" w:rsidRDefault="00A83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6CFDE" w14:textId="77777777" w:rsidR="00382850" w:rsidRDefault="003828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C2175" w14:textId="77777777" w:rsidR="00382850" w:rsidRDefault="003828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3CFC4" w14:textId="77777777" w:rsidR="00382850" w:rsidRDefault="003828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1FC"/>
    <w:rsid w:val="00007727"/>
    <w:rsid w:val="00017720"/>
    <w:rsid w:val="00035488"/>
    <w:rsid w:val="000D7F25"/>
    <w:rsid w:val="000E00E5"/>
    <w:rsid w:val="00173B20"/>
    <w:rsid w:val="001C69FF"/>
    <w:rsid w:val="0023318D"/>
    <w:rsid w:val="00277319"/>
    <w:rsid w:val="00382850"/>
    <w:rsid w:val="003D72FD"/>
    <w:rsid w:val="00423179"/>
    <w:rsid w:val="00490DC0"/>
    <w:rsid w:val="00493F8C"/>
    <w:rsid w:val="004C7E9B"/>
    <w:rsid w:val="004D2CCF"/>
    <w:rsid w:val="004F0CBC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831FC"/>
    <w:rsid w:val="00A85125"/>
    <w:rsid w:val="00C2148D"/>
    <w:rsid w:val="00C236D3"/>
    <w:rsid w:val="00C34A06"/>
    <w:rsid w:val="00C659E2"/>
    <w:rsid w:val="00C82837"/>
    <w:rsid w:val="00CB0802"/>
    <w:rsid w:val="00D665F5"/>
    <w:rsid w:val="00D7128F"/>
    <w:rsid w:val="00EA3476"/>
    <w:rsid w:val="00F15BC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22B67B"/>
  <w15:chartTrackingRefBased/>
  <w15:docId w15:val="{F549AF04-E7F3-4D8F-AFA2-9E07089DE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370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9</cp:revision>
  <dcterms:created xsi:type="dcterms:W3CDTF">2022-07-29T11:05:00Z</dcterms:created>
  <dcterms:modified xsi:type="dcterms:W3CDTF">2022-07-29T11:13:00Z</dcterms:modified>
</cp:coreProperties>
</file>