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676C8088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</w:p>
    <w:p w14:paraId="488BCC2E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FB242D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</w:t>
      </w:r>
      <w:proofErr w:type="spellStart"/>
      <w:r w:rsidRPr="00850554">
        <w:rPr>
          <w:rFonts w:asciiTheme="minorHAnsi" w:eastAsia="Times New Roman" w:hAnsiTheme="minorHAnsi" w:cstheme="minorHAnsi"/>
          <w:i/>
          <w:lang w:eastAsia="pl-PL"/>
        </w:rPr>
        <w:t>CEiDG</w:t>
      </w:r>
      <w:proofErr w:type="spellEnd"/>
      <w:r w:rsidRPr="00850554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1D7CE9A9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2C349926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5253A32F" w14:textId="34078FE5" w:rsidR="00FB242D" w:rsidRPr="00850554" w:rsidRDefault="00FB242D" w:rsidP="00440D7E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5D451F4A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3620A0" w:rsidRPr="003620A0">
        <w:rPr>
          <w:rFonts w:asciiTheme="minorHAnsi" w:hAnsiTheme="minorHAnsi" w:cstheme="minorHAnsi"/>
          <w:b/>
        </w:rPr>
        <w:t>dostawa elektrycznego precyzyjnego generatora pary stanowiącego niezbędną aparaturę do uruchomienia prototypowej instalacji do badania procesów zachodzących w skraplaczach natryskowych - KC-zp.272-478/22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571584A8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4B91FAA1" w14:textId="77777777" w:rsidR="00F72064" w:rsidRPr="00850554" w:rsidRDefault="00F72064" w:rsidP="00644EA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</w:t>
      </w:r>
      <w:r w:rsidRPr="00850554">
        <w:rPr>
          <w:rFonts w:asciiTheme="minorHAnsi" w:eastAsia="Times New Roman" w:hAnsiTheme="minorHAnsi" w:cstheme="minorHAnsi"/>
          <w:lang w:eastAsia="pl-PL"/>
        </w:rPr>
        <w:lastRenderedPageBreak/>
        <w:t xml:space="preserve">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3A48C416" w14:textId="7A5A791C" w:rsidR="00F72064" w:rsidRPr="00850554" w:rsidRDefault="009A2CF1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77777777" w:rsidR="00F72064" w:rsidRPr="00F73213" w:rsidRDefault="00F72064" w:rsidP="00644EA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6504F2" w14:textId="77777777" w:rsidR="002372DB" w:rsidRDefault="002372DB" w:rsidP="0038231F">
      <w:pPr>
        <w:spacing w:after="0" w:line="240" w:lineRule="auto"/>
      </w:pPr>
      <w:r>
        <w:separator/>
      </w:r>
    </w:p>
  </w:endnote>
  <w:endnote w:type="continuationSeparator" w:id="0">
    <w:p w14:paraId="2FE9A6E8" w14:textId="77777777" w:rsidR="002372DB" w:rsidRDefault="002372D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3F4EF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32169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86B5A7" w14:textId="77777777" w:rsidR="002372DB" w:rsidRDefault="002372DB" w:rsidP="0038231F">
      <w:pPr>
        <w:spacing w:after="0" w:line="240" w:lineRule="auto"/>
      </w:pPr>
      <w:r>
        <w:separator/>
      </w:r>
    </w:p>
  </w:footnote>
  <w:footnote w:type="continuationSeparator" w:id="0">
    <w:p w14:paraId="06BE92F4" w14:textId="77777777" w:rsidR="002372DB" w:rsidRDefault="002372DB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A4275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577E0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FD7D0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011141">
    <w:abstractNumId w:val="8"/>
  </w:num>
  <w:num w:numId="2" w16cid:durableId="1891647757">
    <w:abstractNumId w:val="0"/>
  </w:num>
  <w:num w:numId="3" w16cid:durableId="144665504">
    <w:abstractNumId w:val="7"/>
  </w:num>
  <w:num w:numId="4" w16cid:durableId="1700743023">
    <w:abstractNumId w:val="10"/>
  </w:num>
  <w:num w:numId="5" w16cid:durableId="841357828">
    <w:abstractNumId w:val="9"/>
  </w:num>
  <w:num w:numId="6" w16cid:durableId="1594240780">
    <w:abstractNumId w:val="6"/>
  </w:num>
  <w:num w:numId="7" w16cid:durableId="491604211">
    <w:abstractNumId w:val="1"/>
  </w:num>
  <w:num w:numId="8" w16cid:durableId="1668630401">
    <w:abstractNumId w:val="3"/>
  </w:num>
  <w:num w:numId="9" w16cid:durableId="1943608867">
    <w:abstractNumId w:val="2"/>
  </w:num>
  <w:num w:numId="10" w16cid:durableId="686830739">
    <w:abstractNumId w:val="5"/>
  </w:num>
  <w:num w:numId="11" w16cid:durableId="7633788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64301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20A0"/>
    <w:rsid w:val="00364235"/>
    <w:rsid w:val="0038231F"/>
    <w:rsid w:val="003B2070"/>
    <w:rsid w:val="003B214C"/>
    <w:rsid w:val="003B7238"/>
    <w:rsid w:val="003C3B64"/>
    <w:rsid w:val="003F024C"/>
    <w:rsid w:val="00430D8D"/>
    <w:rsid w:val="00434CC2"/>
    <w:rsid w:val="00440D7E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72064"/>
    <w:rsid w:val="00F73213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323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2022-07-27T08:07:00Z</dcterms:created>
  <dcterms:modified xsi:type="dcterms:W3CDTF">2022-07-27T08:07:00Z</dcterms:modified>
</cp:coreProperties>
</file>