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77A6E" w14:textId="77777777" w:rsidR="003B650A" w:rsidRPr="00240E71" w:rsidRDefault="003B650A" w:rsidP="003B65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2B0B0B7" w14:textId="77777777" w:rsidR="003B650A" w:rsidRDefault="003B650A" w:rsidP="003B65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F7845C2" w14:textId="77777777" w:rsidR="003B650A" w:rsidRPr="0022732C" w:rsidRDefault="003B650A" w:rsidP="003B65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418DED2" w14:textId="77777777" w:rsidR="003B650A" w:rsidRDefault="003B650A" w:rsidP="003B65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28F2BC" w14:textId="77777777" w:rsidR="003B650A" w:rsidRPr="0022732C" w:rsidRDefault="003B650A" w:rsidP="003B650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2F4E4F8" w14:textId="77777777" w:rsidR="003B650A" w:rsidRPr="0022732C" w:rsidRDefault="003B650A" w:rsidP="003B650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800F3A8" w14:textId="77777777" w:rsidR="003B650A" w:rsidRPr="0022732C" w:rsidRDefault="003B650A" w:rsidP="003B650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7904DB9" w14:textId="77777777" w:rsidR="003B650A" w:rsidRPr="0022732C" w:rsidRDefault="003B650A" w:rsidP="003B650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60275F2" w14:textId="77777777" w:rsidR="003B650A" w:rsidRPr="0022732C" w:rsidRDefault="003B650A" w:rsidP="003B650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7773802E" w14:textId="77777777" w:rsidR="003B650A" w:rsidRPr="0022732C" w:rsidRDefault="003B650A" w:rsidP="003B650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2509588D" w14:textId="77777777" w:rsidR="003B650A" w:rsidRPr="0022732C" w:rsidRDefault="003B650A" w:rsidP="003B650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296EC2A" w14:textId="77777777" w:rsidR="003B650A" w:rsidRPr="0022732C" w:rsidRDefault="003B650A" w:rsidP="003B650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2EF0A62" w14:textId="77777777" w:rsidR="003B650A" w:rsidRPr="0022732C" w:rsidRDefault="003B650A" w:rsidP="003B650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76E26A5" w14:textId="77777777" w:rsidR="003B650A" w:rsidRDefault="003B650A" w:rsidP="003B650A">
      <w:pPr>
        <w:spacing w:line="360" w:lineRule="auto"/>
      </w:pPr>
      <w:r>
        <w:t>Do: Nazwa i siedziba Zamawiającego:</w:t>
      </w:r>
    </w:p>
    <w:p w14:paraId="67CD67FF" w14:textId="77777777" w:rsidR="003B650A" w:rsidRPr="00247153" w:rsidRDefault="003B650A" w:rsidP="003B650A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4E1B9C98" w14:textId="77777777" w:rsidR="003B650A" w:rsidRPr="00247153" w:rsidRDefault="003B650A" w:rsidP="003B650A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14534FD5" w14:textId="77777777" w:rsidR="003B650A" w:rsidRDefault="003B650A" w:rsidP="003B650A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5B2A6556" w14:textId="77777777" w:rsidR="003B650A" w:rsidRDefault="003B650A" w:rsidP="003B650A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047E6E9C" w14:textId="77777777" w:rsidR="003B650A" w:rsidRDefault="003B650A" w:rsidP="003B650A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01660C66" w14:textId="77777777" w:rsidR="003B650A" w:rsidRDefault="003B650A" w:rsidP="003B650A">
      <w:pPr>
        <w:ind w:firstLine="3969"/>
        <w:rPr>
          <w:b/>
        </w:rPr>
      </w:pPr>
    </w:p>
    <w:p w14:paraId="42F66199" w14:textId="4A46645E" w:rsidR="003B650A" w:rsidRDefault="003B650A" w:rsidP="003B650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4</w:t>
      </w:r>
      <w:r>
        <w:rPr>
          <w:b/>
        </w:rPr>
        <w:t>68</w:t>
      </w:r>
      <w:r w:rsidRPr="00247153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010AFB6F" w14:textId="77777777" w:rsidR="003B650A" w:rsidRDefault="003B650A" w:rsidP="003B650A">
      <w:pPr>
        <w:tabs>
          <w:tab w:val="right" w:pos="9000"/>
        </w:tabs>
      </w:pPr>
    </w:p>
    <w:p w14:paraId="1D5C8FE4" w14:textId="77777777" w:rsidR="003B650A" w:rsidRPr="005F7BDF" w:rsidRDefault="003B650A" w:rsidP="003B650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0308EB02" w14:textId="77777777" w:rsidR="003B650A" w:rsidRPr="005F7BDF" w:rsidRDefault="003B650A" w:rsidP="003B650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82C6E27" w14:textId="77777777" w:rsidR="003B650A" w:rsidRPr="005F7BDF" w:rsidRDefault="003B650A" w:rsidP="003B650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B8A95C4" w14:textId="77777777" w:rsidR="003B650A" w:rsidRPr="005F7BDF" w:rsidRDefault="003B650A" w:rsidP="003B650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EA04CE1" w14:textId="77777777" w:rsidR="003B650A" w:rsidRPr="005F7BDF" w:rsidRDefault="003B650A" w:rsidP="003B650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6B25463" w14:textId="77777777" w:rsidR="003B650A" w:rsidRPr="002969BE" w:rsidRDefault="003B650A" w:rsidP="003B650A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25C5585" w14:textId="77777777" w:rsidR="003B650A" w:rsidRPr="002969BE" w:rsidRDefault="003B650A" w:rsidP="003B650A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0B49BD51" w14:textId="77777777" w:rsidR="003B650A" w:rsidRPr="002969BE" w:rsidRDefault="003B650A" w:rsidP="003B650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6F0726B" w14:textId="3041A905" w:rsidR="003B650A" w:rsidRPr="002969BE" w:rsidRDefault="003B650A" w:rsidP="003B650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716229DE" w14:textId="77777777" w:rsidR="003B650A" w:rsidRPr="002969BE" w:rsidRDefault="003B650A" w:rsidP="003B650A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5DED0FED" w14:textId="77777777" w:rsidR="003B650A" w:rsidRPr="00FE545C" w:rsidRDefault="003B650A" w:rsidP="003B650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A88CEB0" w14:textId="77777777" w:rsidR="003B650A" w:rsidRPr="00FE545C" w:rsidRDefault="003B650A" w:rsidP="003B650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D6E1CBE" w14:textId="77777777" w:rsidR="003B650A" w:rsidRDefault="003B650A" w:rsidP="003B650A">
      <w:pPr>
        <w:jc w:val="both"/>
        <w:rPr>
          <w:sz w:val="18"/>
          <w:szCs w:val="18"/>
        </w:rPr>
      </w:pPr>
    </w:p>
    <w:p w14:paraId="24516098" w14:textId="77777777" w:rsidR="003B650A" w:rsidRDefault="003B650A" w:rsidP="003B650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0F36A34" w14:textId="3E00C1CF" w:rsidR="003B650A" w:rsidRPr="00730EFE" w:rsidRDefault="003B650A" w:rsidP="003B65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53E3590" w14:textId="77777777" w:rsidR="003B650A" w:rsidRPr="001D671E" w:rsidRDefault="003B650A" w:rsidP="003B65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E99CBFF" w14:textId="77777777" w:rsidR="003B650A" w:rsidRDefault="003B650A" w:rsidP="003B65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33EB0D" w14:textId="77777777" w:rsidR="003B650A" w:rsidRDefault="003B650A" w:rsidP="003B650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CD1D79" w14:textId="77777777" w:rsidR="003B650A" w:rsidRDefault="003B650A" w:rsidP="003B650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09D4C" w14:textId="77777777" w:rsidR="003B650A" w:rsidRPr="001D671E" w:rsidRDefault="003B650A" w:rsidP="003B650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B650A" w:rsidRPr="00FE545C" w14:paraId="7218BAE0" w14:textId="77777777" w:rsidTr="008C473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F4DA4" w14:textId="77777777" w:rsidR="003B650A" w:rsidRPr="00FE545C" w:rsidRDefault="003B650A" w:rsidP="008C473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26F08" w14:textId="77777777" w:rsidR="003B650A" w:rsidRPr="00FE545C" w:rsidRDefault="003B650A" w:rsidP="008C473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7CA79AB" w14:textId="77777777" w:rsidR="003B650A" w:rsidRPr="00FE545C" w:rsidRDefault="003B650A" w:rsidP="008C473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AA8763" w14:textId="77777777" w:rsidR="003B650A" w:rsidRPr="00FE545C" w:rsidRDefault="003B650A" w:rsidP="008C473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B650A" w:rsidRPr="00FE545C" w14:paraId="3F54F424" w14:textId="77777777" w:rsidTr="008C473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62261" w14:textId="77777777" w:rsidR="003B650A" w:rsidRPr="00FE545C" w:rsidRDefault="003B650A" w:rsidP="008C473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1B896" w14:textId="77777777" w:rsidR="003B650A" w:rsidRPr="00FE545C" w:rsidRDefault="003B650A" w:rsidP="008C473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301B3" w14:textId="77777777" w:rsidR="003B650A" w:rsidRPr="00FE545C" w:rsidRDefault="003B650A" w:rsidP="008C473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B650A" w:rsidRPr="00FE545C" w14:paraId="78C90922" w14:textId="77777777" w:rsidTr="008C473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6CC53" w14:textId="77777777" w:rsidR="003B650A" w:rsidRPr="00FE545C" w:rsidRDefault="003B650A" w:rsidP="008C473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94C12" w14:textId="77777777" w:rsidR="003B650A" w:rsidRPr="00FE545C" w:rsidRDefault="003B650A" w:rsidP="008C473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7FFB1" w14:textId="77777777" w:rsidR="003B650A" w:rsidRPr="00FE545C" w:rsidRDefault="003B650A" w:rsidP="008C473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3704367" w14:textId="77777777" w:rsidR="003B650A" w:rsidRDefault="003B650A" w:rsidP="003B65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4D6AF8C" w14:textId="77777777" w:rsidR="003B650A" w:rsidRPr="00D638CC" w:rsidRDefault="003B650A" w:rsidP="003B650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B193B45" w14:textId="77777777" w:rsidR="003B650A" w:rsidRPr="002F276A" w:rsidRDefault="003B650A" w:rsidP="003B650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2037C63" w14:textId="77777777" w:rsidR="003B650A" w:rsidRPr="002F276A" w:rsidRDefault="003B650A" w:rsidP="003B65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AC7D641" w14:textId="77777777" w:rsidR="003B650A" w:rsidRPr="002F276A" w:rsidRDefault="003B650A" w:rsidP="003B65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F7351DC" w14:textId="77777777" w:rsidR="003B650A" w:rsidRPr="002F276A" w:rsidRDefault="003B650A" w:rsidP="003B65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6181B06" w14:textId="77777777" w:rsidR="003B650A" w:rsidRPr="002F276A" w:rsidRDefault="003B650A" w:rsidP="003B65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5D16E34" w14:textId="77777777" w:rsidR="003B650A" w:rsidRDefault="003B650A" w:rsidP="003B65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E7D7D22" w14:textId="77777777" w:rsidR="003B650A" w:rsidRDefault="003B650A" w:rsidP="003B650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F365CB1" w14:textId="77777777" w:rsidR="003B650A" w:rsidRDefault="003B650A" w:rsidP="003B65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38EB5E3" w14:textId="77777777" w:rsidR="003B650A" w:rsidRDefault="003B650A" w:rsidP="003B65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4E49929" w14:textId="77777777" w:rsidR="003B650A" w:rsidRDefault="003B650A" w:rsidP="003B65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0D48F9D" w14:textId="77777777" w:rsidR="003B650A" w:rsidRDefault="003B650A" w:rsidP="003B65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5964C15" w14:textId="77777777" w:rsidR="003B650A" w:rsidRDefault="003B650A" w:rsidP="003B65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1F1977F" w14:textId="77777777" w:rsidR="003B650A" w:rsidRPr="000B45FE" w:rsidRDefault="003B650A" w:rsidP="003B65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C4DC320" w14:textId="77777777" w:rsidR="003B650A" w:rsidRDefault="003B650A" w:rsidP="003B65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E4349E4" w14:textId="77777777" w:rsidR="003B650A" w:rsidRDefault="003B650A" w:rsidP="003B650A">
      <w:pPr>
        <w:jc w:val="both"/>
        <w:rPr>
          <w:sz w:val="22"/>
          <w:szCs w:val="22"/>
        </w:rPr>
      </w:pPr>
    </w:p>
    <w:p w14:paraId="16766A33" w14:textId="77777777" w:rsidR="003B650A" w:rsidRDefault="003B650A" w:rsidP="003B650A">
      <w:pPr>
        <w:jc w:val="both"/>
        <w:rPr>
          <w:sz w:val="22"/>
          <w:szCs w:val="22"/>
        </w:rPr>
      </w:pPr>
    </w:p>
    <w:p w14:paraId="57D4ED1C" w14:textId="77777777" w:rsidR="003B650A" w:rsidRDefault="003B650A" w:rsidP="003B650A">
      <w:pPr>
        <w:jc w:val="right"/>
        <w:rPr>
          <w:sz w:val="20"/>
          <w:szCs w:val="20"/>
        </w:rPr>
      </w:pPr>
    </w:p>
    <w:p w14:paraId="1E99290F" w14:textId="77777777" w:rsidR="003B650A" w:rsidRPr="00423B06" w:rsidRDefault="003B650A" w:rsidP="003B650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4C8EEC6" w14:textId="77777777" w:rsidR="003B650A" w:rsidRPr="00A36883" w:rsidRDefault="003B650A" w:rsidP="003B650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B7D2953" w14:textId="77777777" w:rsidR="003B650A" w:rsidRPr="00593349" w:rsidRDefault="003B650A" w:rsidP="003B650A"/>
    <w:p w14:paraId="6BA737AE" w14:textId="77777777" w:rsidR="003B650A" w:rsidRPr="00B44A9A" w:rsidRDefault="003B650A" w:rsidP="003B650A"/>
    <w:p w14:paraId="13181314" w14:textId="77777777" w:rsidR="00FE545C" w:rsidRPr="00DF7EF3" w:rsidRDefault="00FE545C" w:rsidP="00DF7EF3"/>
    <w:sectPr w:rsidR="00FE545C" w:rsidRPr="00DF7E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CA478" w14:textId="77777777" w:rsidR="00D366B3" w:rsidRDefault="00D366B3">
      <w:r>
        <w:separator/>
      </w:r>
    </w:p>
  </w:endnote>
  <w:endnote w:type="continuationSeparator" w:id="0">
    <w:p w14:paraId="67361594" w14:textId="77777777" w:rsidR="00D366B3" w:rsidRDefault="00D36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856AD" w14:textId="77777777" w:rsidR="00B950D6" w:rsidRDefault="00B950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00A1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5D853" w14:textId="77777777" w:rsidR="00B950D6" w:rsidRDefault="00B950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3BAA7" w14:textId="77777777" w:rsidR="00D366B3" w:rsidRDefault="00D366B3">
      <w:r>
        <w:separator/>
      </w:r>
    </w:p>
  </w:footnote>
  <w:footnote w:type="continuationSeparator" w:id="0">
    <w:p w14:paraId="081AE372" w14:textId="77777777" w:rsidR="00D366B3" w:rsidRDefault="00D36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7FE4F" w14:textId="77777777" w:rsidR="00B950D6" w:rsidRDefault="00B950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EA2C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079DC" w14:textId="77777777" w:rsidR="00B950D6" w:rsidRDefault="00B950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50191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44559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5860845">
    <w:abstractNumId w:val="0"/>
  </w:num>
  <w:num w:numId="4" w16cid:durableId="8086704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6B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257A"/>
    <w:rsid w:val="00315A4A"/>
    <w:rsid w:val="003B650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50D6"/>
    <w:rsid w:val="00C969A6"/>
    <w:rsid w:val="00CA7D36"/>
    <w:rsid w:val="00D24208"/>
    <w:rsid w:val="00D366B3"/>
    <w:rsid w:val="00D60C38"/>
    <w:rsid w:val="00D66893"/>
    <w:rsid w:val="00D90ACB"/>
    <w:rsid w:val="00DC1500"/>
    <w:rsid w:val="00DF7EF3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0ACF0"/>
  <w15:chartTrackingRefBased/>
  <w15:docId w15:val="{C6FB5283-476F-40DF-A5D5-58B3C21CF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65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2022-07-25T07:16:00Z</cp:lastPrinted>
  <dcterms:created xsi:type="dcterms:W3CDTF">2022-07-25T07:16:00Z</dcterms:created>
  <dcterms:modified xsi:type="dcterms:W3CDTF">2022-07-25T07:16:00Z</dcterms:modified>
</cp:coreProperties>
</file>