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9C064" w14:textId="0CC7F943" w:rsidR="00D40BEB" w:rsidRDefault="00D40BEB" w:rsidP="00D40BEB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KC-zp.272-4</w:t>
      </w:r>
      <w:r>
        <w:rPr>
          <w:rFonts w:ascii="Verdana" w:hAnsi="Verdana"/>
          <w:b/>
          <w:sz w:val="16"/>
          <w:szCs w:val="16"/>
        </w:rPr>
        <w:t>68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2056BE2E" w14:textId="77777777" w:rsidR="00D40BEB" w:rsidRDefault="00D40BEB" w:rsidP="00D40BE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3ACABC4F" w14:textId="77777777" w:rsidR="00D40BEB" w:rsidRDefault="00D40BEB" w:rsidP="00D40BE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0EA6F520" w14:textId="77777777" w:rsidR="00D40BEB" w:rsidRDefault="00D40BEB" w:rsidP="00D40BE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3616789C" w14:textId="77777777" w:rsidR="00D40BEB" w:rsidRDefault="00D40BEB" w:rsidP="00D40BE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171DC40D" w14:textId="77777777" w:rsidR="00D40BEB" w:rsidRDefault="00D40BEB" w:rsidP="00D40BEB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6BF6F638" w14:textId="77777777" w:rsidR="00D40BEB" w:rsidRDefault="00D40BEB" w:rsidP="00D40BEB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7C50B7D4" w14:textId="77777777" w:rsidR="00D40BEB" w:rsidRDefault="00D40BEB" w:rsidP="00D40BE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3FA93906" w14:textId="77777777" w:rsidR="00D40BEB" w:rsidRDefault="00D40BEB" w:rsidP="00D40BEB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59FD8281" w14:textId="77777777" w:rsidR="00D40BEB" w:rsidRDefault="00D40BEB" w:rsidP="00D40BEB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D847B35" w14:textId="77777777" w:rsidR="00D40BEB" w:rsidRDefault="00D40BEB" w:rsidP="00D40BE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E77931F" w14:textId="77777777" w:rsidR="00D40BEB" w:rsidRDefault="00D40BEB" w:rsidP="00D40BEB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C53D146" w14:textId="77777777" w:rsidR="00D40BEB" w:rsidRDefault="00D40BEB" w:rsidP="00D40BEB">
      <w:pPr>
        <w:spacing w:line="252" w:lineRule="auto"/>
        <w:rPr>
          <w:rFonts w:ascii="Arial" w:hAnsi="Arial" w:cs="Arial"/>
        </w:rPr>
      </w:pPr>
    </w:p>
    <w:p w14:paraId="56902912" w14:textId="77777777" w:rsidR="00D40BEB" w:rsidRDefault="00D40BEB" w:rsidP="00D40BE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73846BAE" w14:textId="77777777" w:rsidR="00D40BEB" w:rsidRDefault="00D40BEB" w:rsidP="00D40BE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3A23F1BD" w14:textId="77777777" w:rsidR="00D40BEB" w:rsidRDefault="00D40BEB" w:rsidP="00D40BE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zamówień publicznych (dalej jako: ustawa Pzp)</w:t>
      </w:r>
    </w:p>
    <w:p w14:paraId="0FFDBF7F" w14:textId="77777777" w:rsidR="00D40BEB" w:rsidRDefault="00D40BEB" w:rsidP="00D40BE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4A82AD4" w14:textId="64D5F0FB" w:rsidR="00D40BEB" w:rsidRDefault="00D40BEB" w:rsidP="00D40BEB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KC-zp.272-4</w:t>
      </w:r>
      <w:r>
        <w:rPr>
          <w:b/>
        </w:rPr>
        <w:t>68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127FC9A1" w14:textId="77777777" w:rsidR="00D40BEB" w:rsidRDefault="00D40BEB" w:rsidP="00D40BEB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B66EB52" w14:textId="77777777" w:rsidR="00D40BEB" w:rsidRDefault="00D40BEB" w:rsidP="00D40BE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65E8DB8" w14:textId="77777777" w:rsidR="00D40BEB" w:rsidRDefault="00D40BEB" w:rsidP="00D40BE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346F9905" w14:textId="77777777" w:rsidR="00D40BEB" w:rsidRDefault="00D40BEB" w:rsidP="00D40BE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384E321A" w14:textId="77777777" w:rsidR="00D40BEB" w:rsidRDefault="00D40BEB" w:rsidP="00D40B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2AE4EEC1" w14:textId="77777777" w:rsidR="00D40BEB" w:rsidRDefault="00D40BEB" w:rsidP="00D40B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2BA83DC1" w14:textId="77777777" w:rsidR="00D40BEB" w:rsidRDefault="00D40BEB" w:rsidP="00D40B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055CE35" w14:textId="77777777" w:rsidR="00D40BEB" w:rsidRDefault="00D40BEB" w:rsidP="00D40BEB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26D4B0D4" w14:textId="77777777" w:rsidR="00D40BEB" w:rsidRDefault="00D40BEB" w:rsidP="00D40BE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48908C4F" w14:textId="77777777" w:rsidR="00D40BEB" w:rsidRDefault="00D40BEB" w:rsidP="00D40B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637DA0" w14:textId="77777777" w:rsidR="00D40BEB" w:rsidRDefault="00D40BEB" w:rsidP="00D40B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FD7558A" w14:textId="77777777" w:rsidR="00D40BEB" w:rsidRDefault="00D40BEB" w:rsidP="00D40B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2F9770F" w14:textId="77777777" w:rsidR="00D40BEB" w:rsidRDefault="00D40BEB" w:rsidP="00D40BE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75951D0" w14:textId="77777777" w:rsidR="00D40BEB" w:rsidRDefault="00D40BEB" w:rsidP="00D40BE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8A490D3" w14:textId="77777777" w:rsidR="00D40BEB" w:rsidRDefault="00D40BEB" w:rsidP="00D40B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C54B6A9" w14:textId="77777777" w:rsidR="00D40BEB" w:rsidRDefault="00D40BEB" w:rsidP="00D40B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8F03A39" w14:textId="77777777" w:rsidR="00D40BEB" w:rsidRDefault="00D40BEB" w:rsidP="00D40B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2F68BD4" w14:textId="77777777" w:rsidR="00D40BEB" w:rsidRDefault="00D40BEB" w:rsidP="00D40BE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75F05E1" w14:textId="77777777" w:rsidR="00D40BEB" w:rsidRDefault="00D40BEB" w:rsidP="00D40BEB"/>
    <w:p w14:paraId="5371559D" w14:textId="77777777" w:rsidR="00D40BEB" w:rsidRDefault="00D40BEB" w:rsidP="00D40BEB"/>
    <w:p w14:paraId="3DEE4FD0" w14:textId="77777777" w:rsidR="00D40BEB" w:rsidRPr="007760CA" w:rsidRDefault="00D40BEB" w:rsidP="00D40BEB"/>
    <w:p w14:paraId="7A78A7FD" w14:textId="77777777" w:rsidR="00D40BEB" w:rsidRPr="00347132" w:rsidRDefault="00D40BEB" w:rsidP="00D40BEB"/>
    <w:p w14:paraId="01D1956B" w14:textId="77777777" w:rsidR="00D40BEB" w:rsidRPr="00E87C48" w:rsidRDefault="00D40BEB" w:rsidP="00D40BEB"/>
    <w:p w14:paraId="70672A5F" w14:textId="77777777" w:rsidR="005103B9" w:rsidRPr="002E23C3" w:rsidRDefault="005103B9" w:rsidP="002E23C3"/>
    <w:sectPr w:rsidR="005103B9" w:rsidRPr="002E23C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C059A" w14:textId="77777777" w:rsidR="00BA6D05" w:rsidRDefault="00BA6D05" w:rsidP="0038231F">
      <w:pPr>
        <w:spacing w:after="0" w:line="240" w:lineRule="auto"/>
      </w:pPr>
      <w:r>
        <w:separator/>
      </w:r>
    </w:p>
  </w:endnote>
  <w:endnote w:type="continuationSeparator" w:id="0">
    <w:p w14:paraId="0CEE256C" w14:textId="77777777" w:rsidR="00BA6D05" w:rsidRDefault="00BA6D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F3699" w14:textId="77777777" w:rsidR="00A0561E" w:rsidRDefault="00A05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05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48B37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41471" w14:textId="77777777" w:rsidR="00A0561E" w:rsidRDefault="00A05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CC3F8" w14:textId="77777777" w:rsidR="00BA6D05" w:rsidRDefault="00BA6D05" w:rsidP="0038231F">
      <w:pPr>
        <w:spacing w:after="0" w:line="240" w:lineRule="auto"/>
      </w:pPr>
      <w:r>
        <w:separator/>
      </w:r>
    </w:p>
  </w:footnote>
  <w:footnote w:type="continuationSeparator" w:id="0">
    <w:p w14:paraId="3EF7B779" w14:textId="77777777" w:rsidR="00BA6D05" w:rsidRDefault="00BA6D05" w:rsidP="0038231F">
      <w:pPr>
        <w:spacing w:after="0" w:line="240" w:lineRule="auto"/>
      </w:pPr>
      <w:r>
        <w:continuationSeparator/>
      </w:r>
    </w:p>
  </w:footnote>
  <w:footnote w:id="1">
    <w:p w14:paraId="605DCAC3" w14:textId="77777777" w:rsidR="00D40BEB" w:rsidRDefault="00D40BEB" w:rsidP="00D40B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9389115" w14:textId="77777777" w:rsidR="00D40BEB" w:rsidRDefault="00D40BEB" w:rsidP="00D40BEB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75AC7" w14:textId="77777777" w:rsidR="00A0561E" w:rsidRDefault="00A05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C471" w14:textId="77777777" w:rsidR="00A0561E" w:rsidRDefault="00A05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2180C" w14:textId="77777777" w:rsidR="00A0561E" w:rsidRDefault="00A05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512474">
    <w:abstractNumId w:val="7"/>
  </w:num>
  <w:num w:numId="2" w16cid:durableId="1799444576">
    <w:abstractNumId w:val="0"/>
  </w:num>
  <w:num w:numId="3" w16cid:durableId="473570007">
    <w:abstractNumId w:val="6"/>
  </w:num>
  <w:num w:numId="4" w16cid:durableId="1589270500">
    <w:abstractNumId w:val="9"/>
  </w:num>
  <w:num w:numId="5" w16cid:durableId="450167524">
    <w:abstractNumId w:val="8"/>
  </w:num>
  <w:num w:numId="6" w16cid:durableId="497119730">
    <w:abstractNumId w:val="5"/>
  </w:num>
  <w:num w:numId="7" w16cid:durableId="719015033">
    <w:abstractNumId w:val="1"/>
  </w:num>
  <w:num w:numId="8" w16cid:durableId="227615345">
    <w:abstractNumId w:val="3"/>
  </w:num>
  <w:num w:numId="9" w16cid:durableId="2055082552">
    <w:abstractNumId w:val="2"/>
  </w:num>
  <w:num w:numId="10" w16cid:durableId="833648162">
    <w:abstractNumId w:val="4"/>
  </w:num>
  <w:num w:numId="11" w16cid:durableId="11896831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D0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23C3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561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6D05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0BEB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F639D"/>
  <w15:chartTrackingRefBased/>
  <w15:docId w15:val="{571F2B97-8BD6-401D-82B0-AEB121664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BEB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2022-07-25T07:16:00Z</dcterms:created>
  <dcterms:modified xsi:type="dcterms:W3CDTF">2022-07-25T07:18:00Z</dcterms:modified>
</cp:coreProperties>
</file>