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BB547B" w:rsidRDefault="00E714D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714D4">
        <w:rPr>
          <w:rFonts w:ascii="Arial" w:hAnsi="Arial" w:cs="Arial"/>
          <w:sz w:val="24"/>
          <w:szCs w:val="24"/>
        </w:rPr>
        <w:t>Szerzyny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E714D4">
        <w:rPr>
          <w:rFonts w:ascii="Arial" w:hAnsi="Arial" w:cs="Arial"/>
          <w:sz w:val="24"/>
          <w:szCs w:val="24"/>
        </w:rPr>
        <w:t>2022-07-28</w:t>
      </w:r>
    </w:p>
    <w:p w:rsidR="00D665F5" w:rsidRPr="00BB547B" w:rsidRDefault="00E714D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714D4">
        <w:rPr>
          <w:rFonts w:ascii="Arial" w:hAnsi="Arial" w:cs="Arial"/>
          <w:b/>
          <w:bCs/>
          <w:sz w:val="24"/>
          <w:szCs w:val="24"/>
        </w:rPr>
        <w:t>Gmina Szerzyny</w:t>
      </w:r>
    </w:p>
    <w:p w:rsidR="00D665F5" w:rsidRPr="00BB547B" w:rsidRDefault="00E714D4" w:rsidP="00D665F5">
      <w:pPr>
        <w:rPr>
          <w:rFonts w:ascii="Arial" w:hAnsi="Arial" w:cs="Arial"/>
          <w:sz w:val="24"/>
          <w:szCs w:val="24"/>
        </w:rPr>
      </w:pPr>
      <w:r w:rsidRPr="00E714D4">
        <w:rPr>
          <w:rFonts w:ascii="Arial" w:hAnsi="Arial" w:cs="Arial"/>
          <w:sz w:val="24"/>
          <w:szCs w:val="24"/>
        </w:rPr>
        <w:t>Szerzyny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714D4">
        <w:rPr>
          <w:rFonts w:ascii="Arial" w:hAnsi="Arial" w:cs="Arial"/>
          <w:sz w:val="24"/>
          <w:szCs w:val="24"/>
        </w:rPr>
        <w:t>521</w:t>
      </w:r>
    </w:p>
    <w:p w:rsidR="00D665F5" w:rsidRPr="00BB547B" w:rsidRDefault="00E714D4" w:rsidP="00D665F5">
      <w:pPr>
        <w:rPr>
          <w:rFonts w:ascii="Arial" w:hAnsi="Arial" w:cs="Arial"/>
          <w:sz w:val="24"/>
          <w:szCs w:val="24"/>
        </w:rPr>
      </w:pPr>
      <w:r w:rsidRPr="00E714D4">
        <w:rPr>
          <w:rFonts w:ascii="Arial" w:hAnsi="Arial" w:cs="Arial"/>
          <w:sz w:val="24"/>
          <w:szCs w:val="24"/>
        </w:rPr>
        <w:t>38-246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714D4">
        <w:rPr>
          <w:rFonts w:ascii="Arial" w:hAnsi="Arial" w:cs="Arial"/>
          <w:sz w:val="24"/>
          <w:szCs w:val="24"/>
        </w:rPr>
        <w:t>Szerzyny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E714D4" w:rsidRPr="00E714D4">
        <w:rPr>
          <w:rFonts w:ascii="Arial" w:hAnsi="Arial" w:cs="Arial"/>
          <w:b/>
          <w:sz w:val="24"/>
          <w:szCs w:val="24"/>
        </w:rPr>
        <w:t>FER.271.11.2022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714D4" w:rsidRPr="00E714D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714D4" w:rsidRPr="00E714D4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E714D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E714D4">
        <w:rPr>
          <w:rFonts w:ascii="Arial" w:hAnsi="Arial" w:cs="Arial"/>
          <w:b/>
          <w:szCs w:val="24"/>
        </w:rPr>
        <w:t>Modernizacja dróg dojazdowych do gruntów rolnych</w:t>
      </w:r>
    </w:p>
    <w:p w:rsidR="00D665F5" w:rsidRPr="00BB547B" w:rsidRDefault="007660E8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D665F5"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="00D665F5" w:rsidRPr="00BB547B">
        <w:rPr>
          <w:rFonts w:ascii="Arial" w:hAnsi="Arial" w:cs="Arial"/>
          <w:sz w:val="24"/>
          <w:szCs w:val="24"/>
        </w:rPr>
        <w:t xml:space="preserve"> ust. 5 </w:t>
      </w:r>
      <w:r w:rsidR="00D665F5"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="00E714D4" w:rsidRPr="00E714D4">
        <w:rPr>
          <w:rFonts w:ascii="Arial" w:hAnsi="Arial" w:cs="Arial"/>
          <w:sz w:val="24"/>
          <w:szCs w:val="24"/>
        </w:rPr>
        <w:t>(</w:t>
      </w:r>
      <w:proofErr w:type="spellStart"/>
      <w:r w:rsidR="00E714D4" w:rsidRPr="00E714D4">
        <w:rPr>
          <w:rFonts w:ascii="Arial" w:hAnsi="Arial" w:cs="Arial"/>
          <w:sz w:val="24"/>
          <w:szCs w:val="24"/>
        </w:rPr>
        <w:t>t.j</w:t>
      </w:r>
      <w:proofErr w:type="spellEnd"/>
      <w:r w:rsidR="00E714D4" w:rsidRPr="00E714D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714D4" w:rsidRPr="00E714D4">
        <w:rPr>
          <w:rFonts w:ascii="Arial" w:hAnsi="Arial" w:cs="Arial"/>
          <w:sz w:val="24"/>
          <w:szCs w:val="24"/>
        </w:rPr>
        <w:t>Dz.U</w:t>
      </w:r>
      <w:proofErr w:type="spellEnd"/>
      <w:r w:rsidR="00E714D4" w:rsidRPr="00E714D4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E714D4" w:rsidRPr="00E714D4">
        <w:rPr>
          <w:rFonts w:ascii="Arial" w:hAnsi="Arial" w:cs="Arial"/>
          <w:sz w:val="24"/>
          <w:szCs w:val="24"/>
        </w:rPr>
        <w:t>późn</w:t>
      </w:r>
      <w:proofErr w:type="spellEnd"/>
      <w:r w:rsidR="00E714D4" w:rsidRPr="00E714D4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="00D665F5"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714D4" w:rsidRPr="00E714D4">
        <w:rPr>
          <w:rFonts w:ascii="Arial" w:hAnsi="Arial" w:cs="Arial"/>
          <w:sz w:val="24"/>
          <w:szCs w:val="24"/>
        </w:rPr>
        <w:t>28/07/2022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714D4" w:rsidRPr="00E714D4">
        <w:rPr>
          <w:rFonts w:ascii="Arial" w:hAnsi="Arial" w:cs="Arial"/>
          <w:sz w:val="24"/>
          <w:szCs w:val="24"/>
        </w:rPr>
        <w:t>09:15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961"/>
        <w:gridCol w:w="1984"/>
      </w:tblGrid>
      <w:tr w:rsidR="006B27ED" w:rsidRPr="00BB547B" w:rsidTr="007660E8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E714D4" w:rsidRPr="00BB547B" w:rsidTr="007660E8">
        <w:tc>
          <w:tcPr>
            <w:tcW w:w="993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7660E8" w:rsidRDefault="00E714D4" w:rsidP="00B37872">
            <w:pPr>
              <w:spacing w:before="80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 xml:space="preserve">Zakład Produkcyjno – Usługowo – Handlowy ,,BOGBUD” Bogdan </w:t>
            </w:r>
            <w:proofErr w:type="spellStart"/>
            <w:r w:rsidRPr="00E714D4">
              <w:rPr>
                <w:rFonts w:ascii="Arial" w:hAnsi="Arial" w:cs="Arial"/>
              </w:rPr>
              <w:t>Wronkowicz</w:t>
            </w:r>
            <w:proofErr w:type="spellEnd"/>
            <w:r w:rsidRPr="00E714D4">
              <w:rPr>
                <w:rFonts w:ascii="Arial" w:hAnsi="Arial" w:cs="Arial"/>
              </w:rPr>
              <w:t xml:space="preserve">,   </w:t>
            </w:r>
          </w:p>
          <w:p w:rsidR="00E714D4" w:rsidRPr="00BB547B" w:rsidRDefault="00E714D4" w:rsidP="00B37872">
            <w:pPr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ul. Zielona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14D4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E714D4" w:rsidRPr="00BB547B" w:rsidRDefault="00E714D4" w:rsidP="00B37872">
            <w:pPr>
              <w:spacing w:after="80"/>
              <w:jc w:val="both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38-480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14D4">
              <w:rPr>
                <w:rFonts w:ascii="Arial" w:hAnsi="Arial" w:cs="Arial"/>
              </w:rPr>
              <w:t>Rymanów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235 956.07 zł</w:t>
            </w:r>
          </w:p>
        </w:tc>
      </w:tr>
      <w:tr w:rsidR="00E714D4" w:rsidRPr="00BB547B" w:rsidTr="007660E8">
        <w:tc>
          <w:tcPr>
            <w:tcW w:w="993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7660E8" w:rsidRDefault="00E714D4" w:rsidP="00B37872">
            <w:pPr>
              <w:spacing w:before="80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 xml:space="preserve">Zakład Produkcyjno – Usługowo – Handlowy ,,BOGBUD” Bogdan </w:t>
            </w:r>
            <w:proofErr w:type="spellStart"/>
            <w:r w:rsidRPr="00E714D4">
              <w:rPr>
                <w:rFonts w:ascii="Arial" w:hAnsi="Arial" w:cs="Arial"/>
              </w:rPr>
              <w:t>Wronkowicz</w:t>
            </w:r>
            <w:proofErr w:type="spellEnd"/>
            <w:r w:rsidRPr="00E714D4">
              <w:rPr>
                <w:rFonts w:ascii="Arial" w:hAnsi="Arial" w:cs="Arial"/>
              </w:rPr>
              <w:t xml:space="preserve">,   </w:t>
            </w:r>
          </w:p>
          <w:p w:rsidR="00E714D4" w:rsidRPr="00BB547B" w:rsidRDefault="00E714D4" w:rsidP="00B37872">
            <w:pPr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ul. Zielona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14D4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E714D4" w:rsidRPr="00BB547B" w:rsidRDefault="00E714D4" w:rsidP="00B37872">
            <w:pPr>
              <w:spacing w:after="80"/>
              <w:jc w:val="both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38-480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14D4">
              <w:rPr>
                <w:rFonts w:ascii="Arial" w:hAnsi="Arial" w:cs="Arial"/>
              </w:rPr>
              <w:t>Rymanów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165 049.97 zł</w:t>
            </w:r>
          </w:p>
        </w:tc>
      </w:tr>
      <w:tr w:rsidR="00E714D4" w:rsidRPr="00BB547B" w:rsidTr="007660E8">
        <w:tc>
          <w:tcPr>
            <w:tcW w:w="993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E714D4" w:rsidRPr="00BB547B" w:rsidRDefault="00E714D4" w:rsidP="00B37872">
            <w:pPr>
              <w:spacing w:before="80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 xml:space="preserve">Zakład Produkcyjno – Usługowo – Handlowy ,,BOGBUD” Bogdan </w:t>
            </w:r>
            <w:proofErr w:type="spellStart"/>
            <w:r w:rsidRPr="00E714D4">
              <w:rPr>
                <w:rFonts w:ascii="Arial" w:hAnsi="Arial" w:cs="Arial"/>
              </w:rPr>
              <w:t>Wronkowicz</w:t>
            </w:r>
            <w:proofErr w:type="spellEnd"/>
            <w:r w:rsidRPr="00E714D4">
              <w:rPr>
                <w:rFonts w:ascii="Arial" w:hAnsi="Arial" w:cs="Arial"/>
              </w:rPr>
              <w:t xml:space="preserve">,   </w:t>
            </w:r>
          </w:p>
          <w:p w:rsidR="00E714D4" w:rsidRPr="00BB547B" w:rsidRDefault="00E714D4" w:rsidP="00B37872">
            <w:pPr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ul. Zielona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14D4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E714D4" w:rsidRPr="00BB547B" w:rsidRDefault="00E714D4" w:rsidP="00B37872">
            <w:pPr>
              <w:spacing w:after="80"/>
              <w:jc w:val="both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38-480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14D4">
              <w:rPr>
                <w:rFonts w:ascii="Arial" w:hAnsi="Arial" w:cs="Arial"/>
              </w:rPr>
              <w:t>Rymanów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78 918.77 zł</w:t>
            </w:r>
          </w:p>
        </w:tc>
      </w:tr>
    </w:tbl>
    <w:p w:rsidR="007660E8" w:rsidRDefault="007660E8"/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961"/>
        <w:gridCol w:w="1984"/>
      </w:tblGrid>
      <w:tr w:rsidR="00E714D4" w:rsidRPr="00BB547B" w:rsidTr="007660E8">
        <w:tc>
          <w:tcPr>
            <w:tcW w:w="993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714D4" w:rsidRPr="00BB547B" w:rsidRDefault="00E714D4" w:rsidP="00B37872">
            <w:pPr>
              <w:spacing w:before="80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Przedsiębiorstwo Drogowo-Mostowe Spółka Akcyjna</w:t>
            </w:r>
          </w:p>
          <w:p w:rsidR="00E714D4" w:rsidRPr="00BB547B" w:rsidRDefault="00E714D4" w:rsidP="00B37872">
            <w:pPr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Drogowców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14D4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E714D4" w:rsidRPr="00BB547B" w:rsidRDefault="00E714D4" w:rsidP="00B37872">
            <w:pPr>
              <w:spacing w:after="80"/>
              <w:jc w:val="both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39-200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14D4">
              <w:rPr>
                <w:rFonts w:ascii="Arial" w:hAnsi="Arial" w:cs="Arial"/>
              </w:rPr>
              <w:t>Dębica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232 361.93 zł</w:t>
            </w:r>
          </w:p>
        </w:tc>
      </w:tr>
      <w:tr w:rsidR="00E714D4" w:rsidRPr="00BB547B" w:rsidTr="007660E8">
        <w:tc>
          <w:tcPr>
            <w:tcW w:w="993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714D4" w:rsidRPr="00BB547B" w:rsidRDefault="00E714D4" w:rsidP="00B37872">
            <w:pPr>
              <w:spacing w:before="80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Przedsiębiorstwo Drogowo-Mostowe Spółka Akcyjna</w:t>
            </w:r>
          </w:p>
          <w:p w:rsidR="00E714D4" w:rsidRPr="00BB547B" w:rsidRDefault="00E714D4" w:rsidP="00B37872">
            <w:pPr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Drogowców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14D4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E714D4" w:rsidRPr="00BB547B" w:rsidRDefault="00E714D4" w:rsidP="00B37872">
            <w:pPr>
              <w:spacing w:after="80"/>
              <w:jc w:val="both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39-200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14D4">
              <w:rPr>
                <w:rFonts w:ascii="Arial" w:hAnsi="Arial" w:cs="Arial"/>
              </w:rPr>
              <w:t>Dębica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170 326.56 zł</w:t>
            </w:r>
          </w:p>
        </w:tc>
      </w:tr>
      <w:tr w:rsidR="00E714D4" w:rsidRPr="00BB547B" w:rsidTr="007660E8">
        <w:tc>
          <w:tcPr>
            <w:tcW w:w="993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E714D4" w:rsidRPr="00BB547B" w:rsidRDefault="00E714D4" w:rsidP="00B37872">
            <w:pPr>
              <w:spacing w:before="80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Przedsiębiorstwo Drogowo-Mostowe Spółka Akcyjna</w:t>
            </w:r>
          </w:p>
          <w:p w:rsidR="00E714D4" w:rsidRPr="00BB547B" w:rsidRDefault="00E714D4" w:rsidP="00B37872">
            <w:pPr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Drogowców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14D4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E714D4" w:rsidRPr="00BB547B" w:rsidRDefault="00E714D4" w:rsidP="00B37872">
            <w:pPr>
              <w:spacing w:after="80"/>
              <w:jc w:val="both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39-200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14D4">
              <w:rPr>
                <w:rFonts w:ascii="Arial" w:hAnsi="Arial" w:cs="Arial"/>
              </w:rPr>
              <w:t>Dębica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70 871.62 zł</w:t>
            </w:r>
          </w:p>
        </w:tc>
      </w:tr>
    </w:tbl>
    <w:p w:rsidR="007660E8" w:rsidRDefault="007660E8"/>
    <w:p w:rsidR="007660E8" w:rsidRDefault="007660E8"/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961"/>
        <w:gridCol w:w="1984"/>
      </w:tblGrid>
      <w:tr w:rsidR="00E714D4" w:rsidRPr="00BB547B" w:rsidTr="007660E8">
        <w:tc>
          <w:tcPr>
            <w:tcW w:w="993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714D4" w:rsidRPr="00BB547B" w:rsidRDefault="00E714D4" w:rsidP="00B37872">
            <w:pPr>
              <w:spacing w:before="80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Road Systems</w:t>
            </w:r>
          </w:p>
          <w:p w:rsidR="00E714D4" w:rsidRPr="00BB547B" w:rsidRDefault="00E714D4" w:rsidP="00B37872">
            <w:pPr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Skrzyszów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14D4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E714D4" w:rsidRPr="00BB547B" w:rsidRDefault="00E714D4" w:rsidP="00B37872">
            <w:pPr>
              <w:spacing w:after="80"/>
              <w:jc w:val="both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33-156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14D4">
              <w:rPr>
                <w:rFonts w:ascii="Arial" w:hAnsi="Arial" w:cs="Arial"/>
              </w:rPr>
              <w:t>Skrzyszów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205 789.39 zł</w:t>
            </w:r>
          </w:p>
        </w:tc>
      </w:tr>
      <w:tr w:rsidR="00E714D4" w:rsidRPr="00BB547B" w:rsidTr="007660E8">
        <w:tc>
          <w:tcPr>
            <w:tcW w:w="993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E714D4" w:rsidRPr="00BB547B" w:rsidRDefault="00E714D4" w:rsidP="00B37872">
            <w:pPr>
              <w:spacing w:before="80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Road Systems</w:t>
            </w:r>
          </w:p>
          <w:p w:rsidR="00E714D4" w:rsidRPr="00BB547B" w:rsidRDefault="00E714D4" w:rsidP="00B37872">
            <w:pPr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Skrzyszów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14D4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E714D4" w:rsidRPr="00BB547B" w:rsidRDefault="00E714D4" w:rsidP="00B37872">
            <w:pPr>
              <w:spacing w:after="80"/>
              <w:jc w:val="both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33-156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714D4">
              <w:rPr>
                <w:rFonts w:ascii="Arial" w:hAnsi="Arial" w:cs="Arial"/>
              </w:rPr>
              <w:t>Skrzyszów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714D4" w:rsidRPr="00BB547B" w:rsidRDefault="00E714D4" w:rsidP="00B37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714D4">
              <w:rPr>
                <w:rFonts w:ascii="Arial" w:hAnsi="Arial" w:cs="Arial"/>
              </w:rPr>
              <w:t>88 982.63 zł</w:t>
            </w:r>
          </w:p>
        </w:tc>
      </w:tr>
    </w:tbl>
    <w:p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23FE" w:rsidRDefault="000123FE">
      <w:r>
        <w:separator/>
      </w:r>
    </w:p>
  </w:endnote>
  <w:endnote w:type="continuationSeparator" w:id="1">
    <w:p w:rsidR="000123FE" w:rsidRDefault="000123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0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0E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60E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23FE" w:rsidRDefault="000123FE">
      <w:r>
        <w:separator/>
      </w:r>
    </w:p>
  </w:footnote>
  <w:footnote w:type="continuationSeparator" w:id="1">
    <w:p w:rsidR="000123FE" w:rsidRDefault="000123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4D4" w:rsidRDefault="00E714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4D4" w:rsidRDefault="00E714D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4D4" w:rsidRDefault="00E714D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14D4"/>
    <w:rsid w:val="00007727"/>
    <w:rsid w:val="000123FE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660E8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714D4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218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cp:lastPrinted>2022-07-28T07:57:00Z</cp:lastPrinted>
  <dcterms:created xsi:type="dcterms:W3CDTF">2022-07-28T07:54:00Z</dcterms:created>
  <dcterms:modified xsi:type="dcterms:W3CDTF">2022-07-28T08:01:00Z</dcterms:modified>
</cp:coreProperties>
</file>