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C0041" w:rsidRPr="006C004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F0EDD">
        <w:rPr>
          <w:b/>
          <w:sz w:val="22"/>
          <w:szCs w:val="22"/>
        </w:rPr>
        <w:t>NZ/51/U</w:t>
      </w:r>
      <w:bookmarkStart w:id="0" w:name="_GoBack"/>
      <w:bookmarkEnd w:id="0"/>
      <w:r w:rsidR="006C0041" w:rsidRPr="006C0041">
        <w:rPr>
          <w:b/>
          <w:sz w:val="22"/>
          <w:szCs w:val="22"/>
        </w:rPr>
        <w:t>/P/L/2022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0041" w:rsidRPr="00110593" w:rsidTr="00DE43E9">
        <w:tc>
          <w:tcPr>
            <w:tcW w:w="9104" w:type="dxa"/>
            <w:shd w:val="clear" w:color="auto" w:fill="D9D9D9"/>
          </w:tcPr>
          <w:p w:rsidR="006C0041" w:rsidRPr="00110593" w:rsidRDefault="006C0041" w:rsidP="00DE43E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C0041" w:rsidRPr="00110593" w:rsidRDefault="006C0041" w:rsidP="00DE43E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C0041">
              <w:t>(</w:t>
            </w:r>
            <w:proofErr w:type="spellStart"/>
            <w:r w:rsidRPr="006C0041">
              <w:t>t.j</w:t>
            </w:r>
            <w:proofErr w:type="spellEnd"/>
            <w:r w:rsidRPr="006C0041">
              <w:t xml:space="preserve">. Dz.U. z 2021r. poz. 1129 z </w:t>
            </w:r>
            <w:proofErr w:type="spellStart"/>
            <w:r w:rsidRPr="006C0041">
              <w:t>późn</w:t>
            </w:r>
            <w:proofErr w:type="spellEnd"/>
            <w:r w:rsidRPr="006C0041">
              <w:t>.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C0041" w:rsidRPr="0043102D" w:rsidRDefault="006C0041" w:rsidP="00DE43E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C0041" w:rsidRPr="00110593" w:rsidRDefault="006C0041" w:rsidP="00DE43E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C004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C0041">
        <w:rPr>
          <w:b/>
          <w:sz w:val="22"/>
          <w:szCs w:val="22"/>
        </w:rPr>
        <w:t xml:space="preserve">Świadczenie usług związanych z odbiorem brudnej bielizny, praniem bielizny z dezynfekcją </w:t>
      </w:r>
      <w:proofErr w:type="spellStart"/>
      <w:r w:rsidRPr="006C0041">
        <w:rPr>
          <w:b/>
          <w:sz w:val="22"/>
          <w:szCs w:val="22"/>
        </w:rPr>
        <w:t>chemiczno</w:t>
      </w:r>
      <w:proofErr w:type="spellEnd"/>
      <w:r w:rsidRPr="006C0041">
        <w:rPr>
          <w:b/>
          <w:sz w:val="22"/>
          <w:szCs w:val="22"/>
        </w:rPr>
        <w:t xml:space="preserve"> - termiczną, prasowaniem i maglowaniem bielizny, pakowaniem czystej bielizny i transportem do siedziby Zamawiającego.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ECC" w:rsidRDefault="00300ECC">
      <w:r>
        <w:separator/>
      </w:r>
    </w:p>
  </w:endnote>
  <w:endnote w:type="continuationSeparator" w:id="0">
    <w:p w:rsidR="00300ECC" w:rsidRDefault="0030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F0E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E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E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ECC" w:rsidRDefault="00300ECC">
      <w:r>
        <w:separator/>
      </w:r>
    </w:p>
  </w:footnote>
  <w:footnote w:type="continuationSeparator" w:id="0">
    <w:p w:rsidR="00300ECC" w:rsidRDefault="00300EC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EC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0ECC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0041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F0EDD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DFD614-0521-4BD4-869B-5A00A2133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2AC80-ED15-45BA-8532-838D533F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2010-01-07T08:39:00Z</cp:lastPrinted>
  <dcterms:created xsi:type="dcterms:W3CDTF">2022-07-22T06:24:00Z</dcterms:created>
  <dcterms:modified xsi:type="dcterms:W3CDTF">2022-07-27T10:05:00Z</dcterms:modified>
</cp:coreProperties>
</file>