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E25AB">
        <w:rPr>
          <w:b/>
        </w:rPr>
        <w:t>NZ/51/U</w:t>
      </w:r>
      <w:r w:rsidR="002B08DB" w:rsidRPr="002B08DB">
        <w:rPr>
          <w:b/>
        </w:rPr>
        <w:t>/P/L/2022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  <w:bookmarkStart w:id="0" w:name="_GoBack"/>
      <w:bookmarkEnd w:id="0"/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B08DB" w:rsidRPr="002B08DB">
        <w:rPr>
          <w:rFonts w:ascii="Arial Narrow" w:hAnsi="Arial Narrow"/>
          <w:b/>
        </w:rPr>
        <w:t xml:space="preserve">Świadczenie usług związanych z odbiorem brudnej bielizny, praniem bielizny z dezynfekcją </w:t>
      </w:r>
      <w:proofErr w:type="spellStart"/>
      <w:r w:rsidR="002B08DB" w:rsidRPr="002B08DB">
        <w:rPr>
          <w:rFonts w:ascii="Arial Narrow" w:hAnsi="Arial Narrow"/>
          <w:b/>
        </w:rPr>
        <w:t>chemiczno</w:t>
      </w:r>
      <w:proofErr w:type="spellEnd"/>
      <w:r w:rsidR="002B08DB" w:rsidRPr="002B08DB">
        <w:rPr>
          <w:rFonts w:ascii="Arial Narrow" w:hAnsi="Arial Narrow"/>
          <w:b/>
        </w:rPr>
        <w:t xml:space="preserve"> - termiczną, prasowaniem i maglowaniem bielizny, pakowaniem czystej bielizny i transportem do siedziby Zamawiającego.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13D" w:rsidRDefault="0046113D" w:rsidP="0038231F">
      <w:pPr>
        <w:spacing w:after="0" w:line="240" w:lineRule="auto"/>
      </w:pPr>
      <w:r>
        <w:separator/>
      </w:r>
    </w:p>
  </w:endnote>
  <w:endnote w:type="continuationSeparator" w:id="0">
    <w:p w:rsidR="0046113D" w:rsidRDefault="004611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8DB" w:rsidRDefault="002B08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E25A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E25A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8DB" w:rsidRDefault="002B08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13D" w:rsidRDefault="0046113D" w:rsidP="0038231F">
      <w:pPr>
        <w:spacing w:after="0" w:line="240" w:lineRule="auto"/>
      </w:pPr>
      <w:r>
        <w:separator/>
      </w:r>
    </w:p>
  </w:footnote>
  <w:footnote w:type="continuationSeparator" w:id="0">
    <w:p w:rsidR="0046113D" w:rsidRDefault="004611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8DB" w:rsidRDefault="002B08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8DB" w:rsidRDefault="002B08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8DB" w:rsidRDefault="002B08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113D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08DB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113D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25A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92B479D-F204-4AEA-9600-966A24818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AC283-1F40-403E-878E-DAC6CF547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647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3</cp:revision>
  <cp:lastPrinted>2016-07-26T10:32:00Z</cp:lastPrinted>
  <dcterms:created xsi:type="dcterms:W3CDTF">2022-07-21T11:00:00Z</dcterms:created>
  <dcterms:modified xsi:type="dcterms:W3CDTF">2022-07-27T10:04:00Z</dcterms:modified>
</cp:coreProperties>
</file>