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533B7" w14:textId="5D3A018C" w:rsidR="006A5DF1" w:rsidRPr="001F72A6" w:rsidRDefault="00102431" w:rsidP="006A5DF1">
      <w:pPr>
        <w:spacing w:after="240"/>
        <w:jc w:val="right"/>
        <w:rPr>
          <w:sz w:val="24"/>
          <w:szCs w:val="24"/>
        </w:rPr>
      </w:pPr>
      <w:r w:rsidRPr="001F72A6">
        <w:rPr>
          <w:sz w:val="24"/>
          <w:szCs w:val="24"/>
        </w:rPr>
        <w:t>Kraków</w:t>
      </w:r>
      <w:r w:rsidR="006A5DF1" w:rsidRPr="001F72A6">
        <w:rPr>
          <w:sz w:val="24"/>
          <w:szCs w:val="24"/>
        </w:rPr>
        <w:t xml:space="preserve"> dnia: </w:t>
      </w:r>
      <w:r w:rsidRPr="001F72A6">
        <w:rPr>
          <w:sz w:val="24"/>
          <w:szCs w:val="24"/>
        </w:rPr>
        <w:t>2022-07-</w:t>
      </w:r>
      <w:r w:rsidR="000D4424" w:rsidRPr="001F72A6">
        <w:rPr>
          <w:sz w:val="24"/>
          <w:szCs w:val="24"/>
        </w:rPr>
        <w:t>21</w:t>
      </w:r>
    </w:p>
    <w:p w14:paraId="29C5C5C1" w14:textId="77777777" w:rsidR="008E5584" w:rsidRPr="001F72A6" w:rsidRDefault="00102431" w:rsidP="006A5DF1">
      <w:pPr>
        <w:rPr>
          <w:b/>
          <w:bCs/>
          <w:sz w:val="24"/>
          <w:szCs w:val="24"/>
        </w:rPr>
      </w:pPr>
      <w:r w:rsidRPr="001F72A6">
        <w:rPr>
          <w:b/>
          <w:bCs/>
          <w:sz w:val="24"/>
          <w:szCs w:val="24"/>
        </w:rPr>
        <w:t xml:space="preserve">Szpital Specjalistyczny im. Stefana Żeromskiego </w:t>
      </w:r>
    </w:p>
    <w:p w14:paraId="75BF2709" w14:textId="77777777" w:rsidR="008E5584" w:rsidRPr="001F72A6" w:rsidRDefault="00102431" w:rsidP="006A5DF1">
      <w:pPr>
        <w:rPr>
          <w:b/>
          <w:bCs/>
          <w:sz w:val="24"/>
          <w:szCs w:val="24"/>
        </w:rPr>
      </w:pPr>
      <w:r w:rsidRPr="001F72A6">
        <w:rPr>
          <w:b/>
          <w:bCs/>
          <w:sz w:val="24"/>
          <w:szCs w:val="24"/>
        </w:rPr>
        <w:t xml:space="preserve">SP ZOZ w Krakowie </w:t>
      </w:r>
    </w:p>
    <w:p w14:paraId="7EE17E9F" w14:textId="2340530F" w:rsidR="006A5DF1" w:rsidRPr="001F72A6" w:rsidRDefault="00102431" w:rsidP="006A5DF1">
      <w:pPr>
        <w:rPr>
          <w:b/>
          <w:bCs/>
          <w:sz w:val="24"/>
          <w:szCs w:val="24"/>
        </w:rPr>
      </w:pPr>
      <w:r w:rsidRPr="001F72A6">
        <w:rPr>
          <w:b/>
          <w:bCs/>
          <w:sz w:val="24"/>
          <w:szCs w:val="24"/>
        </w:rPr>
        <w:t>Sekcja Zamówień Publicznych</w:t>
      </w:r>
    </w:p>
    <w:p w14:paraId="2BC38AE8" w14:textId="77777777" w:rsidR="006A5DF1" w:rsidRPr="001F72A6" w:rsidRDefault="00102431" w:rsidP="006A5DF1">
      <w:pPr>
        <w:rPr>
          <w:sz w:val="24"/>
          <w:szCs w:val="24"/>
        </w:rPr>
      </w:pPr>
      <w:r w:rsidRPr="001F72A6">
        <w:rPr>
          <w:sz w:val="24"/>
          <w:szCs w:val="24"/>
        </w:rPr>
        <w:t>os. Na Skarpie</w:t>
      </w:r>
      <w:r w:rsidR="006A5DF1" w:rsidRPr="001F72A6">
        <w:rPr>
          <w:sz w:val="24"/>
          <w:szCs w:val="24"/>
        </w:rPr>
        <w:t xml:space="preserve"> </w:t>
      </w:r>
      <w:r w:rsidRPr="001F72A6">
        <w:rPr>
          <w:sz w:val="24"/>
          <w:szCs w:val="24"/>
        </w:rPr>
        <w:t>66</w:t>
      </w:r>
    </w:p>
    <w:p w14:paraId="07B4A48D" w14:textId="77777777" w:rsidR="006A5DF1" w:rsidRPr="001F72A6" w:rsidRDefault="00102431" w:rsidP="006A5DF1">
      <w:pPr>
        <w:rPr>
          <w:sz w:val="24"/>
          <w:szCs w:val="24"/>
        </w:rPr>
      </w:pPr>
      <w:r w:rsidRPr="001F72A6">
        <w:rPr>
          <w:sz w:val="24"/>
          <w:szCs w:val="24"/>
        </w:rPr>
        <w:t>31-913</w:t>
      </w:r>
      <w:r w:rsidR="006A5DF1" w:rsidRPr="001F72A6">
        <w:rPr>
          <w:sz w:val="24"/>
          <w:szCs w:val="24"/>
        </w:rPr>
        <w:t xml:space="preserve"> </w:t>
      </w:r>
      <w:r w:rsidRPr="001F72A6">
        <w:rPr>
          <w:sz w:val="24"/>
          <w:szCs w:val="24"/>
        </w:rPr>
        <w:t>Kraków</w:t>
      </w:r>
    </w:p>
    <w:p w14:paraId="42A6E996" w14:textId="0D41D322" w:rsidR="006A5DF1" w:rsidRPr="001F72A6" w:rsidRDefault="007360C8" w:rsidP="007360C8">
      <w:pPr>
        <w:jc w:val="both"/>
        <w:rPr>
          <w:sz w:val="24"/>
          <w:szCs w:val="24"/>
        </w:rPr>
      </w:pPr>
      <w:r w:rsidRPr="001F72A6">
        <w:rPr>
          <w:bCs/>
          <w:sz w:val="24"/>
          <w:szCs w:val="24"/>
        </w:rPr>
        <w:t>Nasz znak: SZP.271.</w:t>
      </w:r>
      <w:r w:rsidR="00F20054" w:rsidRPr="001F72A6">
        <w:rPr>
          <w:bCs/>
          <w:sz w:val="24"/>
          <w:szCs w:val="24"/>
        </w:rPr>
        <w:t>440-</w:t>
      </w:r>
      <w:r w:rsidRPr="001F72A6">
        <w:rPr>
          <w:bCs/>
          <w:sz w:val="24"/>
          <w:szCs w:val="24"/>
        </w:rPr>
        <w:t>18/2022</w:t>
      </w:r>
    </w:p>
    <w:p w14:paraId="185C0938" w14:textId="77777777" w:rsidR="006A5DF1" w:rsidRPr="001F72A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1F72A6">
        <w:rPr>
          <w:sz w:val="24"/>
          <w:szCs w:val="24"/>
        </w:rPr>
        <w:tab/>
        <w:t xml:space="preserve"> </w:t>
      </w:r>
    </w:p>
    <w:p w14:paraId="1DDA6823" w14:textId="77777777" w:rsidR="006A5DF1" w:rsidRPr="001F72A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ED9C26E" w14:textId="77777777" w:rsidR="006A5DF1" w:rsidRPr="001F72A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F72A6">
        <w:rPr>
          <w:b/>
          <w:sz w:val="24"/>
          <w:szCs w:val="24"/>
        </w:rPr>
        <w:t>WYKONAWCY</w:t>
      </w:r>
    </w:p>
    <w:p w14:paraId="6304ED3F" w14:textId="77777777" w:rsidR="006A5DF1" w:rsidRPr="001F72A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F72A6">
        <w:rPr>
          <w:sz w:val="24"/>
          <w:szCs w:val="24"/>
        </w:rPr>
        <w:t>ubiegający się o zamówienie publiczne</w:t>
      </w:r>
    </w:p>
    <w:p w14:paraId="4F0E6A52" w14:textId="77777777" w:rsidR="006D4AB3" w:rsidRPr="001F72A6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77119CDC" w14:textId="77777777" w:rsidR="006D4AB3" w:rsidRPr="001F72A6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9BB924A" w14:textId="77777777" w:rsidR="006D4AB3" w:rsidRPr="001F72A6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BE81027" w14:textId="77777777" w:rsidR="00632C3C" w:rsidRPr="001F72A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1F72A6">
        <w:rPr>
          <w:rFonts w:ascii="Times New Roman" w:hAnsi="Times New Roman"/>
          <w:sz w:val="24"/>
          <w:szCs w:val="24"/>
        </w:rPr>
        <w:t>WYJAŚNIENI</w:t>
      </w:r>
      <w:r w:rsidR="00520165" w:rsidRPr="001F72A6">
        <w:rPr>
          <w:rFonts w:ascii="Times New Roman" w:hAnsi="Times New Roman"/>
          <w:sz w:val="24"/>
          <w:szCs w:val="24"/>
        </w:rPr>
        <w:t>A</w:t>
      </w:r>
      <w:r w:rsidR="00632C3C" w:rsidRPr="001F72A6">
        <w:rPr>
          <w:rFonts w:ascii="Times New Roman" w:hAnsi="Times New Roman"/>
          <w:sz w:val="24"/>
          <w:szCs w:val="24"/>
        </w:rPr>
        <w:t xml:space="preserve"> TREŚCI</w:t>
      </w:r>
      <w:r w:rsidR="0029606A" w:rsidRPr="001F72A6">
        <w:rPr>
          <w:rFonts w:ascii="Times New Roman" w:hAnsi="Times New Roman"/>
          <w:sz w:val="24"/>
          <w:szCs w:val="24"/>
        </w:rPr>
        <w:t xml:space="preserve"> SWZ</w:t>
      </w:r>
    </w:p>
    <w:p w14:paraId="00C077F9" w14:textId="77777777" w:rsidR="006D4AB3" w:rsidRPr="001F72A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F72A6">
        <w:rPr>
          <w:sz w:val="24"/>
          <w:szCs w:val="24"/>
        </w:rPr>
        <w:t xml:space="preserve">Dotyczy: </w:t>
      </w:r>
      <w:r w:rsidR="006A5DF1" w:rsidRPr="001F72A6">
        <w:rPr>
          <w:sz w:val="24"/>
          <w:szCs w:val="24"/>
        </w:rPr>
        <w:t>p</w:t>
      </w:r>
      <w:r w:rsidRPr="001F72A6">
        <w:rPr>
          <w:sz w:val="24"/>
          <w:szCs w:val="24"/>
        </w:rPr>
        <w:t>ostępowani</w:t>
      </w:r>
      <w:r w:rsidR="006A5DF1" w:rsidRPr="001F72A6">
        <w:rPr>
          <w:sz w:val="24"/>
          <w:szCs w:val="24"/>
        </w:rPr>
        <w:t>a</w:t>
      </w:r>
      <w:r w:rsidRPr="001F72A6">
        <w:rPr>
          <w:sz w:val="24"/>
          <w:szCs w:val="24"/>
        </w:rPr>
        <w:t xml:space="preserve"> o udzielenie zamówienia publicznego, prowadzone</w:t>
      </w:r>
      <w:r w:rsidR="006A5DF1" w:rsidRPr="001F72A6">
        <w:rPr>
          <w:sz w:val="24"/>
          <w:szCs w:val="24"/>
        </w:rPr>
        <w:t>go</w:t>
      </w:r>
      <w:r w:rsidRPr="001F72A6">
        <w:rPr>
          <w:sz w:val="24"/>
          <w:szCs w:val="24"/>
        </w:rPr>
        <w:t xml:space="preserve"> w trybie </w:t>
      </w:r>
      <w:r w:rsidR="00102431" w:rsidRPr="001F72A6">
        <w:rPr>
          <w:sz w:val="24"/>
          <w:szCs w:val="24"/>
        </w:rPr>
        <w:t>przetarg nieograniczony</w:t>
      </w:r>
      <w:r w:rsidRPr="001F72A6">
        <w:rPr>
          <w:b/>
          <w:sz w:val="24"/>
          <w:szCs w:val="24"/>
        </w:rPr>
        <w:t xml:space="preserve"> </w:t>
      </w:r>
      <w:r w:rsidRPr="001F72A6">
        <w:rPr>
          <w:bCs/>
          <w:sz w:val="24"/>
          <w:szCs w:val="24"/>
        </w:rPr>
        <w:t>na</w:t>
      </w:r>
      <w:r w:rsidRPr="001F72A6">
        <w:rPr>
          <w:b/>
          <w:sz w:val="24"/>
          <w:szCs w:val="24"/>
        </w:rPr>
        <w:t xml:space="preserve"> </w:t>
      </w:r>
      <w:r w:rsidR="00E72428" w:rsidRPr="001F72A6">
        <w:rPr>
          <w:bCs/>
          <w:sz w:val="24"/>
          <w:szCs w:val="24"/>
        </w:rPr>
        <w:t>”</w:t>
      </w:r>
      <w:r w:rsidR="00102431" w:rsidRPr="001F72A6">
        <w:rPr>
          <w:b/>
          <w:bCs/>
          <w:sz w:val="24"/>
          <w:szCs w:val="24"/>
        </w:rPr>
        <w:t>Zakup i dostawa implantów i wszczepów ortopedycznych</w:t>
      </w:r>
      <w:r w:rsidR="00E72428" w:rsidRPr="001F72A6">
        <w:rPr>
          <w:bCs/>
          <w:sz w:val="24"/>
          <w:szCs w:val="24"/>
        </w:rPr>
        <w:t>”</w:t>
      </w:r>
      <w:r w:rsidRPr="001F72A6">
        <w:rPr>
          <w:b/>
          <w:sz w:val="24"/>
          <w:szCs w:val="24"/>
        </w:rPr>
        <w:t xml:space="preserve"> </w:t>
      </w:r>
      <w:r w:rsidRPr="001F72A6">
        <w:rPr>
          <w:bCs/>
          <w:sz w:val="24"/>
          <w:szCs w:val="24"/>
        </w:rPr>
        <w:t>– znak sprawy</w:t>
      </w:r>
      <w:r w:rsidRPr="001F72A6">
        <w:rPr>
          <w:b/>
          <w:sz w:val="24"/>
          <w:szCs w:val="24"/>
        </w:rPr>
        <w:t xml:space="preserve"> </w:t>
      </w:r>
      <w:r w:rsidR="00102431" w:rsidRPr="001F72A6">
        <w:rPr>
          <w:b/>
          <w:sz w:val="24"/>
          <w:szCs w:val="24"/>
        </w:rPr>
        <w:t>ZP/18/2022</w:t>
      </w:r>
      <w:r w:rsidRPr="001F72A6">
        <w:rPr>
          <w:b/>
          <w:sz w:val="24"/>
          <w:szCs w:val="24"/>
        </w:rPr>
        <w:t>.</w:t>
      </w:r>
    </w:p>
    <w:p w14:paraId="4383A324" w14:textId="77777777" w:rsidR="001F72A6" w:rsidRPr="001F72A6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1F72A6">
        <w:rPr>
          <w:sz w:val="24"/>
          <w:szCs w:val="24"/>
        </w:rPr>
        <w:t xml:space="preserve">Zamawiający, </w:t>
      </w:r>
      <w:r w:rsidR="00102431" w:rsidRPr="001F72A6">
        <w:rPr>
          <w:b/>
          <w:sz w:val="24"/>
          <w:szCs w:val="24"/>
        </w:rPr>
        <w:t>Szpital Specjalistyczny im. Stefana Żeromskiego SP ZOZ w Krakowie</w:t>
      </w:r>
      <w:r w:rsidRPr="001F72A6">
        <w:rPr>
          <w:sz w:val="24"/>
          <w:szCs w:val="24"/>
        </w:rPr>
        <w:t xml:space="preserve">, działając na podstawie art. </w:t>
      </w:r>
      <w:r w:rsidR="0029606A" w:rsidRPr="001F72A6">
        <w:rPr>
          <w:sz w:val="24"/>
          <w:szCs w:val="24"/>
        </w:rPr>
        <w:t>1</w:t>
      </w:r>
      <w:r w:rsidRPr="001F72A6">
        <w:rPr>
          <w:sz w:val="24"/>
          <w:szCs w:val="24"/>
        </w:rPr>
        <w:t>3</w:t>
      </w:r>
      <w:r w:rsidR="0029606A" w:rsidRPr="001F72A6">
        <w:rPr>
          <w:sz w:val="24"/>
          <w:szCs w:val="24"/>
        </w:rPr>
        <w:t>5</w:t>
      </w:r>
      <w:r w:rsidRPr="001F72A6">
        <w:rPr>
          <w:sz w:val="24"/>
          <w:szCs w:val="24"/>
        </w:rPr>
        <w:t xml:space="preserve"> ust</w:t>
      </w:r>
      <w:r w:rsidR="00D9049C" w:rsidRPr="001F72A6">
        <w:rPr>
          <w:sz w:val="24"/>
          <w:szCs w:val="24"/>
        </w:rPr>
        <w:t xml:space="preserve">. </w:t>
      </w:r>
      <w:r w:rsidR="0029606A" w:rsidRPr="001F72A6">
        <w:rPr>
          <w:sz w:val="24"/>
          <w:szCs w:val="24"/>
        </w:rPr>
        <w:t>6</w:t>
      </w:r>
      <w:r w:rsidRPr="001F72A6">
        <w:rPr>
          <w:sz w:val="24"/>
          <w:szCs w:val="24"/>
        </w:rPr>
        <w:t xml:space="preserve"> ustawy z dnia </w:t>
      </w:r>
      <w:r w:rsidR="0029606A" w:rsidRPr="001F72A6">
        <w:rPr>
          <w:sz w:val="24"/>
          <w:szCs w:val="24"/>
        </w:rPr>
        <w:t>11</w:t>
      </w:r>
      <w:r w:rsidRPr="001F72A6">
        <w:rPr>
          <w:sz w:val="24"/>
          <w:szCs w:val="24"/>
        </w:rPr>
        <w:t xml:space="preserve"> </w:t>
      </w:r>
      <w:r w:rsidR="0029606A" w:rsidRPr="001F72A6">
        <w:rPr>
          <w:sz w:val="24"/>
          <w:szCs w:val="24"/>
        </w:rPr>
        <w:t xml:space="preserve">września </w:t>
      </w:r>
      <w:r w:rsidRPr="001F72A6">
        <w:rPr>
          <w:sz w:val="24"/>
          <w:szCs w:val="24"/>
        </w:rPr>
        <w:t>20</w:t>
      </w:r>
      <w:r w:rsidR="0029606A" w:rsidRPr="001F72A6">
        <w:rPr>
          <w:sz w:val="24"/>
          <w:szCs w:val="24"/>
        </w:rPr>
        <w:t>19</w:t>
      </w:r>
      <w:r w:rsidRPr="001F72A6">
        <w:rPr>
          <w:sz w:val="24"/>
          <w:szCs w:val="24"/>
        </w:rPr>
        <w:t xml:space="preserve"> r</w:t>
      </w:r>
      <w:r w:rsidR="0029606A" w:rsidRPr="001F72A6">
        <w:rPr>
          <w:sz w:val="24"/>
          <w:szCs w:val="24"/>
        </w:rPr>
        <w:t>.</w:t>
      </w:r>
      <w:r w:rsidRPr="001F72A6">
        <w:rPr>
          <w:sz w:val="24"/>
          <w:szCs w:val="24"/>
        </w:rPr>
        <w:t xml:space="preserve"> Prawo </w:t>
      </w:r>
      <w:r w:rsidR="0029606A" w:rsidRPr="001F72A6">
        <w:rPr>
          <w:sz w:val="24"/>
          <w:szCs w:val="24"/>
        </w:rPr>
        <w:t>z</w:t>
      </w:r>
      <w:r w:rsidRPr="001F72A6">
        <w:rPr>
          <w:sz w:val="24"/>
          <w:szCs w:val="24"/>
        </w:rPr>
        <w:t xml:space="preserve">amówień </w:t>
      </w:r>
      <w:r w:rsidR="0029606A" w:rsidRPr="001F72A6">
        <w:rPr>
          <w:sz w:val="24"/>
          <w:szCs w:val="24"/>
        </w:rPr>
        <w:t>p</w:t>
      </w:r>
      <w:r w:rsidRPr="001F72A6">
        <w:rPr>
          <w:sz w:val="24"/>
          <w:szCs w:val="24"/>
        </w:rPr>
        <w:t xml:space="preserve">ublicznych </w:t>
      </w:r>
      <w:r w:rsidR="00102431" w:rsidRPr="001F72A6">
        <w:rPr>
          <w:sz w:val="24"/>
          <w:szCs w:val="24"/>
        </w:rPr>
        <w:t>(</w:t>
      </w:r>
      <w:proofErr w:type="spellStart"/>
      <w:r w:rsidR="00102431" w:rsidRPr="001F72A6">
        <w:rPr>
          <w:sz w:val="24"/>
          <w:szCs w:val="24"/>
        </w:rPr>
        <w:t>t.j</w:t>
      </w:r>
      <w:proofErr w:type="spellEnd"/>
      <w:r w:rsidR="00102431" w:rsidRPr="001F72A6">
        <w:rPr>
          <w:sz w:val="24"/>
          <w:szCs w:val="24"/>
        </w:rPr>
        <w:t xml:space="preserve">. Dz.U. z 2021r. poz. 1129 z </w:t>
      </w:r>
      <w:proofErr w:type="spellStart"/>
      <w:r w:rsidR="00102431" w:rsidRPr="001F72A6">
        <w:rPr>
          <w:sz w:val="24"/>
          <w:szCs w:val="24"/>
        </w:rPr>
        <w:t>późn</w:t>
      </w:r>
      <w:proofErr w:type="spellEnd"/>
      <w:r w:rsidR="00102431" w:rsidRPr="001F72A6">
        <w:rPr>
          <w:sz w:val="24"/>
          <w:szCs w:val="24"/>
        </w:rPr>
        <w:t>. zm.)</w:t>
      </w:r>
      <w:r w:rsidR="001F72A6" w:rsidRPr="001F72A6">
        <w:rPr>
          <w:sz w:val="24"/>
          <w:szCs w:val="24"/>
        </w:rPr>
        <w:t>:</w:t>
      </w:r>
    </w:p>
    <w:p w14:paraId="72C729BA" w14:textId="67F6A8A0" w:rsidR="0012774F" w:rsidRPr="001F72A6" w:rsidRDefault="001F72A6" w:rsidP="001F72A6">
      <w:pPr>
        <w:pStyle w:val="Akapitzlist"/>
        <w:numPr>
          <w:ilvl w:val="0"/>
          <w:numId w:val="9"/>
        </w:numPr>
        <w:spacing w:after="240" w:line="276" w:lineRule="auto"/>
        <w:jc w:val="both"/>
        <w:rPr>
          <w:sz w:val="24"/>
          <w:szCs w:val="24"/>
        </w:rPr>
      </w:pPr>
      <w:r w:rsidRPr="001F72A6">
        <w:rPr>
          <w:sz w:val="24"/>
          <w:szCs w:val="24"/>
        </w:rPr>
        <w:t>U</w:t>
      </w:r>
      <w:r w:rsidR="00D9049C" w:rsidRPr="001F72A6">
        <w:rPr>
          <w:sz w:val="24"/>
          <w:szCs w:val="24"/>
        </w:rPr>
        <w:t>dostępnia</w:t>
      </w:r>
      <w:r w:rsidR="00BE7BFD" w:rsidRPr="001F72A6">
        <w:rPr>
          <w:sz w:val="24"/>
          <w:szCs w:val="24"/>
        </w:rPr>
        <w:t xml:space="preserve"> poniżej treść zapytań do S</w:t>
      </w:r>
      <w:r w:rsidR="0012774F" w:rsidRPr="001F72A6">
        <w:rPr>
          <w:sz w:val="24"/>
          <w:szCs w:val="24"/>
        </w:rPr>
        <w:t>pecyfikacji Warunków Zamówienia (</w:t>
      </w:r>
      <w:r w:rsidR="0012774F" w:rsidRPr="001F72A6">
        <w:rPr>
          <w:sz w:val="24"/>
          <w:szCs w:val="24"/>
          <w:lang w:eastAsia="ar-SA"/>
        </w:rPr>
        <w:t>zwanej dalej</w:t>
      </w:r>
      <w:r w:rsidR="0012774F" w:rsidRPr="001F72A6">
        <w:rPr>
          <w:b/>
          <w:sz w:val="24"/>
          <w:szCs w:val="24"/>
          <w:lang w:eastAsia="ar-SA"/>
        </w:rPr>
        <w:t xml:space="preserve"> </w:t>
      </w:r>
      <w:r w:rsidR="0012774F" w:rsidRPr="001F72A6">
        <w:rPr>
          <w:bCs/>
          <w:sz w:val="24"/>
          <w:szCs w:val="24"/>
          <w:lang w:eastAsia="ar-SA"/>
        </w:rPr>
        <w:t>”SWZ”)</w:t>
      </w:r>
      <w:r w:rsidR="00D9049C" w:rsidRPr="001F72A6">
        <w:rPr>
          <w:bCs/>
          <w:sz w:val="24"/>
          <w:szCs w:val="24"/>
          <w:lang w:eastAsia="ar-SA"/>
        </w:rPr>
        <w:t xml:space="preserve"> </w:t>
      </w:r>
      <w:r w:rsidR="00D9049C" w:rsidRPr="001F72A6">
        <w:rPr>
          <w:sz w:val="24"/>
          <w:szCs w:val="24"/>
        </w:rPr>
        <w:t>wraz z wyjaśnieniami</w:t>
      </w:r>
      <w:r w:rsidR="0012774F" w:rsidRPr="001F72A6">
        <w:rPr>
          <w:bCs/>
          <w:sz w:val="24"/>
          <w:szCs w:val="24"/>
          <w:lang w:eastAsia="ar-SA"/>
        </w:rPr>
        <w:t>:</w:t>
      </w:r>
    </w:p>
    <w:tbl>
      <w:tblPr>
        <w:tblW w:w="9464" w:type="dxa"/>
        <w:tblInd w:w="-34" w:type="dxa"/>
        <w:tblLook w:val="04A0" w:firstRow="1" w:lastRow="0" w:firstColumn="1" w:lastColumn="0" w:noHBand="0" w:noVBand="1"/>
      </w:tblPr>
      <w:tblGrid>
        <w:gridCol w:w="108"/>
        <w:gridCol w:w="9248"/>
        <w:gridCol w:w="108"/>
      </w:tblGrid>
      <w:tr w:rsidR="00102431" w:rsidRPr="001F72A6" w14:paraId="7556E1DE" w14:textId="77777777" w:rsidTr="00102431">
        <w:trPr>
          <w:gridAfter w:val="1"/>
          <w:wAfter w:w="108" w:type="dxa"/>
        </w:trPr>
        <w:tc>
          <w:tcPr>
            <w:tcW w:w="9356" w:type="dxa"/>
            <w:gridSpan w:val="2"/>
            <w:shd w:val="clear" w:color="auto" w:fill="auto"/>
          </w:tcPr>
          <w:p w14:paraId="5D98AD18" w14:textId="77777777" w:rsidR="00102431" w:rsidRPr="001F72A6" w:rsidRDefault="00102431" w:rsidP="00DA140A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1F72A6">
              <w:rPr>
                <w:b/>
                <w:bCs/>
                <w:sz w:val="24"/>
                <w:szCs w:val="24"/>
              </w:rPr>
              <w:t>Pytanie nr 1</w:t>
            </w:r>
          </w:p>
          <w:p w14:paraId="45356615" w14:textId="0618A984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Dotyczy pakiet 13- Tytanowe pręty elastyczne do zespoleń śródszpikowych 10 kompletów.</w:t>
            </w:r>
          </w:p>
          <w:p w14:paraId="2C9A10D7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1. Czy Zamawiający mógłby doprecyzować:</w:t>
            </w:r>
          </w:p>
          <w:p w14:paraId="2D84E073" w14:textId="407E7876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Co wchodzi w skład 1 kompletu w pakiecie 13- Tytanowe pręty elastyczne do zespoleń kości długich?</w:t>
            </w:r>
          </w:p>
          <w:p w14:paraId="4EE02E7E" w14:textId="05C8A722" w:rsidR="00F62A3A" w:rsidRPr="001F72A6" w:rsidRDefault="00F62A3A" w:rsidP="00DA140A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F72A6">
              <w:rPr>
                <w:b/>
                <w:bCs/>
                <w:sz w:val="24"/>
                <w:szCs w:val="24"/>
              </w:rPr>
              <w:t>Odpowiedź: Skład 1 kompletu to jeden pręt tytanowy elastyczny.</w:t>
            </w:r>
          </w:p>
          <w:p w14:paraId="0D009E86" w14:textId="77777777" w:rsidR="00F62A3A" w:rsidRPr="001F72A6" w:rsidRDefault="00F62A3A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DA3552C" w14:textId="60ADF799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2. Czy Zamawiający dopuści w Pakiecie nr 13- Tytanowe pręty elastyczne do zespoleń</w:t>
            </w:r>
          </w:p>
          <w:p w14:paraId="5E075811" w14:textId="4DB87126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śródszpikowych 10 kompletów:</w:t>
            </w:r>
          </w:p>
          <w:p w14:paraId="23684FE4" w14:textId="37D996C5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Tytanowe pręty elastyczne do zespoleń śródszpikowych kości długich o średnicach 2,0 4 mm</w:t>
            </w:r>
          </w:p>
          <w:p w14:paraId="04BE5FB7" w14:textId="13E86622" w:rsidR="00F62A3A" w:rsidRPr="001F72A6" w:rsidRDefault="00F62A3A" w:rsidP="00F62A3A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F72A6">
              <w:rPr>
                <w:b/>
                <w:bCs/>
                <w:sz w:val="24"/>
                <w:szCs w:val="24"/>
              </w:rPr>
              <w:t>Odpowiedź: Tak, dopuści.</w:t>
            </w:r>
          </w:p>
          <w:p w14:paraId="327CB5CA" w14:textId="7EFE8196" w:rsidR="00102431" w:rsidRPr="001F72A6" w:rsidRDefault="00102431" w:rsidP="00DA140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102431" w:rsidRPr="001F72A6" w14:paraId="41A2B94D" w14:textId="77777777" w:rsidTr="00102431">
        <w:trPr>
          <w:gridAfter w:val="1"/>
          <w:wAfter w:w="108" w:type="dxa"/>
        </w:trPr>
        <w:tc>
          <w:tcPr>
            <w:tcW w:w="9356" w:type="dxa"/>
            <w:gridSpan w:val="2"/>
            <w:shd w:val="clear" w:color="auto" w:fill="auto"/>
          </w:tcPr>
          <w:p w14:paraId="2123F989" w14:textId="77777777" w:rsidR="00102431" w:rsidRPr="001F72A6" w:rsidRDefault="00102431" w:rsidP="00DA140A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1F72A6">
              <w:rPr>
                <w:b/>
                <w:bCs/>
                <w:sz w:val="24"/>
                <w:szCs w:val="24"/>
              </w:rPr>
              <w:t>Pytanie nr 2</w:t>
            </w:r>
          </w:p>
          <w:p w14:paraId="7C28C838" w14:textId="0648E158" w:rsidR="00102431" w:rsidRPr="001F72A6" w:rsidRDefault="00102431" w:rsidP="00F62A3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Dot. załącznika nr 4 do SWZ – Projekt umowy, zadanie 10</w:t>
            </w:r>
          </w:p>
          <w:p w14:paraId="4396092D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lastRenderedPageBreak/>
              <w:t>W załączniku nr 4 do SWZ, tj. w projekcie umowy § 5 Zamawiający przewiduje użyczenie pełnego instrumentarium na czas trwania umowy, natomiast w § 7 - utworzenie depozytu dla oferowanych wyrobów medycznych.</w:t>
            </w:r>
          </w:p>
          <w:p w14:paraId="6DEACE80" w14:textId="756461EA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W związku z tym, że oferowany w zadaniu/grupie nr 10 przedmiot zamówienia jest systemem modularnym umożliwiającym śródoperacyjne dopasowywanie poziomu resekcji i wersji protezy w zależności od konkretnego przypadku/pacjenta, prosimy o wyrażenie zgody na każdorazowe dostarczenie kompletu implantów oraz instrumentarium na czas zabiegu operacyjnego (depozyt na zabieg).</w:t>
            </w:r>
          </w:p>
          <w:p w14:paraId="45CBB05D" w14:textId="150C242E" w:rsidR="00F62A3A" w:rsidRPr="001F72A6" w:rsidRDefault="00F62A3A" w:rsidP="00F62A3A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F72A6">
              <w:rPr>
                <w:b/>
                <w:bCs/>
                <w:sz w:val="24"/>
                <w:szCs w:val="24"/>
              </w:rPr>
              <w:t xml:space="preserve">Odpowiedź: </w:t>
            </w:r>
            <w:r w:rsidR="008E5584" w:rsidRPr="001F72A6">
              <w:rPr>
                <w:b/>
                <w:bCs/>
                <w:sz w:val="24"/>
                <w:szCs w:val="24"/>
              </w:rPr>
              <w:t>Zamawiający dla grupy nr 10 wyraża zgodę na każdorazowe dostarczenie kompletu implantów oraz instrumentarium na czas zabiegu operacyjnego (depozyt na zabieg). W takim wypadku oferta Wykonawcy w kryterium Serwis użyczonego sprzętu otrzyma 0 pkt.</w:t>
            </w:r>
          </w:p>
          <w:p w14:paraId="270D56E7" w14:textId="77777777" w:rsidR="00F62A3A" w:rsidRPr="001F72A6" w:rsidRDefault="00F62A3A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400E575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2. Dot. załącznika nr 4 do SWZ – Projekt umowy, zadanie 6</w:t>
            </w:r>
          </w:p>
          <w:p w14:paraId="116F9525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W załączniku nr 4 do SWZ, tj. w projekcie umowy § 5 Zamawiający przewiduje użyczenie pełnego instrumentarium na czas trwania umowy, natomiast w § 7 - utworzenie depozytu dla oferowanych wyrobów medycznych.</w:t>
            </w:r>
          </w:p>
          <w:p w14:paraId="00B9658A" w14:textId="793E1FE0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W związku z zapisem w opisie przedmiotu zamówienia dla zadania nr 6 (proteza stawu skokowego): Dostarczenie instrumentarium na czas zabiegu (+ serwis) – ujętym w IV Rozdziale SWZ, prosimy o wyrażenie zgody na każdorazowe dostarczenie kompletu implantów oraz instrumentarium na czas zabiegu operacyjnego (depozyt na zabieg).</w:t>
            </w:r>
          </w:p>
          <w:p w14:paraId="13798C4F" w14:textId="3733CACC" w:rsidR="00F62A3A" w:rsidRPr="001F72A6" w:rsidRDefault="00F62A3A" w:rsidP="00F62A3A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F72A6">
              <w:rPr>
                <w:b/>
                <w:bCs/>
                <w:sz w:val="24"/>
                <w:szCs w:val="24"/>
              </w:rPr>
              <w:t xml:space="preserve">Odpowiedź: </w:t>
            </w:r>
            <w:r w:rsidR="008E5584" w:rsidRPr="001F72A6">
              <w:rPr>
                <w:b/>
                <w:bCs/>
                <w:sz w:val="24"/>
                <w:szCs w:val="24"/>
              </w:rPr>
              <w:t>Zamawiający dla grupy nr 6 wyraża zgodę na każdorazowe dostarczenie kompletu implantów oraz instrumentarium na czas zabiegu operacyjnego (depozyt na zabieg). W takim wypadku oferta Wykonawcy w kryterium Serwis użyczonego sprzętu otrzyma 0 pkt.</w:t>
            </w:r>
          </w:p>
          <w:p w14:paraId="5F59CF7B" w14:textId="77777777" w:rsidR="00F62A3A" w:rsidRPr="001F72A6" w:rsidRDefault="00F62A3A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3792257" w14:textId="1D203FD9" w:rsidR="00102431" w:rsidRPr="001F72A6" w:rsidRDefault="00F62A3A" w:rsidP="00F62A3A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3.</w:t>
            </w:r>
            <w:r w:rsidR="00102431" w:rsidRPr="001F72A6">
              <w:rPr>
                <w:sz w:val="24"/>
                <w:szCs w:val="24"/>
              </w:rPr>
              <w:t>Dot. załącznika nr 4 do SWZ – Projekt umowy</w:t>
            </w:r>
          </w:p>
          <w:p w14:paraId="39276130" w14:textId="0EB788D6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Zapis w §11 ust. 7 brzmi: 7. Maksymalny wymiar kar umownych, zgodnie z dyspozycją art. 436 pkt 3) ustawy z dnia 11 września 2019 roku - Prawo zamówień publicznych, nie może przekroczyć 30% ceny brutto Umowy. W przypadku, gdy szkoda przekraczać będzie wartość zastrzeżonej kary umownej Zamawiający zastrzega sobie prawo dochodzenia odszkodowania przenoszącego wysokość zastrzeżonej kary umownej na zasadach ogólnych</w:t>
            </w:r>
          </w:p>
          <w:p w14:paraId="36C83DDD" w14:textId="19DFF21C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Czy Zamawiający wyrazi zgodę na zapis o następującej treści: 7. Maksymalny wymiar kar umownych, zgodnie z dyspozycją art. 436 pkt 3) ustawy z dnia 11 września 2019 roku - Prawo zamówień publicznych, nie może przekroczyć 20% ceny brutto Umowy. W przypadku, gdy szkoda przekraczać będzie wartość zastrzeżonej kary umownej Zamawiający zastrzega sobie prawo dochodzenia odszkodowania przenoszącego wysokość zastrzeżonej kary umownej na zasadach ogólnych.</w:t>
            </w:r>
          </w:p>
          <w:p w14:paraId="62974E58" w14:textId="05541EA5" w:rsidR="00F62A3A" w:rsidRPr="001F72A6" w:rsidRDefault="00F62A3A" w:rsidP="00F62A3A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F72A6">
              <w:rPr>
                <w:b/>
                <w:bCs/>
                <w:sz w:val="24"/>
                <w:szCs w:val="24"/>
              </w:rPr>
              <w:t>Odpowiedź:</w:t>
            </w:r>
            <w:r w:rsidR="000D4424" w:rsidRPr="001F72A6">
              <w:rPr>
                <w:b/>
                <w:bCs/>
                <w:sz w:val="24"/>
                <w:szCs w:val="24"/>
              </w:rPr>
              <w:t xml:space="preserve"> Nie</w:t>
            </w:r>
            <w:r w:rsidRPr="001F72A6">
              <w:rPr>
                <w:b/>
                <w:bCs/>
                <w:sz w:val="24"/>
                <w:szCs w:val="24"/>
              </w:rPr>
              <w:t xml:space="preserve"> </w:t>
            </w:r>
          </w:p>
          <w:p w14:paraId="5531625C" w14:textId="77777777" w:rsidR="00F62A3A" w:rsidRPr="001F72A6" w:rsidRDefault="00F62A3A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AFA0F71" w14:textId="2A4C7C5F" w:rsidR="00102431" w:rsidRPr="001F72A6" w:rsidRDefault="00F62A3A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4.</w:t>
            </w:r>
            <w:r w:rsidR="00102431" w:rsidRPr="001F72A6">
              <w:rPr>
                <w:sz w:val="24"/>
                <w:szCs w:val="24"/>
              </w:rPr>
              <w:t>Dotyczy załącznika nr 1 do SWZ tj. Formularz oferty w związku z Rozdziałem 22 SWZ – Opis kryteriów oceny ofert (…)</w:t>
            </w:r>
          </w:p>
          <w:p w14:paraId="262F38D2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lastRenderedPageBreak/>
              <w:t>W załączniku nr 1 do SWZ tj. Formularzu oferty w pkt 4 zapis brzmi: 4. Oświadczamy, że przeżywalność materiału wynosi (dot. grupy 1-3, 6-8, 11, 13):</w:t>
            </w:r>
          </w:p>
          <w:p w14:paraId="7CA390CD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a) 10 letnia przeżywalność implantu powyżej 95 %* …………… ( * Tak lub Nie - należy wyraźnie określić.) dotyczy grupy …............</w:t>
            </w:r>
          </w:p>
          <w:p w14:paraId="29F6F160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b) 10 letnia przeżywalność implantu poniżej/równe 95 %* …………. (* Tak lub Nie - należy wyraźnie określić.) dotyczy grupy …............</w:t>
            </w:r>
          </w:p>
          <w:p w14:paraId="50217D96" w14:textId="77777777" w:rsidR="0048744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 xml:space="preserve">W Rozdziale 22 SWZ Opis kryteriów oceny ofert (…) dla zadania nr 10 określono następujące kryteria oceny ofert: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007"/>
              <w:gridCol w:w="4123"/>
            </w:tblGrid>
            <w:tr w:rsidR="006B1B7C" w:rsidRPr="001F72A6" w14:paraId="6BB9E243" w14:textId="77777777" w:rsidTr="000D4424">
              <w:trPr>
                <w:trHeight w:val="839"/>
              </w:trPr>
              <w:tc>
                <w:tcPr>
                  <w:tcW w:w="0" w:type="auto"/>
                </w:tcPr>
                <w:p w14:paraId="5E23EA00" w14:textId="32DFCF4F" w:rsidR="006B1B7C" w:rsidRPr="001F72A6" w:rsidRDefault="006B1B7C" w:rsidP="006B1B7C">
                  <w:pPr>
                    <w:pStyle w:val="Default"/>
                  </w:pPr>
                  <w:r w:rsidRPr="001F72A6">
                    <w:t xml:space="preserve">10 - Modularny system protez </w:t>
                  </w:r>
                  <w:proofErr w:type="spellStart"/>
                  <w:r w:rsidRPr="001F72A6">
                    <w:t>poresekcyjnych</w:t>
                  </w:r>
                  <w:proofErr w:type="spellEnd"/>
                  <w:r w:rsidRPr="001F72A6">
                    <w:t xml:space="preserve"> - 20 sztuk </w:t>
                  </w:r>
                </w:p>
              </w:tc>
              <w:tc>
                <w:tcPr>
                  <w:tcW w:w="0" w:type="auto"/>
                </w:tcPr>
                <w:p w14:paraId="22D4FC23" w14:textId="77777777" w:rsidR="006B1B7C" w:rsidRPr="001F72A6" w:rsidRDefault="006B1B7C" w:rsidP="006B1B7C">
                  <w:pPr>
                    <w:pStyle w:val="Default"/>
                  </w:pPr>
                  <w:r w:rsidRPr="001F72A6">
                    <w:t xml:space="preserve">1 - Cena - 60 </w:t>
                  </w:r>
                </w:p>
                <w:p w14:paraId="5FD98109" w14:textId="77777777" w:rsidR="006B1B7C" w:rsidRPr="001F72A6" w:rsidRDefault="006B1B7C" w:rsidP="006B1B7C">
                  <w:pPr>
                    <w:pStyle w:val="Default"/>
                  </w:pPr>
                  <w:r w:rsidRPr="001F72A6">
                    <w:t xml:space="preserve">2 - Serwis użyczonego sprzętu - 10 </w:t>
                  </w:r>
                </w:p>
                <w:p w14:paraId="36382A8F" w14:textId="77777777" w:rsidR="006B1B7C" w:rsidRPr="001F72A6" w:rsidRDefault="006B1B7C" w:rsidP="006B1B7C">
                  <w:pPr>
                    <w:pStyle w:val="Default"/>
                  </w:pPr>
                  <w:r w:rsidRPr="001F72A6">
                    <w:t xml:space="preserve">3 - Czas realizacji zamówienia implantów - 15 </w:t>
                  </w:r>
                </w:p>
                <w:p w14:paraId="23C58632" w14:textId="77777777" w:rsidR="006B1B7C" w:rsidRPr="001F72A6" w:rsidRDefault="006B1B7C" w:rsidP="006B1B7C">
                  <w:pPr>
                    <w:pStyle w:val="Default"/>
                  </w:pPr>
                  <w:r w:rsidRPr="001F72A6">
                    <w:t xml:space="preserve">4 - Jakość implantów - 15 </w:t>
                  </w:r>
                </w:p>
              </w:tc>
            </w:tr>
          </w:tbl>
          <w:p w14:paraId="1B969C14" w14:textId="77777777" w:rsidR="00487441" w:rsidRPr="001F72A6" w:rsidRDefault="0048744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224"/>
              <w:gridCol w:w="4906"/>
            </w:tblGrid>
            <w:tr w:rsidR="006B1B7C" w:rsidRPr="001F72A6" w14:paraId="0BBB272C" w14:textId="77777777" w:rsidTr="00551DB4">
              <w:trPr>
                <w:trHeight w:val="835"/>
              </w:trPr>
              <w:tc>
                <w:tcPr>
                  <w:tcW w:w="0" w:type="auto"/>
                </w:tcPr>
                <w:p w14:paraId="4EDA7514" w14:textId="77777777" w:rsidR="006B1B7C" w:rsidRPr="001F72A6" w:rsidRDefault="006B1B7C" w:rsidP="006B1B7C">
                  <w:pPr>
                    <w:pStyle w:val="Default"/>
                  </w:pPr>
                  <w:r w:rsidRPr="001F72A6">
                    <w:t xml:space="preserve">10 - Modularny system protez </w:t>
                  </w:r>
                  <w:proofErr w:type="spellStart"/>
                  <w:r w:rsidRPr="001F72A6">
                    <w:t>poresekcyjnych</w:t>
                  </w:r>
                  <w:proofErr w:type="spellEnd"/>
                  <w:r w:rsidRPr="001F72A6">
                    <w:t xml:space="preserve"> - 20 sztuk </w:t>
                  </w:r>
                </w:p>
              </w:tc>
              <w:tc>
                <w:tcPr>
                  <w:tcW w:w="0" w:type="auto"/>
                </w:tcPr>
                <w:p w14:paraId="2DCA687E" w14:textId="77777777" w:rsidR="006B1B7C" w:rsidRPr="001F72A6" w:rsidRDefault="006B1B7C" w:rsidP="006B1B7C">
                  <w:pPr>
                    <w:pStyle w:val="Default"/>
                  </w:pPr>
                  <w:r w:rsidRPr="001F72A6">
                    <w:t xml:space="preserve">1 - Cena </w:t>
                  </w:r>
                </w:p>
                <w:p w14:paraId="491776A6" w14:textId="77777777" w:rsidR="006B1B7C" w:rsidRPr="001F72A6" w:rsidRDefault="006B1B7C" w:rsidP="006B1B7C">
                  <w:pPr>
                    <w:pStyle w:val="Default"/>
                  </w:pPr>
                  <w:r w:rsidRPr="001F72A6">
                    <w:t xml:space="preserve">Liczba punktów = ( </w:t>
                  </w:r>
                  <w:proofErr w:type="spellStart"/>
                  <w:r w:rsidRPr="001F72A6">
                    <w:t>Cmin</w:t>
                  </w:r>
                  <w:proofErr w:type="spellEnd"/>
                  <w:r w:rsidRPr="001F72A6">
                    <w:t>/</w:t>
                  </w:r>
                  <w:proofErr w:type="spellStart"/>
                  <w:r w:rsidRPr="001F72A6">
                    <w:t>Cof</w:t>
                  </w:r>
                  <w:proofErr w:type="spellEnd"/>
                  <w:r w:rsidRPr="001F72A6">
                    <w:t xml:space="preserve"> ) * 100 * waga </w:t>
                  </w:r>
                </w:p>
                <w:p w14:paraId="242FA615" w14:textId="77777777" w:rsidR="006B1B7C" w:rsidRPr="001F72A6" w:rsidRDefault="006B1B7C" w:rsidP="006B1B7C">
                  <w:pPr>
                    <w:pStyle w:val="Default"/>
                  </w:pPr>
                  <w:r w:rsidRPr="001F72A6">
                    <w:t xml:space="preserve">gdzie: </w:t>
                  </w:r>
                </w:p>
                <w:p w14:paraId="53033D0F" w14:textId="77777777" w:rsidR="006B1B7C" w:rsidRPr="001F72A6" w:rsidRDefault="006B1B7C" w:rsidP="006B1B7C">
                  <w:pPr>
                    <w:pStyle w:val="Default"/>
                  </w:pPr>
                  <w:r w:rsidRPr="001F72A6">
                    <w:t xml:space="preserve">- </w:t>
                  </w:r>
                  <w:proofErr w:type="spellStart"/>
                  <w:r w:rsidRPr="001F72A6">
                    <w:t>Cmin</w:t>
                  </w:r>
                  <w:proofErr w:type="spellEnd"/>
                  <w:r w:rsidRPr="001F72A6">
                    <w:t xml:space="preserve"> - najniższa cena spośród wszystkich ofert </w:t>
                  </w:r>
                </w:p>
                <w:p w14:paraId="3E4A4297" w14:textId="77777777" w:rsidR="006B1B7C" w:rsidRPr="001F72A6" w:rsidRDefault="006B1B7C" w:rsidP="006B1B7C">
                  <w:pPr>
                    <w:pStyle w:val="Default"/>
                  </w:pPr>
                  <w:r w:rsidRPr="001F72A6">
                    <w:t xml:space="preserve">- </w:t>
                  </w:r>
                  <w:proofErr w:type="spellStart"/>
                  <w:r w:rsidRPr="001F72A6">
                    <w:t>Cof</w:t>
                  </w:r>
                  <w:proofErr w:type="spellEnd"/>
                  <w:r w:rsidRPr="001F72A6">
                    <w:t xml:space="preserve"> - cena podana w ofercie </w:t>
                  </w:r>
                </w:p>
                <w:p w14:paraId="409C8928" w14:textId="77777777" w:rsidR="006B1B7C" w:rsidRPr="001F72A6" w:rsidRDefault="006B1B7C" w:rsidP="006B1B7C">
                  <w:pPr>
                    <w:pStyle w:val="Default"/>
                  </w:pPr>
                </w:p>
                <w:p w14:paraId="41E9620A" w14:textId="0B791EBA" w:rsidR="006B1B7C" w:rsidRPr="001F72A6" w:rsidRDefault="006B1B7C" w:rsidP="006B1B7C">
                  <w:pPr>
                    <w:pStyle w:val="Default"/>
                  </w:pPr>
                  <w:r w:rsidRPr="001F72A6">
                    <w:t xml:space="preserve">2 - Serwis użyczonego sprzętu </w:t>
                  </w:r>
                </w:p>
                <w:p w14:paraId="3162E28A" w14:textId="77777777" w:rsidR="006B1B7C" w:rsidRPr="001F72A6" w:rsidRDefault="006B1B7C" w:rsidP="006B1B7C">
                  <w:pPr>
                    <w:pStyle w:val="Default"/>
                  </w:pPr>
                  <w:r w:rsidRPr="001F72A6">
                    <w:t xml:space="preserve">Liczba punktów = 10 </w:t>
                  </w:r>
                </w:p>
                <w:p w14:paraId="399997DB" w14:textId="77777777" w:rsidR="006B1B7C" w:rsidRPr="001F72A6" w:rsidRDefault="006B1B7C" w:rsidP="006B1B7C">
                  <w:pPr>
                    <w:pStyle w:val="Default"/>
                  </w:pPr>
                  <w:r w:rsidRPr="001F72A6">
                    <w:t xml:space="preserve">pkt 0 lub 10. </w:t>
                  </w:r>
                </w:p>
                <w:p w14:paraId="54639096" w14:textId="77777777" w:rsidR="006B1B7C" w:rsidRPr="001F72A6" w:rsidRDefault="006B1B7C" w:rsidP="006B1B7C">
                  <w:pPr>
                    <w:pStyle w:val="Default"/>
                  </w:pPr>
                  <w:r w:rsidRPr="001F72A6">
                    <w:t xml:space="preserve">gdzie: </w:t>
                  </w:r>
                </w:p>
                <w:p w14:paraId="0AAEB724" w14:textId="77777777" w:rsidR="006B1B7C" w:rsidRPr="001F72A6" w:rsidRDefault="006B1B7C" w:rsidP="006B1B7C">
                  <w:pPr>
                    <w:pStyle w:val="Default"/>
                  </w:pPr>
                  <w:r w:rsidRPr="001F72A6">
                    <w:t xml:space="preserve">- pkt - 10 punktów - czas naprawy lub wymiany do 24h </w:t>
                  </w:r>
                </w:p>
                <w:p w14:paraId="3C4272EC" w14:textId="77777777" w:rsidR="006B1B7C" w:rsidRPr="001F72A6" w:rsidRDefault="006B1B7C" w:rsidP="006B1B7C">
                  <w:pPr>
                    <w:pStyle w:val="Default"/>
                  </w:pPr>
                  <w:r w:rsidRPr="001F72A6">
                    <w:t xml:space="preserve">0 punktów - czas naprawy lub wymiany do </w:t>
                  </w:r>
                </w:p>
                <w:p w14:paraId="12D384A6" w14:textId="77777777" w:rsidR="006B1B7C" w:rsidRPr="001F72A6" w:rsidRDefault="006B1B7C" w:rsidP="006B1B7C">
                  <w:pPr>
                    <w:pStyle w:val="Default"/>
                  </w:pPr>
                  <w:r w:rsidRPr="001F72A6">
                    <w:t xml:space="preserve">72h </w:t>
                  </w:r>
                </w:p>
                <w:p w14:paraId="3F2461CA" w14:textId="77777777" w:rsidR="006B1B7C" w:rsidRPr="001F72A6" w:rsidRDefault="006B1B7C" w:rsidP="006B1B7C">
                  <w:pPr>
                    <w:pStyle w:val="Default"/>
                  </w:pPr>
                </w:p>
                <w:p w14:paraId="57949B43" w14:textId="5046973A" w:rsidR="006B1B7C" w:rsidRPr="001F72A6" w:rsidRDefault="006B1B7C" w:rsidP="006B1B7C">
                  <w:pPr>
                    <w:pStyle w:val="Default"/>
                  </w:pPr>
                  <w:r w:rsidRPr="001F72A6">
                    <w:t xml:space="preserve">3 - Czas realizacji zamówienia implantów </w:t>
                  </w:r>
                </w:p>
                <w:p w14:paraId="7B1533B3" w14:textId="77777777" w:rsidR="006B1B7C" w:rsidRPr="001F72A6" w:rsidRDefault="006B1B7C" w:rsidP="006B1B7C">
                  <w:pPr>
                    <w:pStyle w:val="Default"/>
                  </w:pPr>
                  <w:r w:rsidRPr="001F72A6">
                    <w:t xml:space="preserve">Liczba punktów = 15 </w:t>
                  </w:r>
                </w:p>
                <w:p w14:paraId="776D5C79" w14:textId="77777777" w:rsidR="006B1B7C" w:rsidRPr="001F72A6" w:rsidRDefault="006B1B7C" w:rsidP="006B1B7C">
                  <w:pPr>
                    <w:pStyle w:val="Default"/>
                  </w:pPr>
                  <w:r w:rsidRPr="001F72A6">
                    <w:t xml:space="preserve">pkt 0 lub 15. </w:t>
                  </w:r>
                </w:p>
                <w:p w14:paraId="3981974D" w14:textId="77777777" w:rsidR="006B1B7C" w:rsidRPr="001F72A6" w:rsidRDefault="006B1B7C" w:rsidP="006B1B7C">
                  <w:pPr>
                    <w:pStyle w:val="Default"/>
                  </w:pPr>
                  <w:r w:rsidRPr="001F72A6">
                    <w:t xml:space="preserve">gdzie: </w:t>
                  </w:r>
                </w:p>
                <w:p w14:paraId="3B963CDD" w14:textId="77777777" w:rsidR="006B1B7C" w:rsidRPr="001F72A6" w:rsidRDefault="006B1B7C" w:rsidP="006B1B7C">
                  <w:pPr>
                    <w:pStyle w:val="Default"/>
                  </w:pPr>
                  <w:r w:rsidRPr="001F72A6">
                    <w:t xml:space="preserve">- pkt - 15 punktów - czas realizacji zamówienia implantów do 24h </w:t>
                  </w:r>
                </w:p>
                <w:p w14:paraId="0DA9C69A" w14:textId="77777777" w:rsidR="006B1B7C" w:rsidRPr="001F72A6" w:rsidRDefault="006B1B7C" w:rsidP="006B1B7C">
                  <w:pPr>
                    <w:pStyle w:val="Default"/>
                  </w:pPr>
                  <w:r w:rsidRPr="001F72A6">
                    <w:t xml:space="preserve">0 punktów - czas realizacji zamówienia implantów do 72 h </w:t>
                  </w:r>
                </w:p>
                <w:p w14:paraId="2D5BD5D5" w14:textId="77777777" w:rsidR="006B1B7C" w:rsidRPr="001F72A6" w:rsidRDefault="006B1B7C" w:rsidP="006B1B7C">
                  <w:pPr>
                    <w:pStyle w:val="Default"/>
                  </w:pPr>
                </w:p>
                <w:p w14:paraId="4534AD07" w14:textId="71C8546D" w:rsidR="006B1B7C" w:rsidRPr="001F72A6" w:rsidRDefault="006B1B7C" w:rsidP="006B1B7C">
                  <w:pPr>
                    <w:pStyle w:val="Default"/>
                  </w:pPr>
                  <w:r w:rsidRPr="001F72A6">
                    <w:t xml:space="preserve">4 - Jakość implantów </w:t>
                  </w:r>
                </w:p>
                <w:p w14:paraId="10DED065" w14:textId="77777777" w:rsidR="006B1B7C" w:rsidRPr="001F72A6" w:rsidRDefault="006B1B7C" w:rsidP="006B1B7C">
                  <w:pPr>
                    <w:pStyle w:val="Default"/>
                  </w:pPr>
                  <w:r w:rsidRPr="001F72A6">
                    <w:t xml:space="preserve">Liczba punktów = 15 </w:t>
                  </w:r>
                </w:p>
                <w:p w14:paraId="4EED66EA" w14:textId="77777777" w:rsidR="006B1B7C" w:rsidRPr="001F72A6" w:rsidRDefault="006B1B7C" w:rsidP="006B1B7C">
                  <w:pPr>
                    <w:pStyle w:val="Default"/>
                  </w:pPr>
                  <w:r w:rsidRPr="001F72A6">
                    <w:t xml:space="preserve">pkt 0 lub 15. </w:t>
                  </w:r>
                </w:p>
                <w:p w14:paraId="04921001" w14:textId="77777777" w:rsidR="006B1B7C" w:rsidRPr="001F72A6" w:rsidRDefault="006B1B7C" w:rsidP="006B1B7C">
                  <w:pPr>
                    <w:pStyle w:val="Default"/>
                  </w:pPr>
                  <w:r w:rsidRPr="001F72A6">
                    <w:t xml:space="preserve">gdzie: </w:t>
                  </w:r>
                </w:p>
                <w:p w14:paraId="727CA68A" w14:textId="77777777" w:rsidR="006B1B7C" w:rsidRPr="001F72A6" w:rsidRDefault="006B1B7C" w:rsidP="006B1B7C">
                  <w:pPr>
                    <w:pStyle w:val="Default"/>
                  </w:pPr>
                  <w:r w:rsidRPr="001F72A6">
                    <w:t xml:space="preserve">- pkt - 15 punktów - przeżywalność 10 letnia implantu powyżej 95% </w:t>
                  </w:r>
                </w:p>
                <w:p w14:paraId="6BB4A216" w14:textId="39686EA5" w:rsidR="006B1B7C" w:rsidRPr="001F72A6" w:rsidRDefault="006B1B7C" w:rsidP="006B1B7C">
                  <w:pPr>
                    <w:pStyle w:val="Default"/>
                  </w:pPr>
                  <w:r w:rsidRPr="001F72A6">
                    <w:t xml:space="preserve">0 punktów - przeżywalność 10 letnia implantu do/równe 95% </w:t>
                  </w:r>
                </w:p>
              </w:tc>
            </w:tr>
          </w:tbl>
          <w:p w14:paraId="6AE5CB6E" w14:textId="77777777" w:rsidR="00487441" w:rsidRPr="001F72A6" w:rsidRDefault="0048744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57515B1" w14:textId="0B738C9B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W związku z powyższym prosimy o informację, czy kryterium oceny ofert jakość implantów- 10 letnia przeżywalność implantu jest przewidziane również dla zadania nr 10? Zwracamy się z prośbą o odpowiednie dostosowanie zapisów Rozdziału 22 SWZ lub załącznika nr 1 do SWZ tj. Formularza oferty.</w:t>
            </w:r>
          </w:p>
          <w:p w14:paraId="418A0467" w14:textId="2B5CB79B" w:rsidR="00102431" w:rsidRPr="001F72A6" w:rsidRDefault="006B1B7C" w:rsidP="00DA140A">
            <w:pPr>
              <w:spacing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F72A6">
              <w:rPr>
                <w:b/>
                <w:bCs/>
                <w:sz w:val="24"/>
                <w:szCs w:val="24"/>
              </w:rPr>
              <w:t>Odpowiedź:</w:t>
            </w:r>
            <w:r w:rsidR="008E5584" w:rsidRPr="001F72A6">
              <w:rPr>
                <w:b/>
                <w:bCs/>
                <w:sz w:val="24"/>
                <w:szCs w:val="24"/>
              </w:rPr>
              <w:t xml:space="preserve"> Kryterium oceny ofert jakość implantów- 10 letnia przeżywalność implantu jest przewidziane również dla zadania nr 10. W związku z tym Zamawiający poprawia formularz ofertowy (zał. Nr 1 do SWZ) w tym zakresie.</w:t>
            </w:r>
          </w:p>
          <w:p w14:paraId="16C93FD6" w14:textId="3B47836F" w:rsidR="006B1B7C" w:rsidRPr="001F72A6" w:rsidRDefault="006B1B7C" w:rsidP="00DA140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102431" w:rsidRPr="001F72A6" w14:paraId="0E4465F2" w14:textId="77777777" w:rsidTr="00102431">
        <w:trPr>
          <w:gridAfter w:val="1"/>
          <w:wAfter w:w="108" w:type="dxa"/>
        </w:trPr>
        <w:tc>
          <w:tcPr>
            <w:tcW w:w="9356" w:type="dxa"/>
            <w:gridSpan w:val="2"/>
            <w:shd w:val="clear" w:color="auto" w:fill="auto"/>
          </w:tcPr>
          <w:p w14:paraId="1AABA088" w14:textId="77777777" w:rsidR="00102431" w:rsidRPr="001F72A6" w:rsidRDefault="00102431" w:rsidP="00DA140A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1F72A6">
              <w:rPr>
                <w:b/>
                <w:bCs/>
                <w:sz w:val="24"/>
                <w:szCs w:val="24"/>
              </w:rPr>
              <w:lastRenderedPageBreak/>
              <w:t>Pytanie nr 3</w:t>
            </w:r>
          </w:p>
          <w:p w14:paraId="67E5B2EC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Formularz asortymentowo-cenowy Załącznik nr 2 do SWZ</w:t>
            </w:r>
          </w:p>
          <w:p w14:paraId="720DFC8B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Grupa 2 - Endoproteza bezcementowa całkowita stawu biodrowego</w:t>
            </w:r>
          </w:p>
          <w:p w14:paraId="1D9E6785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 xml:space="preserve">                  Pkt.1 </w:t>
            </w:r>
            <w:proofErr w:type="spellStart"/>
            <w:r w:rsidRPr="001F72A6">
              <w:rPr>
                <w:sz w:val="24"/>
                <w:szCs w:val="24"/>
              </w:rPr>
              <w:t>ppkt</w:t>
            </w:r>
            <w:proofErr w:type="spellEnd"/>
            <w:r w:rsidRPr="001F72A6">
              <w:rPr>
                <w:sz w:val="24"/>
                <w:szCs w:val="24"/>
              </w:rPr>
              <w:t xml:space="preserve"> d) - modularna wkładka</w:t>
            </w:r>
          </w:p>
          <w:p w14:paraId="60F61914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Czy Zamawiający ze względu na różnicę w cenie opisanych dwóch modeli modularnych</w:t>
            </w:r>
          </w:p>
          <w:p w14:paraId="5C2D0435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 xml:space="preserve">wkładek zgodzi się na rozdzielenie na dwie pozycje cenowe tego </w:t>
            </w:r>
            <w:proofErr w:type="spellStart"/>
            <w:r w:rsidRPr="001F72A6">
              <w:rPr>
                <w:sz w:val="24"/>
                <w:szCs w:val="24"/>
              </w:rPr>
              <w:t>ppkt</w:t>
            </w:r>
            <w:proofErr w:type="spellEnd"/>
            <w:r w:rsidRPr="001F72A6">
              <w:rPr>
                <w:sz w:val="24"/>
                <w:szCs w:val="24"/>
              </w:rPr>
              <w:t>?.</w:t>
            </w:r>
          </w:p>
          <w:p w14:paraId="1152FD39" w14:textId="69FBFE33" w:rsidR="00102431" w:rsidRPr="001F72A6" w:rsidRDefault="006B1B7C" w:rsidP="00E458FD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F72A6">
              <w:rPr>
                <w:b/>
                <w:bCs/>
                <w:sz w:val="24"/>
                <w:szCs w:val="24"/>
              </w:rPr>
              <w:t>Odpowiedź:</w:t>
            </w:r>
            <w:r w:rsidR="00E458FD" w:rsidRPr="001F72A6">
              <w:rPr>
                <w:b/>
                <w:bCs/>
                <w:sz w:val="24"/>
                <w:szCs w:val="24"/>
              </w:rPr>
              <w:t xml:space="preserve"> Zamawiający ze względu na różnicę w cenie opisanych dwóch modeli modularnych wkładek zmienia </w:t>
            </w:r>
            <w:r w:rsidR="007360C8" w:rsidRPr="001F72A6">
              <w:rPr>
                <w:b/>
                <w:bCs/>
                <w:sz w:val="24"/>
                <w:szCs w:val="24"/>
              </w:rPr>
              <w:t xml:space="preserve">dla grupy 2 </w:t>
            </w:r>
            <w:r w:rsidR="00E458FD" w:rsidRPr="001F72A6">
              <w:rPr>
                <w:b/>
                <w:bCs/>
                <w:sz w:val="24"/>
                <w:szCs w:val="24"/>
              </w:rPr>
              <w:t xml:space="preserve">formularz asortymentowo-cenowy (zał. Nr 2 do SWZ) i dokonuje rozdzielenia na dwie pozycje cenowe tego </w:t>
            </w:r>
            <w:proofErr w:type="spellStart"/>
            <w:r w:rsidR="00E458FD" w:rsidRPr="001F72A6">
              <w:rPr>
                <w:b/>
                <w:bCs/>
                <w:sz w:val="24"/>
                <w:szCs w:val="24"/>
              </w:rPr>
              <w:t>ppkt</w:t>
            </w:r>
            <w:proofErr w:type="spellEnd"/>
            <w:r w:rsidR="00E458FD" w:rsidRPr="001F72A6">
              <w:rPr>
                <w:b/>
                <w:bCs/>
                <w:sz w:val="24"/>
                <w:szCs w:val="24"/>
              </w:rPr>
              <w:t>.</w:t>
            </w:r>
          </w:p>
          <w:p w14:paraId="212E74D2" w14:textId="69197965" w:rsidR="006B1B7C" w:rsidRPr="001F72A6" w:rsidRDefault="006B1B7C" w:rsidP="00DA140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102431" w:rsidRPr="001F72A6" w14:paraId="68BB6AC1" w14:textId="77777777" w:rsidTr="00102431">
        <w:trPr>
          <w:gridBefore w:val="1"/>
          <w:wBefore w:w="108" w:type="dxa"/>
        </w:trPr>
        <w:tc>
          <w:tcPr>
            <w:tcW w:w="9356" w:type="dxa"/>
            <w:gridSpan w:val="2"/>
            <w:shd w:val="clear" w:color="auto" w:fill="auto"/>
          </w:tcPr>
          <w:p w14:paraId="7107BD98" w14:textId="77777777" w:rsidR="00102431" w:rsidRPr="001F72A6" w:rsidRDefault="00102431" w:rsidP="00DA140A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1F72A6">
              <w:rPr>
                <w:b/>
                <w:bCs/>
                <w:sz w:val="24"/>
                <w:szCs w:val="24"/>
              </w:rPr>
              <w:t>Pytanie nr 4</w:t>
            </w:r>
          </w:p>
          <w:p w14:paraId="51015166" w14:textId="02DFE895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1</w:t>
            </w:r>
            <w:r w:rsidR="00BB745F" w:rsidRPr="001F72A6">
              <w:rPr>
                <w:sz w:val="24"/>
                <w:szCs w:val="24"/>
              </w:rPr>
              <w:t>.</w:t>
            </w:r>
            <w:r w:rsidRPr="001F72A6">
              <w:rPr>
                <w:sz w:val="24"/>
                <w:szCs w:val="24"/>
              </w:rPr>
              <w:t xml:space="preserve"> dotyczy Projektu umowy</w:t>
            </w:r>
          </w:p>
          <w:p w14:paraId="3A9CA686" w14:textId="62D74C03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Czy wyrażają Państwo zgodę na przesyłanie wystawionych faktur VAT w formie elektronicznej ( zapis w formacie PDF ). W celu zabezpieczenia autentyczno</w:t>
            </w:r>
            <w:r w:rsidR="006B1B7C" w:rsidRPr="001F72A6">
              <w:rPr>
                <w:sz w:val="24"/>
                <w:szCs w:val="24"/>
              </w:rPr>
              <w:t>ś</w:t>
            </w:r>
            <w:r w:rsidRPr="001F72A6">
              <w:rPr>
                <w:sz w:val="24"/>
                <w:szCs w:val="24"/>
              </w:rPr>
              <w:t>ci faktury i jej integralności Wykonawca zobowiązuje się do przesyłania faktur na wskazany przez Zamawiającego adres mailowy? . Prosimy o wskazanie adresu e-mail.</w:t>
            </w:r>
          </w:p>
          <w:p w14:paraId="076A4B59" w14:textId="1D6B9E0B" w:rsidR="006B1B7C" w:rsidRPr="001F72A6" w:rsidRDefault="006B1B7C" w:rsidP="00DA140A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F72A6">
              <w:rPr>
                <w:b/>
                <w:bCs/>
                <w:sz w:val="24"/>
                <w:szCs w:val="24"/>
              </w:rPr>
              <w:t>Odpowiedź:</w:t>
            </w:r>
            <w:r w:rsidR="00E458FD" w:rsidRPr="001F72A6">
              <w:rPr>
                <w:b/>
                <w:bCs/>
                <w:sz w:val="24"/>
                <w:szCs w:val="24"/>
              </w:rPr>
              <w:t xml:space="preserve"> Nie</w:t>
            </w:r>
          </w:p>
          <w:p w14:paraId="25674EBB" w14:textId="77777777" w:rsidR="006B1B7C" w:rsidRPr="001F72A6" w:rsidRDefault="006B1B7C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6AD2ECF" w14:textId="5194F3FF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2</w:t>
            </w:r>
            <w:r w:rsidR="00BB745F" w:rsidRPr="001F72A6">
              <w:rPr>
                <w:sz w:val="24"/>
                <w:szCs w:val="24"/>
              </w:rPr>
              <w:t>.</w:t>
            </w:r>
            <w:r w:rsidRPr="001F72A6">
              <w:rPr>
                <w:sz w:val="24"/>
                <w:szCs w:val="24"/>
              </w:rPr>
              <w:t xml:space="preserve"> dotyczy Grupy 9 BEZCEMENTOWY TRZPIEŃ REWIZYJNY EDNOPROTEZY STAWU BIODROWEGO</w:t>
            </w:r>
          </w:p>
          <w:p w14:paraId="5CE983A7" w14:textId="4ECA6724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 xml:space="preserve">Czy Zamawiający w Pakiecie nr 9 wyrazi zgodę na dostarczanie implantów wraz z instrumentami na zasadzie </w:t>
            </w:r>
            <w:proofErr w:type="spellStart"/>
            <w:r w:rsidRPr="001F72A6">
              <w:rPr>
                <w:sz w:val="24"/>
                <w:szCs w:val="24"/>
              </w:rPr>
              <w:t>Loaner</w:t>
            </w:r>
            <w:proofErr w:type="spellEnd"/>
            <w:r w:rsidRPr="001F72A6">
              <w:rPr>
                <w:sz w:val="24"/>
                <w:szCs w:val="24"/>
              </w:rPr>
              <w:t xml:space="preserve"> Set tj. każdorazowo do zabiegu, po wcześniejszym uzgodnieniu terminu z Zamawiającym?</w:t>
            </w:r>
          </w:p>
          <w:p w14:paraId="23C3616E" w14:textId="1AACE658" w:rsidR="00E458FD" w:rsidRPr="001F72A6" w:rsidRDefault="006B1B7C" w:rsidP="00E458FD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F72A6">
              <w:rPr>
                <w:b/>
                <w:bCs/>
                <w:sz w:val="24"/>
                <w:szCs w:val="24"/>
              </w:rPr>
              <w:t>Odpowiedź:</w:t>
            </w:r>
            <w:r w:rsidR="00E458FD" w:rsidRPr="001F72A6">
              <w:rPr>
                <w:b/>
                <w:bCs/>
                <w:sz w:val="24"/>
                <w:szCs w:val="24"/>
              </w:rPr>
              <w:t xml:space="preserve"> Zamawiający dla grupy nr 9 wyraża zgodę na każdorazowe dostarczenie  implantów wraz z instrumentami na zasadzie </w:t>
            </w:r>
            <w:proofErr w:type="spellStart"/>
            <w:r w:rsidR="00E458FD" w:rsidRPr="001F72A6">
              <w:rPr>
                <w:b/>
                <w:bCs/>
                <w:sz w:val="24"/>
                <w:szCs w:val="24"/>
              </w:rPr>
              <w:t>Loaner</w:t>
            </w:r>
            <w:proofErr w:type="spellEnd"/>
            <w:r w:rsidR="00E458FD" w:rsidRPr="001F72A6">
              <w:rPr>
                <w:b/>
                <w:bCs/>
                <w:sz w:val="24"/>
                <w:szCs w:val="24"/>
              </w:rPr>
              <w:t xml:space="preserve"> Set tj. każdorazowo do zabiegu. W takim wypadku oferta Wykonawcy w kryterium Serwis użyczonego sprzętu otrzyma 0 pkt.</w:t>
            </w:r>
          </w:p>
          <w:p w14:paraId="39FD21C2" w14:textId="77777777" w:rsidR="006B1B7C" w:rsidRPr="001F72A6" w:rsidRDefault="006B1B7C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56C9050" w14:textId="0E41B0B4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3</w:t>
            </w:r>
            <w:r w:rsidR="00BB745F" w:rsidRPr="001F72A6">
              <w:rPr>
                <w:sz w:val="24"/>
                <w:szCs w:val="24"/>
              </w:rPr>
              <w:t>.</w:t>
            </w:r>
            <w:r w:rsidRPr="001F72A6">
              <w:rPr>
                <w:sz w:val="24"/>
                <w:szCs w:val="24"/>
              </w:rPr>
              <w:t xml:space="preserve"> dotyczy Grupy 10 MODULARNY SYSTEM PROTEZ PORESEKCYJNYCH</w:t>
            </w:r>
          </w:p>
          <w:p w14:paraId="30E8FD18" w14:textId="4AA64C58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 xml:space="preserve">Czy Zamawiający w Pakiecie nr 10 wyrazi zgodę na dostarczanie implantów wraz z instrumentami na zasadzie </w:t>
            </w:r>
            <w:proofErr w:type="spellStart"/>
            <w:r w:rsidRPr="001F72A6">
              <w:rPr>
                <w:sz w:val="24"/>
                <w:szCs w:val="24"/>
              </w:rPr>
              <w:t>Loaner</w:t>
            </w:r>
            <w:proofErr w:type="spellEnd"/>
            <w:r w:rsidRPr="001F72A6">
              <w:rPr>
                <w:sz w:val="24"/>
                <w:szCs w:val="24"/>
              </w:rPr>
              <w:t xml:space="preserve"> Set tj. każdorazowo do zabiegu, po wcześniejszym uzgodnieniu terminu z Zamawiającym?</w:t>
            </w:r>
          </w:p>
          <w:p w14:paraId="68CBA73B" w14:textId="62C41719" w:rsidR="006B1B7C" w:rsidRPr="001F72A6" w:rsidRDefault="006B1B7C" w:rsidP="00DA140A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F72A6">
              <w:rPr>
                <w:b/>
                <w:bCs/>
                <w:sz w:val="24"/>
                <w:szCs w:val="24"/>
              </w:rPr>
              <w:lastRenderedPageBreak/>
              <w:t>Odpowiedź:</w:t>
            </w:r>
            <w:r w:rsidR="00E458FD" w:rsidRPr="001F72A6">
              <w:rPr>
                <w:b/>
                <w:bCs/>
                <w:sz w:val="24"/>
                <w:szCs w:val="24"/>
              </w:rPr>
              <w:t xml:space="preserve"> </w:t>
            </w:r>
            <w:r w:rsidR="00C27FAD">
              <w:rPr>
                <w:b/>
                <w:bCs/>
                <w:sz w:val="24"/>
                <w:szCs w:val="24"/>
              </w:rPr>
              <w:t xml:space="preserve">vide odpowiedź nr 2/1.  </w:t>
            </w:r>
          </w:p>
          <w:p w14:paraId="003D7182" w14:textId="77777777" w:rsidR="006B1B7C" w:rsidRPr="001F72A6" w:rsidRDefault="006B1B7C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54245C0" w14:textId="2E55456F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4</w:t>
            </w:r>
            <w:r w:rsidR="00BB745F" w:rsidRPr="001F72A6">
              <w:rPr>
                <w:sz w:val="24"/>
                <w:szCs w:val="24"/>
              </w:rPr>
              <w:t>.</w:t>
            </w:r>
            <w:r w:rsidRPr="001F72A6">
              <w:rPr>
                <w:sz w:val="24"/>
                <w:szCs w:val="24"/>
              </w:rPr>
              <w:t xml:space="preserve"> dotyczy Grupy 12 MATERIA</w:t>
            </w:r>
            <w:r w:rsidR="00302D9C" w:rsidRPr="001F72A6">
              <w:rPr>
                <w:sz w:val="24"/>
                <w:szCs w:val="24"/>
              </w:rPr>
              <w:t>Ł</w:t>
            </w:r>
            <w:r w:rsidRPr="001F72A6">
              <w:rPr>
                <w:sz w:val="24"/>
                <w:szCs w:val="24"/>
              </w:rPr>
              <w:t>Y KO</w:t>
            </w:r>
            <w:r w:rsidR="006B1B7C" w:rsidRPr="001F72A6">
              <w:rPr>
                <w:sz w:val="24"/>
                <w:szCs w:val="24"/>
              </w:rPr>
              <w:t>Ś</w:t>
            </w:r>
            <w:r w:rsidRPr="001F72A6">
              <w:rPr>
                <w:sz w:val="24"/>
                <w:szCs w:val="24"/>
              </w:rPr>
              <w:t>CIOZAST</w:t>
            </w:r>
            <w:r w:rsidR="006B1B7C" w:rsidRPr="001F72A6">
              <w:rPr>
                <w:sz w:val="24"/>
                <w:szCs w:val="24"/>
              </w:rPr>
              <w:t>Ę</w:t>
            </w:r>
            <w:r w:rsidRPr="001F72A6">
              <w:rPr>
                <w:sz w:val="24"/>
                <w:szCs w:val="24"/>
              </w:rPr>
              <w:t>PCZE</w:t>
            </w:r>
          </w:p>
          <w:p w14:paraId="0A7AD442" w14:textId="36E4562D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.Czy Zamawiaj</w:t>
            </w:r>
            <w:r w:rsidR="006B1B7C" w:rsidRPr="001F72A6">
              <w:rPr>
                <w:sz w:val="24"/>
                <w:szCs w:val="24"/>
              </w:rPr>
              <w:t>ą</w:t>
            </w:r>
            <w:r w:rsidRPr="001F72A6">
              <w:rPr>
                <w:sz w:val="24"/>
                <w:szCs w:val="24"/>
              </w:rPr>
              <w:t>cy w Grupie 12 dopu</w:t>
            </w:r>
            <w:r w:rsidR="006B1B7C" w:rsidRPr="001F72A6">
              <w:rPr>
                <w:sz w:val="24"/>
                <w:szCs w:val="24"/>
              </w:rPr>
              <w:t>ś</w:t>
            </w:r>
            <w:r w:rsidRPr="001F72A6">
              <w:rPr>
                <w:sz w:val="24"/>
                <w:szCs w:val="24"/>
              </w:rPr>
              <w:t>ci r</w:t>
            </w:r>
            <w:r w:rsidR="006B1B7C" w:rsidRPr="001F72A6">
              <w:rPr>
                <w:sz w:val="24"/>
                <w:szCs w:val="24"/>
              </w:rPr>
              <w:t>ó</w:t>
            </w:r>
            <w:r w:rsidRPr="001F72A6">
              <w:rPr>
                <w:sz w:val="24"/>
                <w:szCs w:val="24"/>
              </w:rPr>
              <w:t>wnie</w:t>
            </w:r>
            <w:r w:rsidR="006B1B7C" w:rsidRPr="001F72A6">
              <w:rPr>
                <w:sz w:val="24"/>
                <w:szCs w:val="24"/>
              </w:rPr>
              <w:t>ż</w:t>
            </w:r>
            <w:r w:rsidRPr="001F72A6">
              <w:rPr>
                <w:sz w:val="24"/>
                <w:szCs w:val="24"/>
              </w:rPr>
              <w:t xml:space="preserve"> substytut ko</w:t>
            </w:r>
            <w:r w:rsidR="006B1B7C" w:rsidRPr="001F72A6">
              <w:rPr>
                <w:sz w:val="24"/>
                <w:szCs w:val="24"/>
              </w:rPr>
              <w:t>ś</w:t>
            </w:r>
            <w:r w:rsidRPr="001F72A6">
              <w:rPr>
                <w:sz w:val="24"/>
                <w:szCs w:val="24"/>
              </w:rPr>
              <w:t>ci</w:t>
            </w:r>
          </w:p>
          <w:p w14:paraId="252DA50C" w14:textId="6B691F4A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 xml:space="preserve">w punkcie 1 - syntetyczny, </w:t>
            </w:r>
            <w:proofErr w:type="spellStart"/>
            <w:r w:rsidRPr="001F72A6">
              <w:rPr>
                <w:sz w:val="24"/>
                <w:szCs w:val="24"/>
              </w:rPr>
              <w:t>osteokondukcyjny</w:t>
            </w:r>
            <w:proofErr w:type="spellEnd"/>
            <w:r w:rsidRPr="001F72A6">
              <w:rPr>
                <w:sz w:val="24"/>
                <w:szCs w:val="24"/>
              </w:rPr>
              <w:t xml:space="preserve"> substytut ko</w:t>
            </w:r>
            <w:r w:rsidR="00302D9C" w:rsidRPr="001F72A6">
              <w:rPr>
                <w:sz w:val="24"/>
                <w:szCs w:val="24"/>
              </w:rPr>
              <w:t>ś</w:t>
            </w:r>
            <w:r w:rsidRPr="001F72A6">
              <w:rPr>
                <w:sz w:val="24"/>
                <w:szCs w:val="24"/>
              </w:rPr>
              <w:t>ci</w:t>
            </w:r>
          </w:p>
          <w:p w14:paraId="63217242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 xml:space="preserve">- na bazie 40% fosforanu wapnia i 60% </w:t>
            </w:r>
            <w:proofErr w:type="spellStart"/>
            <w:r w:rsidRPr="001F72A6">
              <w:rPr>
                <w:sz w:val="24"/>
                <w:szCs w:val="24"/>
              </w:rPr>
              <w:t>hydroksyapatytu</w:t>
            </w:r>
            <w:proofErr w:type="spellEnd"/>
          </w:p>
          <w:p w14:paraId="152930F6" w14:textId="1CC6B6FB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 xml:space="preserve">- w postaci granulek 2-3mm </w:t>
            </w:r>
            <w:r w:rsidR="00302D9C" w:rsidRPr="001F72A6">
              <w:rPr>
                <w:sz w:val="24"/>
                <w:szCs w:val="24"/>
              </w:rPr>
              <w:t>ś</w:t>
            </w:r>
            <w:r w:rsidRPr="001F72A6">
              <w:rPr>
                <w:sz w:val="24"/>
                <w:szCs w:val="24"/>
              </w:rPr>
              <w:t>rednicy</w:t>
            </w:r>
          </w:p>
          <w:p w14:paraId="6847FED1" w14:textId="03D2185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- wielko</w:t>
            </w:r>
            <w:r w:rsidR="00302D9C" w:rsidRPr="001F72A6">
              <w:rPr>
                <w:sz w:val="24"/>
                <w:szCs w:val="24"/>
              </w:rPr>
              <w:t>ść</w:t>
            </w:r>
            <w:r w:rsidRPr="001F72A6">
              <w:rPr>
                <w:sz w:val="24"/>
                <w:szCs w:val="24"/>
              </w:rPr>
              <w:t xml:space="preserve"> </w:t>
            </w:r>
            <w:proofErr w:type="spellStart"/>
            <w:r w:rsidRPr="001F72A6">
              <w:rPr>
                <w:sz w:val="24"/>
                <w:szCs w:val="24"/>
              </w:rPr>
              <w:t>makropor</w:t>
            </w:r>
            <w:r w:rsidR="00302D9C" w:rsidRPr="001F72A6">
              <w:rPr>
                <w:sz w:val="24"/>
                <w:szCs w:val="24"/>
              </w:rPr>
              <w:t>ó</w:t>
            </w:r>
            <w:r w:rsidRPr="001F72A6">
              <w:rPr>
                <w:sz w:val="24"/>
                <w:szCs w:val="24"/>
              </w:rPr>
              <w:t>w</w:t>
            </w:r>
            <w:proofErr w:type="spellEnd"/>
            <w:r w:rsidRPr="001F72A6">
              <w:rPr>
                <w:sz w:val="24"/>
                <w:szCs w:val="24"/>
              </w:rPr>
              <w:t xml:space="preserve"> 300-600 </w:t>
            </w:r>
            <w:r w:rsidR="00302D9C" w:rsidRPr="001F72A6">
              <w:rPr>
                <w:sz w:val="24"/>
                <w:szCs w:val="24"/>
              </w:rPr>
              <w:t>µ</w:t>
            </w:r>
            <w:r w:rsidRPr="001F72A6">
              <w:rPr>
                <w:sz w:val="24"/>
                <w:szCs w:val="24"/>
              </w:rPr>
              <w:t>m</w:t>
            </w:r>
          </w:p>
          <w:p w14:paraId="2D0793A2" w14:textId="45418AED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- wielko</w:t>
            </w:r>
            <w:r w:rsidR="00302D9C" w:rsidRPr="001F72A6">
              <w:rPr>
                <w:sz w:val="24"/>
                <w:szCs w:val="24"/>
              </w:rPr>
              <w:t>ść</w:t>
            </w:r>
            <w:r w:rsidRPr="001F72A6">
              <w:rPr>
                <w:sz w:val="24"/>
                <w:szCs w:val="24"/>
              </w:rPr>
              <w:t xml:space="preserve">. </w:t>
            </w:r>
            <w:proofErr w:type="spellStart"/>
            <w:r w:rsidRPr="001F72A6">
              <w:rPr>
                <w:sz w:val="24"/>
                <w:szCs w:val="24"/>
              </w:rPr>
              <w:t>mikropor</w:t>
            </w:r>
            <w:r w:rsidR="00302D9C" w:rsidRPr="001F72A6">
              <w:rPr>
                <w:sz w:val="24"/>
                <w:szCs w:val="24"/>
              </w:rPr>
              <w:t>ó</w:t>
            </w:r>
            <w:r w:rsidRPr="001F72A6">
              <w:rPr>
                <w:sz w:val="24"/>
                <w:szCs w:val="24"/>
              </w:rPr>
              <w:t>w</w:t>
            </w:r>
            <w:proofErr w:type="spellEnd"/>
            <w:r w:rsidRPr="001F72A6">
              <w:rPr>
                <w:sz w:val="24"/>
                <w:szCs w:val="24"/>
              </w:rPr>
              <w:t xml:space="preserve"> &lt;10 </w:t>
            </w:r>
            <w:r w:rsidR="00302D9C" w:rsidRPr="001F72A6">
              <w:rPr>
                <w:sz w:val="24"/>
                <w:szCs w:val="24"/>
              </w:rPr>
              <w:t>µ</w:t>
            </w:r>
            <w:r w:rsidRPr="001F72A6">
              <w:rPr>
                <w:sz w:val="24"/>
                <w:szCs w:val="24"/>
              </w:rPr>
              <w:t>m</w:t>
            </w:r>
          </w:p>
          <w:p w14:paraId="16B7836C" w14:textId="1FF57D10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- porowato</w:t>
            </w:r>
            <w:r w:rsidR="00302D9C" w:rsidRPr="001F72A6">
              <w:rPr>
                <w:sz w:val="24"/>
                <w:szCs w:val="24"/>
              </w:rPr>
              <w:t>ść</w:t>
            </w:r>
            <w:r w:rsidRPr="001F72A6">
              <w:rPr>
                <w:sz w:val="24"/>
                <w:szCs w:val="24"/>
              </w:rPr>
              <w:t>. 60-70%</w:t>
            </w:r>
          </w:p>
          <w:p w14:paraId="19398A59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- opakowanie 10ml</w:t>
            </w:r>
          </w:p>
          <w:p w14:paraId="4F7D3014" w14:textId="45B0FE49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 xml:space="preserve">w punkcie 2 - syntetyczny, </w:t>
            </w:r>
            <w:proofErr w:type="spellStart"/>
            <w:r w:rsidRPr="001F72A6">
              <w:rPr>
                <w:sz w:val="24"/>
                <w:szCs w:val="24"/>
              </w:rPr>
              <w:t>osteokondukcyjny</w:t>
            </w:r>
            <w:proofErr w:type="spellEnd"/>
            <w:r w:rsidRPr="001F72A6">
              <w:rPr>
                <w:sz w:val="24"/>
                <w:szCs w:val="24"/>
              </w:rPr>
              <w:t xml:space="preserve"> substytut ko</w:t>
            </w:r>
            <w:r w:rsidR="00302D9C" w:rsidRPr="001F72A6">
              <w:rPr>
                <w:sz w:val="24"/>
                <w:szCs w:val="24"/>
              </w:rPr>
              <w:t>ś</w:t>
            </w:r>
            <w:r w:rsidRPr="001F72A6">
              <w:rPr>
                <w:sz w:val="24"/>
                <w:szCs w:val="24"/>
              </w:rPr>
              <w:t>ci</w:t>
            </w:r>
          </w:p>
          <w:p w14:paraId="10AA4E81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 xml:space="preserve">- na bazie 40% fosforanu wapnia i 60% </w:t>
            </w:r>
            <w:proofErr w:type="spellStart"/>
            <w:r w:rsidRPr="001F72A6">
              <w:rPr>
                <w:sz w:val="24"/>
                <w:szCs w:val="24"/>
              </w:rPr>
              <w:t>hydroksyapatytu</w:t>
            </w:r>
            <w:proofErr w:type="spellEnd"/>
          </w:p>
          <w:p w14:paraId="7092592B" w14:textId="62C4EDBC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 xml:space="preserve">- w postaci granulek 2-3mm </w:t>
            </w:r>
            <w:r w:rsidR="00302D9C" w:rsidRPr="001F72A6">
              <w:rPr>
                <w:sz w:val="24"/>
                <w:szCs w:val="24"/>
              </w:rPr>
              <w:t>ś</w:t>
            </w:r>
            <w:r w:rsidRPr="001F72A6">
              <w:rPr>
                <w:sz w:val="24"/>
                <w:szCs w:val="24"/>
              </w:rPr>
              <w:t>rednicy</w:t>
            </w:r>
          </w:p>
          <w:p w14:paraId="3973AA34" w14:textId="118D7D61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- wielko</w:t>
            </w:r>
            <w:r w:rsidR="00302D9C" w:rsidRPr="001F72A6">
              <w:rPr>
                <w:sz w:val="24"/>
                <w:szCs w:val="24"/>
              </w:rPr>
              <w:t>ść</w:t>
            </w:r>
            <w:r w:rsidRPr="001F72A6">
              <w:rPr>
                <w:sz w:val="24"/>
                <w:szCs w:val="24"/>
              </w:rPr>
              <w:t xml:space="preserve"> </w:t>
            </w:r>
            <w:proofErr w:type="spellStart"/>
            <w:r w:rsidRPr="001F72A6">
              <w:rPr>
                <w:sz w:val="24"/>
                <w:szCs w:val="24"/>
              </w:rPr>
              <w:t>makropor</w:t>
            </w:r>
            <w:r w:rsidR="00302D9C" w:rsidRPr="001F72A6">
              <w:rPr>
                <w:sz w:val="24"/>
                <w:szCs w:val="24"/>
              </w:rPr>
              <w:t>ó</w:t>
            </w:r>
            <w:r w:rsidRPr="001F72A6">
              <w:rPr>
                <w:sz w:val="24"/>
                <w:szCs w:val="24"/>
              </w:rPr>
              <w:t>w</w:t>
            </w:r>
            <w:proofErr w:type="spellEnd"/>
            <w:r w:rsidRPr="001F72A6">
              <w:rPr>
                <w:sz w:val="24"/>
                <w:szCs w:val="24"/>
              </w:rPr>
              <w:t xml:space="preserve"> 300-600 </w:t>
            </w:r>
            <w:r w:rsidR="00302D9C" w:rsidRPr="001F72A6">
              <w:rPr>
                <w:sz w:val="24"/>
                <w:szCs w:val="24"/>
              </w:rPr>
              <w:t>µ</w:t>
            </w:r>
            <w:r w:rsidRPr="001F72A6">
              <w:rPr>
                <w:sz w:val="24"/>
                <w:szCs w:val="24"/>
              </w:rPr>
              <w:t>m</w:t>
            </w:r>
          </w:p>
          <w:p w14:paraId="25554FCE" w14:textId="61AE603C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- wielko</w:t>
            </w:r>
            <w:r w:rsidR="00302D9C" w:rsidRPr="001F72A6">
              <w:rPr>
                <w:sz w:val="24"/>
                <w:szCs w:val="24"/>
              </w:rPr>
              <w:t>ść</w:t>
            </w:r>
            <w:r w:rsidRPr="001F72A6">
              <w:rPr>
                <w:sz w:val="24"/>
                <w:szCs w:val="24"/>
              </w:rPr>
              <w:t xml:space="preserve"> </w:t>
            </w:r>
            <w:proofErr w:type="spellStart"/>
            <w:r w:rsidRPr="001F72A6">
              <w:rPr>
                <w:sz w:val="24"/>
                <w:szCs w:val="24"/>
              </w:rPr>
              <w:t>mikropor</w:t>
            </w:r>
            <w:r w:rsidR="00302D9C" w:rsidRPr="001F72A6">
              <w:rPr>
                <w:sz w:val="24"/>
                <w:szCs w:val="24"/>
              </w:rPr>
              <w:t>ó</w:t>
            </w:r>
            <w:r w:rsidRPr="001F72A6">
              <w:rPr>
                <w:sz w:val="24"/>
                <w:szCs w:val="24"/>
              </w:rPr>
              <w:t>w</w:t>
            </w:r>
            <w:proofErr w:type="spellEnd"/>
            <w:r w:rsidRPr="001F72A6">
              <w:rPr>
                <w:sz w:val="24"/>
                <w:szCs w:val="24"/>
              </w:rPr>
              <w:t xml:space="preserve"> &lt;10 </w:t>
            </w:r>
            <w:r w:rsidR="00302D9C" w:rsidRPr="001F72A6">
              <w:rPr>
                <w:sz w:val="24"/>
                <w:szCs w:val="24"/>
              </w:rPr>
              <w:t>µ</w:t>
            </w:r>
            <w:r w:rsidRPr="001F72A6">
              <w:rPr>
                <w:sz w:val="24"/>
                <w:szCs w:val="24"/>
              </w:rPr>
              <w:t>m</w:t>
            </w:r>
          </w:p>
          <w:p w14:paraId="54E34D2E" w14:textId="33C8F94A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- porowato</w:t>
            </w:r>
            <w:r w:rsidR="00302D9C" w:rsidRPr="001F72A6">
              <w:rPr>
                <w:sz w:val="24"/>
                <w:szCs w:val="24"/>
              </w:rPr>
              <w:t>ść</w:t>
            </w:r>
            <w:r w:rsidRPr="001F72A6">
              <w:rPr>
                <w:sz w:val="24"/>
                <w:szCs w:val="24"/>
              </w:rPr>
              <w:t xml:space="preserve"> 60-70%</w:t>
            </w:r>
          </w:p>
          <w:p w14:paraId="2F14B228" w14:textId="654FF160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- opakowanie 16ml</w:t>
            </w:r>
            <w:r w:rsidR="00302D9C" w:rsidRPr="001F72A6">
              <w:rPr>
                <w:sz w:val="24"/>
                <w:szCs w:val="24"/>
              </w:rPr>
              <w:t>”</w:t>
            </w:r>
          </w:p>
          <w:p w14:paraId="1B0A67E8" w14:textId="1F48643C" w:rsidR="00302D9C" w:rsidRPr="001F72A6" w:rsidRDefault="00302D9C" w:rsidP="00302D9C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F72A6">
              <w:rPr>
                <w:b/>
                <w:bCs/>
                <w:sz w:val="24"/>
                <w:szCs w:val="24"/>
              </w:rPr>
              <w:t>Odpowiedź:</w:t>
            </w:r>
            <w:r w:rsidR="00B34D93" w:rsidRPr="001F72A6">
              <w:rPr>
                <w:b/>
                <w:bCs/>
                <w:sz w:val="24"/>
                <w:szCs w:val="24"/>
              </w:rPr>
              <w:t xml:space="preserve"> Tak</w:t>
            </w:r>
            <w:r w:rsidR="00C1010E">
              <w:rPr>
                <w:b/>
                <w:bCs/>
                <w:sz w:val="24"/>
                <w:szCs w:val="24"/>
              </w:rPr>
              <w:t>, dopuści</w:t>
            </w:r>
            <w:r w:rsidR="00B34D93" w:rsidRPr="001F72A6">
              <w:rPr>
                <w:b/>
                <w:bCs/>
                <w:sz w:val="24"/>
                <w:szCs w:val="24"/>
              </w:rPr>
              <w:t>.</w:t>
            </w:r>
          </w:p>
          <w:p w14:paraId="4800FB74" w14:textId="1CFFC3E2" w:rsidR="00102431" w:rsidRPr="001F72A6" w:rsidRDefault="00102431" w:rsidP="00DA140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102431" w:rsidRPr="001F72A6" w14:paraId="751BCD0E" w14:textId="77777777" w:rsidTr="00102431">
        <w:trPr>
          <w:gridBefore w:val="1"/>
          <w:wBefore w:w="108" w:type="dxa"/>
        </w:trPr>
        <w:tc>
          <w:tcPr>
            <w:tcW w:w="9356" w:type="dxa"/>
            <w:gridSpan w:val="2"/>
            <w:shd w:val="clear" w:color="auto" w:fill="auto"/>
          </w:tcPr>
          <w:p w14:paraId="78FB513E" w14:textId="77777777" w:rsidR="00102431" w:rsidRPr="001F72A6" w:rsidRDefault="00102431" w:rsidP="00DA140A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1F72A6">
              <w:rPr>
                <w:b/>
                <w:bCs/>
                <w:sz w:val="24"/>
                <w:szCs w:val="24"/>
              </w:rPr>
              <w:lastRenderedPageBreak/>
              <w:t>Pytanie nr 5</w:t>
            </w:r>
          </w:p>
          <w:p w14:paraId="5C689D46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1. Czy Zamawiający wyrazi zgodę na dodanie załącznika do umowy w postaci umowy udostępnienia, której wzór przesyłamy w załączeniu? (dot. §5)</w:t>
            </w:r>
          </w:p>
          <w:p w14:paraId="08C89A41" w14:textId="65BFF42C" w:rsidR="00302D9C" w:rsidRPr="001F72A6" w:rsidRDefault="00302D9C" w:rsidP="00302D9C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F72A6">
              <w:rPr>
                <w:b/>
                <w:bCs/>
                <w:sz w:val="24"/>
                <w:szCs w:val="24"/>
              </w:rPr>
              <w:t>Odpowiedź:</w:t>
            </w:r>
            <w:r w:rsidR="00B34D93" w:rsidRPr="001F72A6">
              <w:rPr>
                <w:b/>
                <w:bCs/>
                <w:sz w:val="24"/>
                <w:szCs w:val="24"/>
              </w:rPr>
              <w:t xml:space="preserve"> Nie</w:t>
            </w:r>
          </w:p>
          <w:p w14:paraId="34667A0C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A64DC40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2. Czy Zamawiający wyrazi zgodę na dodanie załącznika do umowy w postaci umowy przechowania, której wzór przesyłamy w załączeniu? (dot. §7)</w:t>
            </w:r>
          </w:p>
          <w:p w14:paraId="445070E2" w14:textId="1B40A87C" w:rsidR="00302D9C" w:rsidRPr="001F72A6" w:rsidRDefault="00302D9C" w:rsidP="00302D9C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F72A6">
              <w:rPr>
                <w:b/>
                <w:bCs/>
                <w:sz w:val="24"/>
                <w:szCs w:val="24"/>
              </w:rPr>
              <w:t>Odpowiedź:</w:t>
            </w:r>
            <w:r w:rsidR="00B34D93" w:rsidRPr="001F72A6">
              <w:rPr>
                <w:b/>
                <w:bCs/>
                <w:sz w:val="24"/>
                <w:szCs w:val="24"/>
              </w:rPr>
              <w:t xml:space="preserve"> Nie</w:t>
            </w:r>
          </w:p>
          <w:p w14:paraId="6A625E6F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0F9E040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3. Czy ze względu na brak odpowiednich zapisów zamawiający uzupełni treść umowy o wskazanie 3 dniowego terminu na przekazanie wykonawcy informacji o zużyciu towaru z depozytu? (dot. §7)</w:t>
            </w:r>
          </w:p>
          <w:p w14:paraId="7890FE7C" w14:textId="6A1B8D1E" w:rsidR="00302D9C" w:rsidRPr="001F72A6" w:rsidRDefault="00302D9C" w:rsidP="00302D9C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F72A6">
              <w:rPr>
                <w:b/>
                <w:bCs/>
                <w:sz w:val="24"/>
                <w:szCs w:val="24"/>
              </w:rPr>
              <w:t>Odpowiedź:</w:t>
            </w:r>
            <w:r w:rsidR="007360C8" w:rsidRPr="001F72A6">
              <w:rPr>
                <w:b/>
                <w:bCs/>
                <w:sz w:val="24"/>
                <w:szCs w:val="24"/>
              </w:rPr>
              <w:t xml:space="preserve"> Nie</w:t>
            </w:r>
          </w:p>
          <w:p w14:paraId="7D1CD189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59F7040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4. Czy Zamawiający wyrazi zgodę na wprowadzenie zapisu o wykorzystaniu w pierwszej kolejności towarów z najkrótszym terminem ważności? (dot. §7)</w:t>
            </w:r>
          </w:p>
          <w:p w14:paraId="01EEFEBD" w14:textId="3097D692" w:rsidR="00302D9C" w:rsidRPr="001F72A6" w:rsidRDefault="00302D9C" w:rsidP="00302D9C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F72A6">
              <w:rPr>
                <w:b/>
                <w:bCs/>
                <w:sz w:val="24"/>
                <w:szCs w:val="24"/>
              </w:rPr>
              <w:t>Odpowiedź:</w:t>
            </w:r>
            <w:r w:rsidR="00B34D93" w:rsidRPr="001F72A6">
              <w:rPr>
                <w:b/>
                <w:bCs/>
                <w:sz w:val="24"/>
                <w:szCs w:val="24"/>
              </w:rPr>
              <w:t xml:space="preserve"> Tak</w:t>
            </w:r>
          </w:p>
          <w:p w14:paraId="60A22E46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8D62A44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5. Czy w celu miarkowania kar umownych Odbiorca dokona modyfikacji postanowień projektu przyszłej umowy w zakresie zapisów §11 ust. 2:</w:t>
            </w:r>
          </w:p>
          <w:p w14:paraId="5B204FB0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1F72A6">
              <w:rPr>
                <w:i/>
                <w:iCs/>
                <w:sz w:val="24"/>
                <w:szCs w:val="24"/>
              </w:rPr>
              <w:t>2. Dostawca zapłaci Zamawiającemu kary:</w:t>
            </w:r>
          </w:p>
          <w:p w14:paraId="019DFCBE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1F72A6">
              <w:rPr>
                <w:i/>
                <w:iCs/>
                <w:sz w:val="24"/>
                <w:szCs w:val="24"/>
              </w:rPr>
              <w:t>1) w wysokości 10% wartości niezrealizowanej części przedmiotu umowy brutto, o której mowa w § 2 ust. 3 Umowy, w przypadku odstąpienia od umowy z powodu okoliczności, za które odpowiada Dostawca, przy czym w przypadku częściowej realizacji umowy kara umowna zostanie obniżona proporcjonalnie do stopnia wykonania umowy do dnia odstąpienia od umowy przez Dostawcę,</w:t>
            </w:r>
          </w:p>
          <w:p w14:paraId="24F5A46C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1F72A6">
              <w:rPr>
                <w:i/>
                <w:iCs/>
                <w:sz w:val="24"/>
                <w:szCs w:val="24"/>
              </w:rPr>
              <w:t xml:space="preserve">2) w wysokości 0,5 % wartości zamawianych Wyrobów Medycznych  (z uwzględnieniem podatku VAT) za każdy dzień roboczy zwłoki w ich dostarczeniu </w:t>
            </w:r>
          </w:p>
          <w:p w14:paraId="7EB17AD4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1F72A6">
              <w:rPr>
                <w:i/>
                <w:iCs/>
                <w:sz w:val="24"/>
                <w:szCs w:val="24"/>
              </w:rPr>
              <w:t>względem terminu określonego w § 7 ust. 3 Umowy, jednak nie więcej niż 10% wartości brutto zamawianych Wyrobów Medycznych.</w:t>
            </w:r>
          </w:p>
          <w:p w14:paraId="79C21A2D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1F72A6">
              <w:rPr>
                <w:i/>
                <w:iCs/>
                <w:sz w:val="24"/>
                <w:szCs w:val="24"/>
              </w:rPr>
              <w:t>3) w wysokości 0,5 % wartości reklamowanych partii wyrobów medycznych (z uwzględnieniem podatku VAT) za każdy dzień zwłoki w dostawie Wyrobów Medycznych wolnych od wad w terminie określonym w § 10 ust. 2 Umowy, jednak nie więcej niż 10% wartości brutto reklamowanych partii wyrobów medycznych</w:t>
            </w:r>
          </w:p>
          <w:p w14:paraId="26731C06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1F72A6">
              <w:rPr>
                <w:i/>
                <w:iCs/>
                <w:sz w:val="24"/>
                <w:szCs w:val="24"/>
              </w:rPr>
              <w:t>4) za zwłokę w udostępnieniu instrumentarium, o którym mowa w § 5 ust. 1 Umowy w wysokości 0,5% wartości brutto części niedostarczonego instrumentarium, za każdy dzień zwłoki, jednak nie więcej niż 10% wartości brutto części niedostarczonego instrumentarium;</w:t>
            </w:r>
          </w:p>
          <w:p w14:paraId="2906C668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1F72A6">
              <w:rPr>
                <w:i/>
                <w:iCs/>
                <w:sz w:val="24"/>
                <w:szCs w:val="24"/>
              </w:rPr>
              <w:t>5) za zwłokę w serwisowaniu instrumentarium, o którym mowa w § 5 ust. 2 Umowy wysokości</w:t>
            </w:r>
            <w:r w:rsidRPr="001F72A6">
              <w:rPr>
                <w:sz w:val="24"/>
                <w:szCs w:val="24"/>
              </w:rPr>
              <w:t xml:space="preserve"> </w:t>
            </w:r>
            <w:r w:rsidRPr="001F72A6">
              <w:rPr>
                <w:i/>
                <w:iCs/>
                <w:sz w:val="24"/>
                <w:szCs w:val="24"/>
              </w:rPr>
              <w:t>0,5% brutto części niesprawnego instrumentarium, za każdą godzinę zwłoki, jednak nie więcej niż 10% wartości brutto niesprawnego instrumentarium;</w:t>
            </w:r>
          </w:p>
          <w:p w14:paraId="03F64E6A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1F72A6">
              <w:rPr>
                <w:i/>
                <w:iCs/>
                <w:sz w:val="24"/>
                <w:szCs w:val="24"/>
              </w:rPr>
              <w:t>6) w wysokości 0,5 % wartości zamawianych Wyrobów Medycznych  (z uwzględnieniem podatku VAT) za każdą godzinę zwłoki w ich dostarczeniu względem terminu określonego w § 7 ust. 9 Umowy, jednak nie więcej niż 10% wartości brutto zamawianych Wyrobów Medycznych.</w:t>
            </w:r>
          </w:p>
          <w:p w14:paraId="525D8A01" w14:textId="667B8E18" w:rsidR="00302D9C" w:rsidRPr="001F72A6" w:rsidRDefault="00302D9C" w:rsidP="00302D9C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F72A6">
              <w:rPr>
                <w:b/>
                <w:bCs/>
                <w:sz w:val="24"/>
                <w:szCs w:val="24"/>
              </w:rPr>
              <w:t>Odpowiedź:</w:t>
            </w:r>
            <w:r w:rsidR="00B34D93" w:rsidRPr="001F72A6">
              <w:rPr>
                <w:b/>
                <w:bCs/>
                <w:sz w:val="24"/>
                <w:szCs w:val="24"/>
              </w:rPr>
              <w:t xml:space="preserve"> Nie</w:t>
            </w:r>
          </w:p>
          <w:p w14:paraId="1B2AE8B0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82D79E8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6. 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14:paraId="2ED36602" w14:textId="6ED27306" w:rsidR="00302D9C" w:rsidRPr="001F72A6" w:rsidRDefault="00302D9C" w:rsidP="00302D9C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F72A6">
              <w:rPr>
                <w:b/>
                <w:bCs/>
                <w:sz w:val="24"/>
                <w:szCs w:val="24"/>
              </w:rPr>
              <w:t>Odpowiedź:</w:t>
            </w:r>
            <w:r w:rsidR="00B34D93" w:rsidRPr="001F72A6">
              <w:rPr>
                <w:b/>
                <w:bCs/>
                <w:sz w:val="24"/>
                <w:szCs w:val="24"/>
              </w:rPr>
              <w:t xml:space="preserve"> Nie</w:t>
            </w:r>
          </w:p>
          <w:p w14:paraId="63AAAE8B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5F6EE9A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7. W celu zapewnienia równego traktowania Stron i umożliwienia Wykonawcy sprawdzenia zasadności reklamacji wnosimy o wprowadzenie w § 10 ust. 4 projektu umowy 5 dniowego terminu na rozpatrzenie reklamacji oraz zmianę słów ,,… od dnia zgłoszenia reklamacji przez Zamawiającego" na ,,…od dnia uznania reklamacji przez Wykonawcę".</w:t>
            </w:r>
          </w:p>
          <w:p w14:paraId="24579CE7" w14:textId="0BD63A75" w:rsidR="00302D9C" w:rsidRPr="001F72A6" w:rsidRDefault="00302D9C" w:rsidP="00302D9C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F72A6">
              <w:rPr>
                <w:b/>
                <w:bCs/>
                <w:sz w:val="24"/>
                <w:szCs w:val="24"/>
              </w:rPr>
              <w:t>Odpowiedź:</w:t>
            </w:r>
            <w:r w:rsidR="00B34D93" w:rsidRPr="001F72A6">
              <w:rPr>
                <w:b/>
                <w:bCs/>
                <w:sz w:val="24"/>
                <w:szCs w:val="24"/>
              </w:rPr>
              <w:t xml:space="preserve"> Nie</w:t>
            </w:r>
          </w:p>
          <w:p w14:paraId="7919FD6A" w14:textId="6E789E23" w:rsidR="00102431" w:rsidRPr="001F72A6" w:rsidRDefault="00102431" w:rsidP="00DA140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102431" w:rsidRPr="001F72A6" w14:paraId="0785D500" w14:textId="77777777" w:rsidTr="00102431">
        <w:trPr>
          <w:gridBefore w:val="1"/>
          <w:wBefore w:w="108" w:type="dxa"/>
        </w:trPr>
        <w:tc>
          <w:tcPr>
            <w:tcW w:w="9356" w:type="dxa"/>
            <w:gridSpan w:val="2"/>
            <w:shd w:val="clear" w:color="auto" w:fill="auto"/>
          </w:tcPr>
          <w:p w14:paraId="2C99E029" w14:textId="77777777" w:rsidR="00B15E42" w:rsidRDefault="00B15E42" w:rsidP="00DA140A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46969489" w14:textId="3179E6D9" w:rsidR="00102431" w:rsidRPr="001F72A6" w:rsidRDefault="00102431" w:rsidP="00DA140A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1F72A6">
              <w:rPr>
                <w:b/>
                <w:bCs/>
                <w:sz w:val="24"/>
                <w:szCs w:val="24"/>
              </w:rPr>
              <w:lastRenderedPageBreak/>
              <w:t>Pytanie nr 6</w:t>
            </w:r>
          </w:p>
          <w:p w14:paraId="19CD2EC1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GRUPA 11 Zestaw do stabilizacji kręgosłupa z dostępu tylnego</w:t>
            </w:r>
          </w:p>
          <w:p w14:paraId="6F875390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1. Czy Zamawiający dopuści możliwość oferowania stabilizacji według poniższych parametrów:</w:t>
            </w:r>
          </w:p>
          <w:p w14:paraId="359DB705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 xml:space="preserve">- śruba </w:t>
            </w:r>
            <w:proofErr w:type="spellStart"/>
            <w:r w:rsidRPr="001F72A6">
              <w:rPr>
                <w:sz w:val="24"/>
                <w:szCs w:val="24"/>
              </w:rPr>
              <w:t>monoaksjalna</w:t>
            </w:r>
            <w:proofErr w:type="spellEnd"/>
            <w:r w:rsidRPr="001F72A6">
              <w:rPr>
                <w:sz w:val="24"/>
                <w:szCs w:val="24"/>
              </w:rPr>
              <w:t xml:space="preserve"> i </w:t>
            </w:r>
            <w:proofErr w:type="spellStart"/>
            <w:r w:rsidRPr="001F72A6">
              <w:rPr>
                <w:sz w:val="24"/>
                <w:szCs w:val="24"/>
              </w:rPr>
              <w:t>poliaksjalna</w:t>
            </w:r>
            <w:proofErr w:type="spellEnd"/>
            <w:r w:rsidRPr="001F72A6">
              <w:rPr>
                <w:sz w:val="24"/>
                <w:szCs w:val="24"/>
              </w:rPr>
              <w:t xml:space="preserve"> posiada stożkowy rdzeń gwintu kostnego i cylindryczny kształt powierzchni</w:t>
            </w:r>
          </w:p>
          <w:p w14:paraId="7E831075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zewnętrznej gwintu kostnego, trapezowy zarys gwintu kostnego oraz wyposażona jest w dwa zacięcia</w:t>
            </w:r>
          </w:p>
          <w:p w14:paraId="051B49F3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samogwintujące,</w:t>
            </w:r>
          </w:p>
          <w:p w14:paraId="02F0A30F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- śruba atraumatyczna (z zaokrąglonym końcem),</w:t>
            </w:r>
          </w:p>
          <w:p w14:paraId="64AC1744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- śruba umożliwia osadzenie pręta od góry (główka tulipanowa),</w:t>
            </w:r>
          </w:p>
          <w:p w14:paraId="39057AFA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- wysokość łba śruby wystającej ponad pręt wynosi 5,5mm,</w:t>
            </w:r>
          </w:p>
          <w:p w14:paraId="224B8930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- średnica łba śruby wraz z elementem blokującym wynosi 14mm,</w:t>
            </w:r>
          </w:p>
          <w:p w14:paraId="46DAAB09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- śruby dostępne w rozmiarach 4,5mm; 5,0mm; 5,5mm; 6,0mm; 6,5mm; 7,5mm; 8,5mm, 9,5mm i 10,5mm; średnice</w:t>
            </w:r>
          </w:p>
          <w:p w14:paraId="4DE065BD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kodowane kolorami,</w:t>
            </w:r>
          </w:p>
          <w:p w14:paraId="34ABEBF6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- długości śrub ze skokiem co 5 mm w zakresach: 25-100mm- w zależności od średnicy;</w:t>
            </w:r>
          </w:p>
          <w:p w14:paraId="42881036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- śruba współpracuje z jednoelementowym, wewnętrzny wkrętem blokującym o specjalnym podciętym (ujemnym)</w:t>
            </w:r>
          </w:p>
          <w:p w14:paraId="78E2CB45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zarysie gwintu, zapobiegającym rozchylaniu się ramion śruby i zmniejszającym ryzyko przekoszenia gwintu</w:t>
            </w:r>
          </w:p>
          <w:p w14:paraId="2F9D063C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- pręty wstępnie wygięte i proste, o średnicy 6mm,</w:t>
            </w:r>
          </w:p>
          <w:p w14:paraId="3605027D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- łącznik poprzeczny klamrowy o bardzo niskim profilu pozwala na łączenie prętów bez konieczności nadmiernego</w:t>
            </w:r>
          </w:p>
          <w:p w14:paraId="793D5551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usuwania struktur anatomicznych,</w:t>
            </w:r>
          </w:p>
          <w:p w14:paraId="40FEF172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- materiał wykonania: stop tytanu.?</w:t>
            </w:r>
          </w:p>
          <w:p w14:paraId="6C850ECA" w14:textId="446CF984" w:rsidR="00635740" w:rsidRPr="001F72A6" w:rsidRDefault="00635740" w:rsidP="0063574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F72A6">
              <w:rPr>
                <w:b/>
                <w:bCs/>
                <w:sz w:val="24"/>
                <w:szCs w:val="24"/>
              </w:rPr>
              <w:t>Odpowiedź:</w:t>
            </w:r>
            <w:r w:rsidR="00B34D93" w:rsidRPr="001F72A6">
              <w:rPr>
                <w:b/>
                <w:bCs/>
                <w:sz w:val="24"/>
                <w:szCs w:val="24"/>
              </w:rPr>
              <w:t xml:space="preserve"> Tak</w:t>
            </w:r>
            <w:r w:rsidR="00CD6FD2">
              <w:rPr>
                <w:b/>
                <w:bCs/>
                <w:sz w:val="24"/>
                <w:szCs w:val="24"/>
              </w:rPr>
              <w:t>, dopuści</w:t>
            </w:r>
          </w:p>
          <w:p w14:paraId="73C1CA91" w14:textId="77777777" w:rsidR="00635740" w:rsidRPr="001F72A6" w:rsidRDefault="00635740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F818759" w14:textId="40130CAD" w:rsidR="00102431" w:rsidRPr="005166F3" w:rsidRDefault="00102431" w:rsidP="005166F3">
            <w:pPr>
              <w:pStyle w:val="Akapitzlist"/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5166F3">
              <w:rPr>
                <w:sz w:val="24"/>
                <w:szCs w:val="24"/>
              </w:rPr>
              <w:t xml:space="preserve">Czy Zamawiający wyrazi zgodę na następujący skład kompletu: 8 śrub, 8 </w:t>
            </w:r>
            <w:proofErr w:type="spellStart"/>
            <w:r w:rsidRPr="005166F3">
              <w:rPr>
                <w:sz w:val="24"/>
                <w:szCs w:val="24"/>
              </w:rPr>
              <w:t>blokerów</w:t>
            </w:r>
            <w:proofErr w:type="spellEnd"/>
            <w:r w:rsidRPr="005166F3">
              <w:rPr>
                <w:sz w:val="24"/>
                <w:szCs w:val="24"/>
              </w:rPr>
              <w:t>, 2 pręty, 1 ł</w:t>
            </w:r>
            <w:r w:rsidR="00635740" w:rsidRPr="005166F3">
              <w:rPr>
                <w:sz w:val="24"/>
                <w:szCs w:val="24"/>
              </w:rPr>
              <w:t>ą</w:t>
            </w:r>
            <w:r w:rsidRPr="005166F3">
              <w:rPr>
                <w:sz w:val="24"/>
                <w:szCs w:val="24"/>
              </w:rPr>
              <w:t>cznik?</w:t>
            </w:r>
          </w:p>
          <w:p w14:paraId="0335BFFD" w14:textId="23AD20AF" w:rsidR="005166F3" w:rsidRPr="005166F3" w:rsidRDefault="005166F3" w:rsidP="005166F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D6FD2">
              <w:rPr>
                <w:b/>
                <w:bCs/>
                <w:sz w:val="24"/>
                <w:szCs w:val="24"/>
              </w:rPr>
              <w:t>Odpowiedź:</w:t>
            </w:r>
            <w:r w:rsidRPr="005166F3">
              <w:rPr>
                <w:b/>
                <w:bCs/>
                <w:sz w:val="24"/>
                <w:szCs w:val="24"/>
              </w:rPr>
              <w:t xml:space="preserve"> </w:t>
            </w:r>
            <w:r w:rsidR="00CD6FD2">
              <w:rPr>
                <w:b/>
                <w:bCs/>
                <w:sz w:val="24"/>
                <w:szCs w:val="24"/>
              </w:rPr>
              <w:t>Tak, dopuści</w:t>
            </w:r>
          </w:p>
          <w:p w14:paraId="488E60A0" w14:textId="77777777" w:rsidR="005166F3" w:rsidRDefault="005166F3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7320824" w14:textId="5890DD80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GRUPA 12 MATERIAŁY KOŚCIOZASTĘPCZE</w:t>
            </w:r>
          </w:p>
          <w:p w14:paraId="556F50BA" w14:textId="3FFFC8B2" w:rsidR="00102431" w:rsidRPr="001F72A6" w:rsidRDefault="00CF632B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102431" w:rsidRPr="001F72A6">
              <w:rPr>
                <w:sz w:val="24"/>
                <w:szCs w:val="24"/>
              </w:rPr>
              <w:t xml:space="preserve">. Czy Zamawiający dopuści w </w:t>
            </w:r>
            <w:proofErr w:type="spellStart"/>
            <w:r w:rsidR="00102431" w:rsidRPr="001F72A6">
              <w:rPr>
                <w:sz w:val="24"/>
                <w:szCs w:val="24"/>
              </w:rPr>
              <w:t>poz</w:t>
            </w:r>
            <w:proofErr w:type="spellEnd"/>
            <w:r w:rsidR="00102431" w:rsidRPr="001F72A6">
              <w:rPr>
                <w:sz w:val="24"/>
                <w:szCs w:val="24"/>
              </w:rPr>
              <w:t>:</w:t>
            </w:r>
          </w:p>
          <w:p w14:paraId="2A78CEF5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 xml:space="preserve">a) syntetyczny materiał </w:t>
            </w:r>
            <w:proofErr w:type="spellStart"/>
            <w:r w:rsidRPr="001F72A6">
              <w:rPr>
                <w:sz w:val="24"/>
                <w:szCs w:val="24"/>
              </w:rPr>
              <w:t>kościozastępczy</w:t>
            </w:r>
            <w:proofErr w:type="spellEnd"/>
            <w:r w:rsidRPr="001F72A6">
              <w:rPr>
                <w:sz w:val="24"/>
                <w:szCs w:val="24"/>
              </w:rPr>
              <w:t xml:space="preserve"> o objętości 30 g w postaci granulek o średnicy 3-4 mm składający</w:t>
            </w:r>
          </w:p>
          <w:p w14:paraId="77A8493E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się w z 100% beta-fosforanu trójwapniowego ;</w:t>
            </w:r>
          </w:p>
          <w:p w14:paraId="697D61BA" w14:textId="209BAEAB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 xml:space="preserve">b) syntetyczny materiał </w:t>
            </w:r>
            <w:proofErr w:type="spellStart"/>
            <w:r w:rsidRPr="001F72A6">
              <w:rPr>
                <w:sz w:val="24"/>
                <w:szCs w:val="24"/>
              </w:rPr>
              <w:t>kościozastępczy</w:t>
            </w:r>
            <w:proofErr w:type="spellEnd"/>
            <w:r w:rsidRPr="001F72A6">
              <w:rPr>
                <w:sz w:val="24"/>
                <w:szCs w:val="24"/>
              </w:rPr>
              <w:t xml:space="preserve"> o objętości 15 g w postaci granulek o średnicy 3-4 mm składający</w:t>
            </w:r>
            <w:r w:rsidR="00CF632B">
              <w:rPr>
                <w:sz w:val="24"/>
                <w:szCs w:val="24"/>
              </w:rPr>
              <w:t xml:space="preserve"> </w:t>
            </w:r>
            <w:r w:rsidRPr="001F72A6">
              <w:rPr>
                <w:sz w:val="24"/>
                <w:szCs w:val="24"/>
              </w:rPr>
              <w:t>się w z 100% beta-fosforanu trójwapniowego?</w:t>
            </w:r>
          </w:p>
          <w:p w14:paraId="563BFB01" w14:textId="32FCA784" w:rsidR="00635740" w:rsidRPr="001F72A6" w:rsidRDefault="00635740" w:rsidP="0063574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F72A6">
              <w:rPr>
                <w:b/>
                <w:bCs/>
                <w:sz w:val="24"/>
                <w:szCs w:val="24"/>
              </w:rPr>
              <w:lastRenderedPageBreak/>
              <w:t>Odpowiedź:</w:t>
            </w:r>
            <w:r w:rsidR="00B34D93" w:rsidRPr="001F72A6">
              <w:rPr>
                <w:b/>
                <w:bCs/>
                <w:sz w:val="24"/>
                <w:szCs w:val="24"/>
              </w:rPr>
              <w:t xml:space="preserve"> Tak</w:t>
            </w:r>
            <w:r w:rsidR="00CD6FD2">
              <w:rPr>
                <w:b/>
                <w:bCs/>
                <w:sz w:val="24"/>
                <w:szCs w:val="24"/>
              </w:rPr>
              <w:t>, dopuści</w:t>
            </w:r>
          </w:p>
          <w:p w14:paraId="660483AA" w14:textId="77777777" w:rsidR="00635740" w:rsidRPr="001F72A6" w:rsidRDefault="00635740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A1B1D9A" w14:textId="45D06020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Zapytania do w/w postępowania dotyczące zapisów Formularza ofertowego:</w:t>
            </w:r>
          </w:p>
          <w:p w14:paraId="1DB3B768" w14:textId="23E78788" w:rsidR="00102431" w:rsidRPr="001F72A6" w:rsidRDefault="00CF632B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102431" w:rsidRPr="001F72A6">
              <w:rPr>
                <w:sz w:val="24"/>
                <w:szCs w:val="24"/>
              </w:rPr>
              <w:t>. Czy w pkt 3 nie nastąpiła omyłka w zakresie grup (1-13), której dotyczy oświadczenie o serwisie</w:t>
            </w:r>
            <w:r w:rsidR="00635740" w:rsidRPr="001F72A6">
              <w:rPr>
                <w:sz w:val="24"/>
                <w:szCs w:val="24"/>
              </w:rPr>
              <w:t xml:space="preserve"> </w:t>
            </w:r>
            <w:r w:rsidR="00102431" w:rsidRPr="001F72A6">
              <w:rPr>
                <w:sz w:val="24"/>
                <w:szCs w:val="24"/>
              </w:rPr>
              <w:t>instrumentarium? Wg. SWZ i kryterium oceny ofert, zapis o serwisie instrumentarium nie dotyczy grupy 12</w:t>
            </w:r>
            <w:r w:rsidR="00635740" w:rsidRPr="001F72A6">
              <w:rPr>
                <w:sz w:val="24"/>
                <w:szCs w:val="24"/>
              </w:rPr>
              <w:t xml:space="preserve"> </w:t>
            </w:r>
            <w:r w:rsidR="00102431" w:rsidRPr="001F72A6">
              <w:rPr>
                <w:sz w:val="24"/>
                <w:szCs w:val="24"/>
              </w:rPr>
              <w:t xml:space="preserve">materiały </w:t>
            </w:r>
            <w:proofErr w:type="spellStart"/>
            <w:r w:rsidR="00102431" w:rsidRPr="001F72A6">
              <w:rPr>
                <w:sz w:val="24"/>
                <w:szCs w:val="24"/>
              </w:rPr>
              <w:t>kościozastępcze</w:t>
            </w:r>
            <w:proofErr w:type="spellEnd"/>
            <w:r w:rsidR="00102431" w:rsidRPr="001F72A6">
              <w:rPr>
                <w:sz w:val="24"/>
                <w:szCs w:val="24"/>
              </w:rPr>
              <w:t xml:space="preserve"> – w zakresie których nie stosuje się instrumentarium, związku z czym wnosimy</w:t>
            </w:r>
            <w:r w:rsidR="00635740" w:rsidRPr="001F72A6">
              <w:rPr>
                <w:sz w:val="24"/>
                <w:szCs w:val="24"/>
              </w:rPr>
              <w:t xml:space="preserve"> </w:t>
            </w:r>
            <w:r w:rsidR="00102431" w:rsidRPr="001F72A6">
              <w:rPr>
                <w:sz w:val="24"/>
                <w:szCs w:val="24"/>
              </w:rPr>
              <w:t>o doprecyzowanie, że zapis dotyczy grup 1-11,13.</w:t>
            </w:r>
          </w:p>
          <w:p w14:paraId="69F071FD" w14:textId="0E4DF1DC" w:rsidR="00635740" w:rsidRPr="001F72A6" w:rsidRDefault="00635740" w:rsidP="0063574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F72A6">
              <w:rPr>
                <w:b/>
                <w:bCs/>
                <w:sz w:val="24"/>
                <w:szCs w:val="24"/>
              </w:rPr>
              <w:t>Odpowiedź:</w:t>
            </w:r>
            <w:r w:rsidR="00B34D93" w:rsidRPr="001F72A6">
              <w:rPr>
                <w:b/>
                <w:bCs/>
                <w:sz w:val="24"/>
                <w:szCs w:val="24"/>
              </w:rPr>
              <w:t xml:space="preserve"> Tak, nastąpiła pomyłka w </w:t>
            </w:r>
            <w:r w:rsidR="007360C8" w:rsidRPr="001F72A6">
              <w:rPr>
                <w:b/>
                <w:bCs/>
                <w:sz w:val="24"/>
                <w:szCs w:val="24"/>
              </w:rPr>
              <w:t>opisie</w:t>
            </w:r>
            <w:r w:rsidR="00B34D93" w:rsidRPr="001F72A6">
              <w:rPr>
                <w:b/>
                <w:bCs/>
                <w:sz w:val="24"/>
                <w:szCs w:val="24"/>
              </w:rPr>
              <w:t xml:space="preserve"> grup (1-13), której dotyczy oświadczenie o serwisie instrumentarium. Zamawiający koryguje w tym zakresie formularz ofertowy (zał. Nr </w:t>
            </w:r>
            <w:r w:rsidR="00720EE3" w:rsidRPr="001F72A6">
              <w:rPr>
                <w:b/>
                <w:bCs/>
                <w:sz w:val="24"/>
                <w:szCs w:val="24"/>
              </w:rPr>
              <w:t>1</w:t>
            </w:r>
            <w:r w:rsidR="00B34D93" w:rsidRPr="001F72A6">
              <w:rPr>
                <w:b/>
                <w:bCs/>
                <w:sz w:val="24"/>
                <w:szCs w:val="24"/>
              </w:rPr>
              <w:t xml:space="preserve"> do SWZ), precyzując, że zapis dotyczy grup 1-11, 13.</w:t>
            </w:r>
          </w:p>
          <w:p w14:paraId="1028F8F6" w14:textId="77777777" w:rsidR="00635740" w:rsidRPr="001F72A6" w:rsidRDefault="00635740" w:rsidP="00DA140A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5EB711CD" w14:textId="384E4AE3" w:rsidR="00102431" w:rsidRPr="001F72A6" w:rsidRDefault="00CF632B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102431" w:rsidRPr="001F72A6">
              <w:rPr>
                <w:sz w:val="24"/>
                <w:szCs w:val="24"/>
              </w:rPr>
              <w:t>. Czy w pkt 4 nie nastąpiła omyłka w zakresie grup (1-3,6-8,11,13), której dotyczy oświadczenie</w:t>
            </w:r>
            <w:r w:rsidR="00635740" w:rsidRPr="001F72A6">
              <w:rPr>
                <w:sz w:val="24"/>
                <w:szCs w:val="24"/>
              </w:rPr>
              <w:t xml:space="preserve"> </w:t>
            </w:r>
            <w:r w:rsidR="00102431" w:rsidRPr="001F72A6">
              <w:rPr>
                <w:sz w:val="24"/>
                <w:szCs w:val="24"/>
              </w:rPr>
              <w:t>o przeżywalności materiału? Wg. SWZ i kryterium oceny ofert, zapis o jakości materiału - nie dotyczy grupy</w:t>
            </w:r>
            <w:r w:rsidR="00635740" w:rsidRPr="001F72A6">
              <w:rPr>
                <w:sz w:val="24"/>
                <w:szCs w:val="24"/>
              </w:rPr>
              <w:t xml:space="preserve"> </w:t>
            </w:r>
            <w:r w:rsidR="00102431" w:rsidRPr="001F72A6">
              <w:rPr>
                <w:sz w:val="24"/>
                <w:szCs w:val="24"/>
              </w:rPr>
              <w:t>11, w związku z czym wnosimy o usunięcie grupy 11 z ww. oświadczenia.</w:t>
            </w:r>
          </w:p>
          <w:p w14:paraId="4C313558" w14:textId="10EA03B4" w:rsidR="00595860" w:rsidRPr="001F72A6" w:rsidRDefault="00635740" w:rsidP="005958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b/>
                <w:bCs/>
                <w:sz w:val="24"/>
                <w:szCs w:val="24"/>
              </w:rPr>
              <w:t>Odpowiedź:</w:t>
            </w:r>
            <w:r w:rsidR="00595860" w:rsidRPr="001F72A6">
              <w:rPr>
                <w:b/>
                <w:bCs/>
                <w:sz w:val="24"/>
                <w:szCs w:val="24"/>
              </w:rPr>
              <w:t xml:space="preserve"> Tak, nastąpiła omyłka w </w:t>
            </w:r>
            <w:r w:rsidR="007360C8" w:rsidRPr="001F72A6">
              <w:rPr>
                <w:b/>
                <w:bCs/>
                <w:sz w:val="24"/>
                <w:szCs w:val="24"/>
              </w:rPr>
              <w:t>opisie</w:t>
            </w:r>
            <w:r w:rsidR="00595860" w:rsidRPr="001F72A6">
              <w:rPr>
                <w:b/>
                <w:bCs/>
                <w:sz w:val="24"/>
                <w:szCs w:val="24"/>
              </w:rPr>
              <w:t xml:space="preserve"> grup (1-3,6-8,11,13), której dotyczy oświadczenie o przeżywalności materiału. Zamawiający koryguje w tym zakresie formularz ofertowy (zał. Nr </w:t>
            </w:r>
            <w:r w:rsidR="00720EE3" w:rsidRPr="001F72A6">
              <w:rPr>
                <w:b/>
                <w:bCs/>
                <w:sz w:val="24"/>
                <w:szCs w:val="24"/>
              </w:rPr>
              <w:t>1</w:t>
            </w:r>
            <w:r w:rsidR="00595860" w:rsidRPr="001F72A6">
              <w:rPr>
                <w:b/>
                <w:bCs/>
                <w:sz w:val="24"/>
                <w:szCs w:val="24"/>
              </w:rPr>
              <w:t xml:space="preserve"> do SWZ) i usuwa grupę 11 z ww. oświadczenia.</w:t>
            </w:r>
          </w:p>
          <w:p w14:paraId="71D9AFDF" w14:textId="16D845A4" w:rsidR="00635740" w:rsidRPr="001F72A6" w:rsidRDefault="00635740" w:rsidP="0063574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3032CCBA" w14:textId="77777777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Zapytania do w/w postępowania dotyczące zapisów projektu umowy – Załącznik nr 4 do SWZ:</w:t>
            </w:r>
          </w:p>
          <w:p w14:paraId="7BE5553C" w14:textId="24EE8763" w:rsidR="00635740" w:rsidRPr="001F72A6" w:rsidRDefault="00CF632B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102431" w:rsidRPr="001F72A6">
              <w:rPr>
                <w:sz w:val="24"/>
                <w:szCs w:val="24"/>
              </w:rPr>
              <w:t>. Czy Zamawiający zgodzi się dodać w §7 zapis o tym, że szczegółowy skład implantów oddanych w depozyt</w:t>
            </w:r>
            <w:r w:rsidR="00635740" w:rsidRPr="001F72A6">
              <w:rPr>
                <w:sz w:val="24"/>
                <w:szCs w:val="24"/>
              </w:rPr>
              <w:t xml:space="preserve"> </w:t>
            </w:r>
            <w:r w:rsidR="00102431" w:rsidRPr="001F72A6">
              <w:rPr>
                <w:sz w:val="24"/>
                <w:szCs w:val="24"/>
              </w:rPr>
              <w:t>zostanie ustalony między stronami umowy?</w:t>
            </w:r>
          </w:p>
          <w:p w14:paraId="2803DEDA" w14:textId="0660637D" w:rsidR="00635740" w:rsidRPr="001F72A6" w:rsidRDefault="00635740" w:rsidP="0063574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F72A6">
              <w:rPr>
                <w:b/>
                <w:bCs/>
                <w:sz w:val="24"/>
                <w:szCs w:val="24"/>
              </w:rPr>
              <w:t>Odpowiedź:</w:t>
            </w:r>
            <w:r w:rsidR="00595860" w:rsidRPr="001F72A6">
              <w:rPr>
                <w:b/>
                <w:bCs/>
                <w:sz w:val="24"/>
                <w:szCs w:val="24"/>
              </w:rPr>
              <w:t xml:space="preserve"> Tak</w:t>
            </w:r>
          </w:p>
          <w:p w14:paraId="60F5D570" w14:textId="4AE2DA81" w:rsidR="00635740" w:rsidRPr="001F72A6" w:rsidRDefault="00635740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 xml:space="preserve"> </w:t>
            </w:r>
          </w:p>
          <w:p w14:paraId="19324610" w14:textId="5C986286" w:rsidR="00102431" w:rsidRPr="001F72A6" w:rsidRDefault="00CF632B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635740" w:rsidRPr="001F72A6">
              <w:rPr>
                <w:sz w:val="24"/>
                <w:szCs w:val="24"/>
              </w:rPr>
              <w:t>.</w:t>
            </w:r>
            <w:r w:rsidR="00102431" w:rsidRPr="001F72A6">
              <w:rPr>
                <w:sz w:val="24"/>
                <w:szCs w:val="24"/>
              </w:rPr>
              <w:t>Czy Zamawiający zgodzi się na dodanie w §7 ust. 4, zapis o terminie przydatności że nie dotyczy implantów</w:t>
            </w:r>
            <w:r w:rsidR="00635740" w:rsidRPr="001F72A6">
              <w:rPr>
                <w:sz w:val="24"/>
                <w:szCs w:val="24"/>
              </w:rPr>
              <w:t xml:space="preserve"> </w:t>
            </w:r>
            <w:r w:rsidR="00102431" w:rsidRPr="001F72A6">
              <w:rPr>
                <w:sz w:val="24"/>
                <w:szCs w:val="24"/>
              </w:rPr>
              <w:t>niesterylnych?</w:t>
            </w:r>
          </w:p>
          <w:p w14:paraId="6B2A7B46" w14:textId="0ED3DD2A" w:rsidR="00635740" w:rsidRPr="001F72A6" w:rsidRDefault="00635740" w:rsidP="0063574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F72A6">
              <w:rPr>
                <w:b/>
                <w:bCs/>
                <w:sz w:val="24"/>
                <w:szCs w:val="24"/>
              </w:rPr>
              <w:t>Odpowiedź:</w:t>
            </w:r>
            <w:r w:rsidR="00595860" w:rsidRPr="001F72A6">
              <w:rPr>
                <w:b/>
                <w:bCs/>
                <w:sz w:val="24"/>
                <w:szCs w:val="24"/>
              </w:rPr>
              <w:t xml:space="preserve"> Tak</w:t>
            </w:r>
          </w:p>
          <w:p w14:paraId="00B998E0" w14:textId="77777777" w:rsidR="00635740" w:rsidRPr="001F72A6" w:rsidRDefault="00635740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B197834" w14:textId="2C5B9D20" w:rsidR="00102431" w:rsidRPr="001F72A6" w:rsidRDefault="00CF632B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102431" w:rsidRPr="001F72A6">
              <w:rPr>
                <w:sz w:val="24"/>
                <w:szCs w:val="24"/>
              </w:rPr>
              <w:t>. Czy Zamawiający zgodzi się na zmianę sposobu naliczania kar w §11 ust. 2 pkt 6, na w wysokości 0,5 %</w:t>
            </w:r>
            <w:r w:rsidR="00635740" w:rsidRPr="001F72A6">
              <w:rPr>
                <w:sz w:val="24"/>
                <w:szCs w:val="24"/>
              </w:rPr>
              <w:t xml:space="preserve"> </w:t>
            </w:r>
            <w:r w:rsidR="00102431" w:rsidRPr="001F72A6">
              <w:rPr>
                <w:sz w:val="24"/>
                <w:szCs w:val="24"/>
              </w:rPr>
              <w:t>wartości zamawianych Wyrobów Medycznych (z uwzględnieniem podatku VAT) za każdy dzień zwłoki</w:t>
            </w:r>
            <w:r w:rsidR="00635740" w:rsidRPr="001F72A6">
              <w:rPr>
                <w:sz w:val="24"/>
                <w:szCs w:val="24"/>
              </w:rPr>
              <w:t xml:space="preserve"> </w:t>
            </w:r>
            <w:r w:rsidR="00102431" w:rsidRPr="001F72A6">
              <w:rPr>
                <w:sz w:val="24"/>
                <w:szCs w:val="24"/>
              </w:rPr>
              <w:t>w ich dostarczeniu względem terminu określonego w § 7 ust. 9 Umowy.</w:t>
            </w:r>
          </w:p>
          <w:p w14:paraId="715791DA" w14:textId="519A2296" w:rsidR="00635740" w:rsidRPr="001F72A6" w:rsidRDefault="00635740" w:rsidP="0063574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F72A6">
              <w:rPr>
                <w:b/>
                <w:bCs/>
                <w:sz w:val="24"/>
                <w:szCs w:val="24"/>
              </w:rPr>
              <w:t>Odpowiedź:</w:t>
            </w:r>
            <w:r w:rsidR="007360C8" w:rsidRPr="001F72A6">
              <w:rPr>
                <w:b/>
                <w:bCs/>
                <w:sz w:val="24"/>
                <w:szCs w:val="24"/>
              </w:rPr>
              <w:t xml:space="preserve"> Nie</w:t>
            </w:r>
          </w:p>
          <w:p w14:paraId="12C7F2DD" w14:textId="77777777" w:rsidR="00635740" w:rsidRPr="001F72A6" w:rsidRDefault="00635740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F9D37FC" w14:textId="28A91F3B" w:rsidR="00102431" w:rsidRPr="001F72A6" w:rsidRDefault="00CF632B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102431" w:rsidRPr="001F72A6">
              <w:rPr>
                <w:sz w:val="24"/>
                <w:szCs w:val="24"/>
              </w:rPr>
              <w:t>. Czy Zamawiający dookreśli w §10 ust. 4, iż termin załatwienia reklamacji jakościowej będzie liczony</w:t>
            </w:r>
            <w:r w:rsidR="00635740" w:rsidRPr="001F72A6">
              <w:rPr>
                <w:sz w:val="24"/>
                <w:szCs w:val="24"/>
              </w:rPr>
              <w:t xml:space="preserve"> </w:t>
            </w:r>
            <w:r w:rsidR="00102431" w:rsidRPr="001F72A6">
              <w:rPr>
                <w:sz w:val="24"/>
                <w:szCs w:val="24"/>
              </w:rPr>
              <w:t>od dnia przesłania pisma reklamacyjnego wraz z reklamowanym towarem?</w:t>
            </w:r>
          </w:p>
          <w:p w14:paraId="53D50F2A" w14:textId="1504CA3F" w:rsidR="00102431" w:rsidRPr="001F72A6" w:rsidRDefault="00102431" w:rsidP="00DA1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72A6">
              <w:rPr>
                <w:sz w:val="24"/>
                <w:szCs w:val="24"/>
              </w:rPr>
              <w:t>Reklamowany towar powinien zostać przesłany Wykonawcy w celu ustosunkowania się Wykonawcy</w:t>
            </w:r>
            <w:r w:rsidR="00635740" w:rsidRPr="001F72A6">
              <w:rPr>
                <w:sz w:val="24"/>
                <w:szCs w:val="24"/>
              </w:rPr>
              <w:t xml:space="preserve"> </w:t>
            </w:r>
            <w:r w:rsidRPr="001F72A6">
              <w:rPr>
                <w:sz w:val="24"/>
                <w:szCs w:val="24"/>
              </w:rPr>
              <w:t>do złożonej reklamacji. Proponowany przez Państwa zapis nakłada na Wykonawcę obowiązek wymiany</w:t>
            </w:r>
            <w:r w:rsidR="00635740" w:rsidRPr="001F72A6">
              <w:rPr>
                <w:sz w:val="24"/>
                <w:szCs w:val="24"/>
              </w:rPr>
              <w:t xml:space="preserve"> </w:t>
            </w:r>
            <w:r w:rsidRPr="001F72A6">
              <w:rPr>
                <w:sz w:val="24"/>
                <w:szCs w:val="24"/>
              </w:rPr>
              <w:t>towaru jedynie w oparciu o przesłane zgłoszenie bez możliwości ustosunkowania się do niego.</w:t>
            </w:r>
          </w:p>
          <w:p w14:paraId="7DF791B5" w14:textId="3757E94F" w:rsidR="00635740" w:rsidRPr="001F72A6" w:rsidRDefault="00635740" w:rsidP="0063574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F72A6">
              <w:rPr>
                <w:b/>
                <w:bCs/>
                <w:sz w:val="24"/>
                <w:szCs w:val="24"/>
              </w:rPr>
              <w:t>Odpowiedź:</w:t>
            </w:r>
            <w:r w:rsidR="007360C8" w:rsidRPr="001F72A6">
              <w:rPr>
                <w:b/>
                <w:bCs/>
                <w:sz w:val="24"/>
                <w:szCs w:val="24"/>
              </w:rPr>
              <w:t xml:space="preserve"> Nie</w:t>
            </w:r>
          </w:p>
          <w:p w14:paraId="1B00C4AD" w14:textId="73CF9798" w:rsidR="00102431" w:rsidRPr="001F72A6" w:rsidRDefault="00102431" w:rsidP="00DA140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7C44551" w14:textId="6C3F5910" w:rsidR="001F72A6" w:rsidRPr="001F72A6" w:rsidRDefault="001F72A6" w:rsidP="001F72A6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1F72A6">
        <w:rPr>
          <w:sz w:val="24"/>
          <w:szCs w:val="24"/>
        </w:rPr>
        <w:lastRenderedPageBreak/>
        <w:t>Zmienia brzmienie pkt</w:t>
      </w:r>
      <w:r w:rsidR="00F57A24">
        <w:rPr>
          <w:sz w:val="24"/>
          <w:szCs w:val="24"/>
        </w:rPr>
        <w:t xml:space="preserve"> w SWZ</w:t>
      </w:r>
      <w:r w:rsidRPr="001F72A6">
        <w:rPr>
          <w:sz w:val="24"/>
          <w:szCs w:val="24"/>
        </w:rPr>
        <w:t>:</w:t>
      </w:r>
    </w:p>
    <w:p w14:paraId="54091545" w14:textId="77777777" w:rsidR="001F72A6" w:rsidRPr="001F72A6" w:rsidRDefault="001F72A6" w:rsidP="001F72A6">
      <w:pPr>
        <w:pStyle w:val="Akapitzlist"/>
        <w:ind w:left="1080"/>
        <w:jc w:val="both"/>
        <w:rPr>
          <w:sz w:val="24"/>
          <w:szCs w:val="24"/>
        </w:rPr>
      </w:pPr>
    </w:p>
    <w:p w14:paraId="17F99BDE" w14:textId="62F1FC4D" w:rsidR="001F72A6" w:rsidRPr="001F72A6" w:rsidRDefault="00F57A24" w:rsidP="001F72A6">
      <w:pPr>
        <w:pStyle w:val="Akapitzlist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pkt </w:t>
      </w:r>
      <w:r w:rsidR="001F72A6" w:rsidRPr="001F72A6">
        <w:rPr>
          <w:b/>
          <w:bCs/>
          <w:sz w:val="24"/>
          <w:szCs w:val="24"/>
        </w:rPr>
        <w:t xml:space="preserve"> 9/9.2/2) Dokumenty podmiotów zagranicznych</w:t>
      </w:r>
      <w:r w:rsidR="001F72A6">
        <w:rPr>
          <w:b/>
          <w:bCs/>
          <w:sz w:val="24"/>
          <w:szCs w:val="24"/>
        </w:rPr>
        <w:t xml:space="preserve"> - </w:t>
      </w:r>
      <w:r w:rsidR="001F72A6" w:rsidRPr="001F72A6">
        <w:rPr>
          <w:sz w:val="24"/>
          <w:szCs w:val="24"/>
        </w:rPr>
        <w:t>który otrzymuje brzmienie:</w:t>
      </w:r>
    </w:p>
    <w:p w14:paraId="5DDD63BF" w14:textId="77777777" w:rsidR="001F72A6" w:rsidRPr="001F72A6" w:rsidRDefault="001F72A6" w:rsidP="001F72A6">
      <w:pPr>
        <w:pStyle w:val="Akapitzlist"/>
        <w:ind w:left="1080"/>
        <w:jc w:val="both"/>
        <w:rPr>
          <w:sz w:val="24"/>
          <w:szCs w:val="24"/>
        </w:rPr>
      </w:pPr>
    </w:p>
    <w:p w14:paraId="114876E6" w14:textId="77777777" w:rsidR="001F72A6" w:rsidRPr="001F72A6" w:rsidRDefault="001F72A6" w:rsidP="001F72A6">
      <w:pPr>
        <w:pStyle w:val="Akapitzlist"/>
        <w:ind w:left="1080"/>
        <w:jc w:val="both"/>
        <w:rPr>
          <w:sz w:val="24"/>
          <w:szCs w:val="24"/>
        </w:rPr>
      </w:pPr>
      <w:r w:rsidRPr="001F72A6">
        <w:rPr>
          <w:sz w:val="24"/>
          <w:szCs w:val="24"/>
        </w:rPr>
        <w:t>2) Informacja z odpowiedniego rejestru lub inny równoważny dokument</w:t>
      </w:r>
    </w:p>
    <w:p w14:paraId="344924A9" w14:textId="7B81E1C9" w:rsidR="00BE7BFD" w:rsidRPr="001F72A6" w:rsidRDefault="001F72A6" w:rsidP="001F72A6">
      <w:pPr>
        <w:pStyle w:val="Akapitzlist"/>
        <w:ind w:left="1080"/>
        <w:jc w:val="both"/>
        <w:rPr>
          <w:sz w:val="24"/>
          <w:szCs w:val="24"/>
        </w:rPr>
      </w:pPr>
      <w:r w:rsidRPr="001F72A6">
        <w:rPr>
          <w:sz w:val="24"/>
          <w:szCs w:val="24"/>
        </w:rPr>
        <w:t xml:space="preserve">Jeżeli Wykonawca ma siedzibę lub miejsce zamieszkania poza granicami Rzeczypospolitej Polskiej, zamiast Informacji z Krajowego Rejestru Karnego składa informację z odpowiedniego rejestru, takiego jak rejestr sądowy, albo, w przypadku braku takiego rejestru, inny równoważny dokument wydany przez właściwy organ sądowy lub administracyjny kraju, w którym wykonawca ma siedzibę lub miejsce zamieszkania, w zakresie art. 108 ust. 1 pkt 1 i 2 ustawy </w:t>
      </w:r>
      <w:proofErr w:type="spellStart"/>
      <w:r w:rsidRPr="001F72A6">
        <w:rPr>
          <w:sz w:val="24"/>
          <w:szCs w:val="24"/>
        </w:rPr>
        <w:t>Pzp</w:t>
      </w:r>
      <w:proofErr w:type="spellEnd"/>
      <w:r w:rsidRPr="001F72A6">
        <w:rPr>
          <w:sz w:val="24"/>
          <w:szCs w:val="24"/>
        </w:rPr>
        <w:t xml:space="preserve"> oraz art. 108 ust. 1 pkt 4, wystawiony nie wcześniej niż 6 miesięcy przed jego złożeniem.</w:t>
      </w:r>
    </w:p>
    <w:p w14:paraId="40BFE789" w14:textId="1D225501" w:rsidR="001F72A6" w:rsidRPr="001F72A6" w:rsidRDefault="001F72A6" w:rsidP="001F72A6">
      <w:pPr>
        <w:pStyle w:val="Akapitzlist"/>
        <w:ind w:left="1080"/>
        <w:jc w:val="both"/>
        <w:rPr>
          <w:sz w:val="24"/>
          <w:szCs w:val="24"/>
        </w:rPr>
      </w:pPr>
    </w:p>
    <w:p w14:paraId="533CC4DE" w14:textId="1ED6F131" w:rsidR="001F72A6" w:rsidRPr="001F72A6" w:rsidRDefault="001F72A6" w:rsidP="00F57A24">
      <w:pPr>
        <w:pStyle w:val="Nagwek1"/>
        <w:ind w:left="372" w:firstLine="708"/>
        <w:rPr>
          <w:rFonts w:ascii="Times New Roman" w:hAnsi="Times New Roman"/>
          <w:bCs/>
          <w:sz w:val="24"/>
          <w:szCs w:val="24"/>
        </w:rPr>
      </w:pPr>
      <w:r w:rsidRPr="00F57A24">
        <w:rPr>
          <w:rFonts w:ascii="Times New Roman" w:hAnsi="Times New Roman"/>
          <w:bCs/>
          <w:sz w:val="24"/>
          <w:szCs w:val="24"/>
        </w:rPr>
        <w:t>pkt 1</w:t>
      </w:r>
      <w:r w:rsidR="00F57A24" w:rsidRPr="00F57A24">
        <w:rPr>
          <w:rFonts w:ascii="Times New Roman" w:hAnsi="Times New Roman"/>
          <w:bCs/>
          <w:sz w:val="24"/>
          <w:szCs w:val="24"/>
        </w:rPr>
        <w:t>7</w:t>
      </w:r>
      <w:r w:rsidRPr="00F57A24">
        <w:rPr>
          <w:rFonts w:ascii="Times New Roman" w:hAnsi="Times New Roman"/>
          <w:bCs/>
          <w:sz w:val="24"/>
          <w:szCs w:val="24"/>
        </w:rPr>
        <w:t>/1</w:t>
      </w:r>
      <w:r w:rsidR="00F57A24" w:rsidRPr="00F57A24">
        <w:rPr>
          <w:rFonts w:ascii="Times New Roman" w:hAnsi="Times New Roman"/>
          <w:bCs/>
          <w:sz w:val="24"/>
          <w:szCs w:val="24"/>
        </w:rPr>
        <w:t>7</w:t>
      </w:r>
      <w:r w:rsidRPr="00F57A24">
        <w:rPr>
          <w:rFonts w:ascii="Times New Roman" w:hAnsi="Times New Roman"/>
          <w:bCs/>
          <w:sz w:val="24"/>
          <w:szCs w:val="24"/>
        </w:rPr>
        <w:t xml:space="preserve">.1 - </w:t>
      </w:r>
      <w:bookmarkStart w:id="0" w:name="_Toc258314251"/>
      <w:r w:rsidR="00F57A24" w:rsidRPr="00F57A24">
        <w:rPr>
          <w:rFonts w:ascii="Times New Roman" w:hAnsi="Times New Roman"/>
          <w:sz w:val="24"/>
          <w:szCs w:val="24"/>
        </w:rPr>
        <w:t>Termin zwi</w:t>
      </w:r>
      <w:r w:rsidR="00F57A24" w:rsidRPr="00F57A24">
        <w:rPr>
          <w:rFonts w:ascii="Times New Roman" w:eastAsia="TimesNewRoman" w:hAnsi="Times New Roman"/>
          <w:sz w:val="24"/>
          <w:szCs w:val="24"/>
        </w:rPr>
        <w:t>ą</w:t>
      </w:r>
      <w:r w:rsidR="00F57A24" w:rsidRPr="00F57A24">
        <w:rPr>
          <w:rFonts w:ascii="Times New Roman" w:hAnsi="Times New Roman"/>
          <w:sz w:val="24"/>
          <w:szCs w:val="24"/>
        </w:rPr>
        <w:t>zania ofert</w:t>
      </w:r>
      <w:r w:rsidR="00F57A24" w:rsidRPr="00F57A24">
        <w:rPr>
          <w:rFonts w:ascii="Times New Roman" w:eastAsia="TimesNewRoman" w:hAnsi="Times New Roman"/>
          <w:sz w:val="24"/>
          <w:szCs w:val="24"/>
        </w:rPr>
        <w:t>ą</w:t>
      </w:r>
      <w:bookmarkEnd w:id="0"/>
      <w:r w:rsidR="00F57A24">
        <w:rPr>
          <w:rFonts w:ascii="Times New Roman" w:eastAsia="TimesNewRoman" w:hAnsi="Times New Roman"/>
          <w:sz w:val="24"/>
          <w:szCs w:val="24"/>
        </w:rPr>
        <w:t xml:space="preserve"> - </w:t>
      </w:r>
      <w:r w:rsidRPr="00F57A24">
        <w:rPr>
          <w:rFonts w:ascii="Times New Roman" w:hAnsi="Times New Roman"/>
          <w:b w:val="0"/>
          <w:sz w:val="24"/>
          <w:szCs w:val="24"/>
        </w:rPr>
        <w:t>który otrzymuje brzmienie</w:t>
      </w:r>
      <w:r w:rsidRPr="001F72A6">
        <w:rPr>
          <w:rFonts w:ascii="Times New Roman" w:hAnsi="Times New Roman"/>
          <w:bCs/>
          <w:sz w:val="24"/>
          <w:szCs w:val="24"/>
        </w:rPr>
        <w:t>:</w:t>
      </w:r>
    </w:p>
    <w:p w14:paraId="5D594BBE" w14:textId="260886B2" w:rsidR="001F72A6" w:rsidRPr="001F72A6" w:rsidRDefault="001F72A6" w:rsidP="001F72A6">
      <w:pPr>
        <w:spacing w:before="100" w:beforeAutospacing="1" w:after="100" w:afterAutospacing="1"/>
        <w:ind w:left="372" w:firstLine="708"/>
        <w:jc w:val="both"/>
        <w:rPr>
          <w:bCs/>
          <w:sz w:val="24"/>
          <w:szCs w:val="24"/>
        </w:rPr>
      </w:pPr>
      <w:r w:rsidRPr="001F72A6">
        <w:rPr>
          <w:bCs/>
          <w:sz w:val="24"/>
          <w:szCs w:val="24"/>
        </w:rPr>
        <w:t>1</w:t>
      </w:r>
      <w:r w:rsidR="00F57A24">
        <w:rPr>
          <w:bCs/>
          <w:sz w:val="24"/>
          <w:szCs w:val="24"/>
        </w:rPr>
        <w:t>7</w:t>
      </w:r>
      <w:r w:rsidRPr="001F72A6">
        <w:rPr>
          <w:bCs/>
          <w:sz w:val="24"/>
          <w:szCs w:val="24"/>
        </w:rPr>
        <w:t>.1.</w:t>
      </w:r>
      <w:r w:rsidRPr="001F72A6">
        <w:rPr>
          <w:bCs/>
          <w:sz w:val="24"/>
          <w:szCs w:val="24"/>
        </w:rPr>
        <w:tab/>
        <w:t>Wykonawca pozostaje związany ofertą do dnia 2022-</w:t>
      </w:r>
      <w:r w:rsidR="00551DB4">
        <w:rPr>
          <w:bCs/>
          <w:sz w:val="24"/>
          <w:szCs w:val="24"/>
        </w:rPr>
        <w:t>11</w:t>
      </w:r>
      <w:r w:rsidRPr="001F72A6">
        <w:rPr>
          <w:bCs/>
          <w:sz w:val="24"/>
          <w:szCs w:val="24"/>
        </w:rPr>
        <w:t>-0</w:t>
      </w:r>
      <w:r w:rsidR="00551DB4">
        <w:rPr>
          <w:bCs/>
          <w:sz w:val="24"/>
          <w:szCs w:val="24"/>
        </w:rPr>
        <w:t>2</w:t>
      </w:r>
      <w:r w:rsidRPr="001F72A6">
        <w:rPr>
          <w:bCs/>
          <w:sz w:val="24"/>
          <w:szCs w:val="24"/>
        </w:rPr>
        <w:t>.</w:t>
      </w:r>
    </w:p>
    <w:p w14:paraId="4A5E5FDC" w14:textId="23567CF4" w:rsidR="001F72A6" w:rsidRPr="00F57A24" w:rsidRDefault="001F72A6" w:rsidP="00F57A24">
      <w:pPr>
        <w:pStyle w:val="Nagwek1"/>
        <w:ind w:left="1080"/>
        <w:rPr>
          <w:rFonts w:ascii="Times New Roman" w:hAnsi="Times New Roman"/>
          <w:b w:val="0"/>
          <w:sz w:val="24"/>
          <w:szCs w:val="24"/>
        </w:rPr>
      </w:pPr>
      <w:r w:rsidRPr="00F57A24">
        <w:rPr>
          <w:rFonts w:ascii="Times New Roman" w:hAnsi="Times New Roman"/>
          <w:bCs/>
          <w:sz w:val="24"/>
          <w:szCs w:val="24"/>
        </w:rPr>
        <w:t>pkt 1</w:t>
      </w:r>
      <w:r w:rsidR="00F57A24" w:rsidRPr="00F57A24">
        <w:rPr>
          <w:rFonts w:ascii="Times New Roman" w:hAnsi="Times New Roman"/>
          <w:bCs/>
          <w:sz w:val="24"/>
          <w:szCs w:val="24"/>
        </w:rPr>
        <w:t>9</w:t>
      </w:r>
      <w:r w:rsidRPr="00F57A24">
        <w:rPr>
          <w:rFonts w:ascii="Times New Roman" w:hAnsi="Times New Roman"/>
          <w:bCs/>
          <w:sz w:val="24"/>
          <w:szCs w:val="24"/>
        </w:rPr>
        <w:t xml:space="preserve"> </w:t>
      </w:r>
      <w:bookmarkStart w:id="1" w:name="_Toc258314253"/>
      <w:r w:rsidR="00F57A24" w:rsidRPr="00F57A24">
        <w:rPr>
          <w:rFonts w:ascii="Times New Roman" w:hAnsi="Times New Roman"/>
          <w:sz w:val="24"/>
          <w:szCs w:val="24"/>
        </w:rPr>
        <w:t>Miejsce oraz termin składania i otwarcia ofert</w:t>
      </w:r>
      <w:bookmarkEnd w:id="1"/>
      <w:r w:rsidR="00F57A24">
        <w:rPr>
          <w:rFonts w:ascii="Times New Roman" w:hAnsi="Times New Roman"/>
          <w:sz w:val="24"/>
          <w:szCs w:val="24"/>
        </w:rPr>
        <w:t xml:space="preserve"> </w:t>
      </w:r>
      <w:r w:rsidRPr="00F57A24">
        <w:rPr>
          <w:b w:val="0"/>
          <w:sz w:val="24"/>
          <w:szCs w:val="24"/>
        </w:rPr>
        <w:t xml:space="preserve">- </w:t>
      </w:r>
      <w:r w:rsidRPr="00F57A24">
        <w:rPr>
          <w:rFonts w:ascii="Times New Roman" w:hAnsi="Times New Roman"/>
          <w:b w:val="0"/>
          <w:sz w:val="24"/>
          <w:szCs w:val="24"/>
        </w:rPr>
        <w:t>który otrzymuje brzmienie:</w:t>
      </w:r>
    </w:p>
    <w:p w14:paraId="21904DCB" w14:textId="5B31B1D4" w:rsidR="001F72A6" w:rsidRPr="001F72A6" w:rsidRDefault="001F72A6" w:rsidP="001F72A6">
      <w:pPr>
        <w:spacing w:before="100" w:beforeAutospacing="1" w:after="100" w:afterAutospacing="1"/>
        <w:ind w:left="1080"/>
        <w:jc w:val="both"/>
        <w:rPr>
          <w:bCs/>
          <w:sz w:val="24"/>
          <w:szCs w:val="24"/>
        </w:rPr>
      </w:pPr>
      <w:r w:rsidRPr="001F72A6">
        <w:rPr>
          <w:bCs/>
          <w:sz w:val="24"/>
          <w:szCs w:val="24"/>
        </w:rPr>
        <w:t>Ofertę, wraz z załącznikami, należy złożyć za pośrednictwem Platformy w terminie do dnia 2022-0</w:t>
      </w:r>
      <w:r w:rsidR="00F57A24">
        <w:rPr>
          <w:bCs/>
          <w:sz w:val="24"/>
          <w:szCs w:val="24"/>
        </w:rPr>
        <w:t>8</w:t>
      </w:r>
      <w:r w:rsidRPr="001F72A6">
        <w:rPr>
          <w:bCs/>
          <w:sz w:val="24"/>
          <w:szCs w:val="24"/>
        </w:rPr>
        <w:t>-0</w:t>
      </w:r>
      <w:r w:rsidR="00F57A24">
        <w:rPr>
          <w:bCs/>
          <w:sz w:val="24"/>
          <w:szCs w:val="24"/>
        </w:rPr>
        <w:t>5</w:t>
      </w:r>
      <w:r w:rsidRPr="001F72A6">
        <w:rPr>
          <w:bCs/>
          <w:sz w:val="24"/>
          <w:szCs w:val="24"/>
        </w:rPr>
        <w:t xml:space="preserve"> do godz. 10:00.</w:t>
      </w:r>
    </w:p>
    <w:p w14:paraId="3BA39926" w14:textId="5209FC42" w:rsidR="001F72A6" w:rsidRPr="001F72A6" w:rsidRDefault="001F72A6" w:rsidP="00F57A24">
      <w:pPr>
        <w:pStyle w:val="Nagwek1"/>
        <w:ind w:left="372" w:firstLine="708"/>
        <w:rPr>
          <w:rFonts w:ascii="Times New Roman" w:hAnsi="Times New Roman"/>
          <w:bCs/>
          <w:sz w:val="24"/>
          <w:szCs w:val="24"/>
        </w:rPr>
      </w:pPr>
      <w:r w:rsidRPr="00F57A24">
        <w:rPr>
          <w:rFonts w:ascii="Times New Roman" w:hAnsi="Times New Roman"/>
          <w:bCs/>
          <w:sz w:val="24"/>
          <w:szCs w:val="24"/>
        </w:rPr>
        <w:t xml:space="preserve">pkt </w:t>
      </w:r>
      <w:r w:rsidR="00F57A24" w:rsidRPr="00F57A24">
        <w:rPr>
          <w:rFonts w:ascii="Times New Roman" w:hAnsi="Times New Roman"/>
          <w:bCs/>
          <w:sz w:val="24"/>
          <w:szCs w:val="24"/>
        </w:rPr>
        <w:t>20</w:t>
      </w:r>
      <w:r w:rsidRPr="00F57A24">
        <w:rPr>
          <w:rFonts w:ascii="Times New Roman" w:hAnsi="Times New Roman"/>
          <w:bCs/>
          <w:sz w:val="24"/>
          <w:szCs w:val="24"/>
        </w:rPr>
        <w:t>/</w:t>
      </w:r>
      <w:r w:rsidR="00F57A24" w:rsidRPr="00F57A24">
        <w:rPr>
          <w:rFonts w:ascii="Times New Roman" w:hAnsi="Times New Roman"/>
          <w:bCs/>
          <w:sz w:val="24"/>
          <w:szCs w:val="24"/>
        </w:rPr>
        <w:t>20</w:t>
      </w:r>
      <w:r w:rsidRPr="00F57A24">
        <w:rPr>
          <w:rFonts w:ascii="Times New Roman" w:hAnsi="Times New Roman"/>
          <w:bCs/>
          <w:sz w:val="24"/>
          <w:szCs w:val="24"/>
        </w:rPr>
        <w:t>.1</w:t>
      </w:r>
      <w:r>
        <w:rPr>
          <w:bCs/>
          <w:sz w:val="24"/>
          <w:szCs w:val="24"/>
        </w:rPr>
        <w:t xml:space="preserve"> </w:t>
      </w:r>
      <w:r w:rsidR="00F57A24">
        <w:rPr>
          <w:rFonts w:ascii="Times New Roman" w:hAnsi="Times New Roman"/>
          <w:sz w:val="24"/>
          <w:szCs w:val="24"/>
        </w:rPr>
        <w:t>T</w:t>
      </w:r>
      <w:r w:rsidR="00F57A24" w:rsidRPr="00F57A24">
        <w:rPr>
          <w:rFonts w:ascii="Times New Roman" w:hAnsi="Times New Roman"/>
          <w:sz w:val="24"/>
          <w:szCs w:val="24"/>
        </w:rPr>
        <w:t>ermin otwarcia ofert</w:t>
      </w:r>
      <w:r w:rsidR="00F57A24">
        <w:rPr>
          <w:rFonts w:ascii="Times New Roman" w:hAnsi="Times New Roman"/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 w:rsidRPr="001F72A6">
        <w:rPr>
          <w:rFonts w:ascii="Times New Roman" w:hAnsi="Times New Roman"/>
          <w:bCs/>
          <w:sz w:val="24"/>
          <w:szCs w:val="24"/>
        </w:rPr>
        <w:t xml:space="preserve"> </w:t>
      </w:r>
      <w:r w:rsidRPr="00F57A24">
        <w:rPr>
          <w:rFonts w:ascii="Times New Roman" w:hAnsi="Times New Roman"/>
          <w:b w:val="0"/>
          <w:sz w:val="24"/>
          <w:szCs w:val="24"/>
        </w:rPr>
        <w:t>który otrzymuje brzmienie:</w:t>
      </w:r>
    </w:p>
    <w:p w14:paraId="0E37188E" w14:textId="372B6DD9" w:rsidR="001F72A6" w:rsidRPr="001F72A6" w:rsidRDefault="00F57A24" w:rsidP="001F72A6">
      <w:pPr>
        <w:spacing w:before="100" w:beforeAutospacing="1" w:after="100" w:afterAutospacing="1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</w:t>
      </w:r>
      <w:r w:rsidR="001F72A6" w:rsidRPr="001F72A6">
        <w:rPr>
          <w:bCs/>
          <w:sz w:val="24"/>
          <w:szCs w:val="24"/>
        </w:rPr>
        <w:t>.1.</w:t>
      </w:r>
      <w:r w:rsidR="001F72A6" w:rsidRPr="001F72A6">
        <w:rPr>
          <w:bCs/>
          <w:sz w:val="24"/>
          <w:szCs w:val="24"/>
        </w:rPr>
        <w:tab/>
        <w:t>Otwarcie ofert nastąpi w dniu: 2022-0</w:t>
      </w:r>
      <w:r w:rsidR="00551DB4">
        <w:rPr>
          <w:bCs/>
          <w:sz w:val="24"/>
          <w:szCs w:val="24"/>
        </w:rPr>
        <w:t>8</w:t>
      </w:r>
      <w:r w:rsidR="001F72A6" w:rsidRPr="001F72A6">
        <w:rPr>
          <w:bCs/>
          <w:sz w:val="24"/>
          <w:szCs w:val="24"/>
        </w:rPr>
        <w:t>-0</w:t>
      </w:r>
      <w:r w:rsidR="00551DB4">
        <w:rPr>
          <w:bCs/>
          <w:sz w:val="24"/>
          <w:szCs w:val="24"/>
        </w:rPr>
        <w:t>5</w:t>
      </w:r>
      <w:r w:rsidR="001F72A6" w:rsidRPr="001F72A6">
        <w:rPr>
          <w:bCs/>
          <w:sz w:val="24"/>
          <w:szCs w:val="24"/>
        </w:rPr>
        <w:t xml:space="preserve"> o godz. 11:00, za pośrednictwem Platformy, na karcie "Oferta/Załączniki", poprzez ich odszyfrowanie, które jest jednoznaczne z ich upublicznieniem.</w:t>
      </w:r>
    </w:p>
    <w:p w14:paraId="567EA8F4" w14:textId="77777777" w:rsidR="00335827" w:rsidRDefault="00335827" w:rsidP="001F72A6">
      <w:pPr>
        <w:pStyle w:val="Akapitzlist"/>
        <w:spacing w:before="100" w:beforeAutospacing="1" w:after="100" w:afterAutospacing="1"/>
        <w:ind w:left="1080"/>
        <w:jc w:val="both"/>
        <w:rPr>
          <w:sz w:val="24"/>
          <w:szCs w:val="24"/>
        </w:rPr>
      </w:pPr>
    </w:p>
    <w:p w14:paraId="4923BFDC" w14:textId="49B901CE" w:rsidR="001F72A6" w:rsidRPr="001F72A6" w:rsidRDefault="00335827" w:rsidP="001F72A6">
      <w:pPr>
        <w:pStyle w:val="Akapitzlist"/>
        <w:spacing w:before="100" w:beforeAutospacing="1" w:after="100" w:afterAutospacing="1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III. Wprowadza aktualny załącznik nr 1 Formularz ofertowy, załącznik nr 2 Formularz asortymentowo-cenowy dla grupy 2, załącznik nr </w:t>
      </w:r>
      <w:r w:rsidR="00400081">
        <w:rPr>
          <w:sz w:val="24"/>
          <w:szCs w:val="24"/>
        </w:rPr>
        <w:t>4</w:t>
      </w:r>
      <w:r>
        <w:rPr>
          <w:sz w:val="24"/>
          <w:szCs w:val="24"/>
        </w:rPr>
        <w:t xml:space="preserve"> Projekt umowy.</w:t>
      </w:r>
    </w:p>
    <w:p w14:paraId="7BCEE7B7" w14:textId="77777777" w:rsidR="00335827" w:rsidRDefault="00335827" w:rsidP="007360C8">
      <w:pPr>
        <w:pStyle w:val="Tekstpodstawowy"/>
        <w:spacing w:before="100" w:beforeAutospacing="1" w:after="100" w:afterAutospacing="1"/>
        <w:ind w:left="3119" w:firstLine="425"/>
        <w:jc w:val="right"/>
        <w:rPr>
          <w:sz w:val="24"/>
          <w:szCs w:val="24"/>
        </w:rPr>
      </w:pPr>
    </w:p>
    <w:p w14:paraId="7510420E" w14:textId="389D0B7F" w:rsidR="006D4AB3" w:rsidRPr="001F72A6" w:rsidRDefault="006D4AB3" w:rsidP="007360C8">
      <w:pPr>
        <w:pStyle w:val="Tekstpodstawowy"/>
        <w:spacing w:before="100" w:beforeAutospacing="1" w:after="100" w:afterAutospacing="1"/>
        <w:ind w:left="3119" w:firstLine="425"/>
        <w:jc w:val="right"/>
        <w:rPr>
          <w:sz w:val="24"/>
          <w:szCs w:val="24"/>
        </w:rPr>
      </w:pPr>
      <w:r w:rsidRPr="001F72A6">
        <w:rPr>
          <w:sz w:val="24"/>
          <w:szCs w:val="24"/>
        </w:rPr>
        <w:t>Zamawiający</w:t>
      </w:r>
    </w:p>
    <w:p w14:paraId="3C33F274" w14:textId="77777777" w:rsidR="00400081" w:rsidRPr="001F72A6" w:rsidRDefault="00400081" w:rsidP="00400081">
      <w:pPr>
        <w:pStyle w:val="Tekstpodstawowy"/>
        <w:spacing w:before="100" w:beforeAutospacing="1" w:after="100" w:afterAutospacing="1"/>
        <w:ind w:left="3119" w:firstLine="425"/>
        <w:jc w:val="right"/>
        <w:rPr>
          <w:sz w:val="24"/>
          <w:szCs w:val="24"/>
        </w:rPr>
      </w:pPr>
      <w:r w:rsidRPr="001F72A6">
        <w:rPr>
          <w:sz w:val="24"/>
          <w:szCs w:val="24"/>
        </w:rPr>
        <w:t xml:space="preserve">Z-ca Dyrektora ds. Finansowych </w:t>
      </w:r>
    </w:p>
    <w:p w14:paraId="05168373" w14:textId="2FE90DEE" w:rsidR="003218B9" w:rsidRPr="001F72A6" w:rsidRDefault="00400081" w:rsidP="00400081">
      <w:pPr>
        <w:pStyle w:val="Tekstpodstawowy"/>
        <w:spacing w:before="100" w:beforeAutospacing="1" w:after="100" w:afterAutospacing="1"/>
        <w:ind w:left="3119" w:firstLine="425"/>
        <w:jc w:val="right"/>
        <w:rPr>
          <w:sz w:val="24"/>
          <w:szCs w:val="24"/>
        </w:rPr>
      </w:pPr>
      <w:r w:rsidRPr="001F72A6">
        <w:rPr>
          <w:sz w:val="24"/>
          <w:szCs w:val="24"/>
        </w:rPr>
        <w:t>mgr Dorota Gołąb-</w:t>
      </w:r>
      <w:proofErr w:type="spellStart"/>
      <w:r w:rsidRPr="001F72A6">
        <w:rPr>
          <w:sz w:val="24"/>
          <w:szCs w:val="24"/>
        </w:rPr>
        <w:t>Bełtowicz</w:t>
      </w:r>
      <w:proofErr w:type="spellEnd"/>
    </w:p>
    <w:p w14:paraId="78B32415" w14:textId="77777777" w:rsidR="0057504E" w:rsidRPr="001F72A6" w:rsidRDefault="0057504E" w:rsidP="007360C8">
      <w:pPr>
        <w:pStyle w:val="Tekstpodstawowy"/>
        <w:spacing w:before="100" w:beforeAutospacing="1" w:after="100" w:afterAutospacing="1"/>
        <w:ind w:left="3119" w:firstLine="425"/>
        <w:jc w:val="right"/>
        <w:rPr>
          <w:sz w:val="24"/>
          <w:szCs w:val="24"/>
        </w:rPr>
      </w:pPr>
    </w:p>
    <w:sectPr w:rsidR="0057504E" w:rsidRPr="001F72A6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D1CA3" w14:textId="77777777" w:rsidR="001D42B7" w:rsidRDefault="001D42B7">
      <w:r>
        <w:separator/>
      </w:r>
    </w:p>
  </w:endnote>
  <w:endnote w:type="continuationSeparator" w:id="0">
    <w:p w14:paraId="6F0C1657" w14:textId="77777777" w:rsidR="001D42B7" w:rsidRDefault="001D4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E2A6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DC6FE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3918623"/>
      <w:docPartObj>
        <w:docPartGallery w:val="Page Numbers (Bottom of Page)"/>
        <w:docPartUnique/>
      </w:docPartObj>
    </w:sdtPr>
    <w:sdtEndPr/>
    <w:sdtContent>
      <w:p w14:paraId="26C0C8BF" w14:textId="0C5CBECE" w:rsidR="00551DB4" w:rsidRDefault="00551D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49A51B" w14:textId="64EE585D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2240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CC647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36760E" w14:textId="77777777" w:rsidR="006D4AB3" w:rsidRDefault="006D4AB3">
    <w:pPr>
      <w:pStyle w:val="Stopka"/>
      <w:tabs>
        <w:tab w:val="clear" w:pos="4536"/>
        <w:tab w:val="left" w:pos="6237"/>
      </w:tabs>
    </w:pPr>
  </w:p>
  <w:p w14:paraId="325BCE9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0EBBC" w14:textId="77777777" w:rsidR="001D42B7" w:rsidRDefault="001D42B7">
      <w:r>
        <w:separator/>
      </w:r>
    </w:p>
  </w:footnote>
  <w:footnote w:type="continuationSeparator" w:id="0">
    <w:p w14:paraId="21F5F636" w14:textId="77777777" w:rsidR="001D42B7" w:rsidRDefault="001D42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063C49"/>
    <w:multiLevelType w:val="hybridMultilevel"/>
    <w:tmpl w:val="48069A5A"/>
    <w:lvl w:ilvl="0" w:tplc="7CB243B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D5E0BC9"/>
    <w:multiLevelType w:val="hybridMultilevel"/>
    <w:tmpl w:val="329CD65E"/>
    <w:lvl w:ilvl="0" w:tplc="D35051B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54233531">
    <w:abstractNumId w:val="5"/>
  </w:num>
  <w:num w:numId="2" w16cid:durableId="566261934">
    <w:abstractNumId w:val="8"/>
  </w:num>
  <w:num w:numId="3" w16cid:durableId="2088183421">
    <w:abstractNumId w:val="4"/>
  </w:num>
  <w:num w:numId="4" w16cid:durableId="1209218092">
    <w:abstractNumId w:val="7"/>
  </w:num>
  <w:num w:numId="5" w16cid:durableId="1109735566">
    <w:abstractNumId w:val="1"/>
  </w:num>
  <w:num w:numId="6" w16cid:durableId="1431584486">
    <w:abstractNumId w:val="2"/>
  </w:num>
  <w:num w:numId="7" w16cid:durableId="986982117">
    <w:abstractNumId w:val="6"/>
  </w:num>
  <w:num w:numId="8" w16cid:durableId="1436905338">
    <w:abstractNumId w:val="3"/>
  </w:num>
  <w:num w:numId="9" w16cid:durableId="1711883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E3C"/>
    <w:rsid w:val="00031374"/>
    <w:rsid w:val="000A1097"/>
    <w:rsid w:val="000D4424"/>
    <w:rsid w:val="000E2A8F"/>
    <w:rsid w:val="00102431"/>
    <w:rsid w:val="0012774F"/>
    <w:rsid w:val="00144B7A"/>
    <w:rsid w:val="00180C6E"/>
    <w:rsid w:val="001D42B7"/>
    <w:rsid w:val="001F72A6"/>
    <w:rsid w:val="0029606A"/>
    <w:rsid w:val="00302D9C"/>
    <w:rsid w:val="003218B9"/>
    <w:rsid w:val="00335827"/>
    <w:rsid w:val="00352EAA"/>
    <w:rsid w:val="00381D34"/>
    <w:rsid w:val="00400081"/>
    <w:rsid w:val="004848F3"/>
    <w:rsid w:val="00487441"/>
    <w:rsid w:val="004A75F2"/>
    <w:rsid w:val="004F64BA"/>
    <w:rsid w:val="005144A9"/>
    <w:rsid w:val="005166F3"/>
    <w:rsid w:val="00520165"/>
    <w:rsid w:val="00551DB4"/>
    <w:rsid w:val="0057504E"/>
    <w:rsid w:val="00595860"/>
    <w:rsid w:val="005B1B08"/>
    <w:rsid w:val="00615817"/>
    <w:rsid w:val="006235AB"/>
    <w:rsid w:val="00632C3C"/>
    <w:rsid w:val="00635740"/>
    <w:rsid w:val="00662BDB"/>
    <w:rsid w:val="006A5DF1"/>
    <w:rsid w:val="006B1B7C"/>
    <w:rsid w:val="006B7198"/>
    <w:rsid w:val="006D4AB3"/>
    <w:rsid w:val="006F3B81"/>
    <w:rsid w:val="00720EE3"/>
    <w:rsid w:val="007360C8"/>
    <w:rsid w:val="00752262"/>
    <w:rsid w:val="007D7198"/>
    <w:rsid w:val="00870F9F"/>
    <w:rsid w:val="008804B6"/>
    <w:rsid w:val="00897AB0"/>
    <w:rsid w:val="008A3553"/>
    <w:rsid w:val="008E5584"/>
    <w:rsid w:val="009003D1"/>
    <w:rsid w:val="00925D57"/>
    <w:rsid w:val="00947A50"/>
    <w:rsid w:val="00A52E3F"/>
    <w:rsid w:val="00A62E3C"/>
    <w:rsid w:val="00A905AC"/>
    <w:rsid w:val="00B1255C"/>
    <w:rsid w:val="00B15E42"/>
    <w:rsid w:val="00B34D93"/>
    <w:rsid w:val="00BA6584"/>
    <w:rsid w:val="00BB745F"/>
    <w:rsid w:val="00BE7BFD"/>
    <w:rsid w:val="00C1010E"/>
    <w:rsid w:val="00C27FAD"/>
    <w:rsid w:val="00C370F2"/>
    <w:rsid w:val="00C44EEC"/>
    <w:rsid w:val="00CD6FD2"/>
    <w:rsid w:val="00CF0BA7"/>
    <w:rsid w:val="00CF632B"/>
    <w:rsid w:val="00D22FFA"/>
    <w:rsid w:val="00D8461B"/>
    <w:rsid w:val="00D9049C"/>
    <w:rsid w:val="00D915F2"/>
    <w:rsid w:val="00DF32E8"/>
    <w:rsid w:val="00E21B49"/>
    <w:rsid w:val="00E2789F"/>
    <w:rsid w:val="00E458FD"/>
    <w:rsid w:val="00E72428"/>
    <w:rsid w:val="00E97E47"/>
    <w:rsid w:val="00EA14B3"/>
    <w:rsid w:val="00EA416E"/>
    <w:rsid w:val="00EE45DC"/>
    <w:rsid w:val="00F20054"/>
    <w:rsid w:val="00F24E0B"/>
    <w:rsid w:val="00F57A24"/>
    <w:rsid w:val="00F62A3A"/>
    <w:rsid w:val="00F8108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7E5250"/>
  <w15:chartTrackingRefBased/>
  <w15:docId w15:val="{B0BD244B-7728-485A-95BC-5FEAF1A0E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458FD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B1B7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7504E"/>
    <w:rPr>
      <w:sz w:val="28"/>
    </w:rPr>
  </w:style>
  <w:style w:type="paragraph" w:styleId="Akapitzlist">
    <w:name w:val="List Paragraph"/>
    <w:basedOn w:val="Normalny"/>
    <w:uiPriority w:val="34"/>
    <w:qFormat/>
    <w:rsid w:val="001F72A6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551D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153</TotalTime>
  <Pages>1</Pages>
  <Words>2494</Words>
  <Characters>14966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20</cp:revision>
  <cp:lastPrinted>2022-07-25T06:28:00Z</cp:lastPrinted>
  <dcterms:created xsi:type="dcterms:W3CDTF">2022-07-19T08:18:00Z</dcterms:created>
  <dcterms:modified xsi:type="dcterms:W3CDTF">2022-07-25T06:28:00Z</dcterms:modified>
</cp:coreProperties>
</file>