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B2A5B" w14:textId="77777777" w:rsidR="00FB7F50" w:rsidRPr="002245BE" w:rsidRDefault="00B71A8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71A8F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B71A8F">
        <w:rPr>
          <w:sz w:val="22"/>
          <w:szCs w:val="22"/>
        </w:rPr>
        <w:t>2022-07-26</w:t>
      </w:r>
    </w:p>
    <w:p w14:paraId="1D675255" w14:textId="77777777" w:rsidR="00FB7F50" w:rsidRPr="002245BE" w:rsidRDefault="00B71A8F" w:rsidP="00FB7F50">
      <w:pPr>
        <w:spacing w:after="40"/>
        <w:rPr>
          <w:b/>
          <w:bCs/>
          <w:sz w:val="22"/>
          <w:szCs w:val="22"/>
        </w:rPr>
      </w:pPr>
      <w:r w:rsidRPr="00B71A8F">
        <w:rPr>
          <w:b/>
          <w:bCs/>
          <w:sz w:val="22"/>
          <w:szCs w:val="22"/>
        </w:rPr>
        <w:t>GMINA NIEPOŁOMICE</w:t>
      </w:r>
    </w:p>
    <w:p w14:paraId="1FCE5016" w14:textId="77777777" w:rsidR="00FB7F50" w:rsidRPr="002245BE" w:rsidRDefault="00B71A8F" w:rsidP="00FB7F50">
      <w:pPr>
        <w:rPr>
          <w:sz w:val="22"/>
          <w:szCs w:val="22"/>
        </w:rPr>
      </w:pPr>
      <w:r w:rsidRPr="00B71A8F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B71A8F">
        <w:rPr>
          <w:sz w:val="22"/>
          <w:szCs w:val="22"/>
        </w:rPr>
        <w:t>13</w:t>
      </w:r>
    </w:p>
    <w:p w14:paraId="48E3213A" w14:textId="109A4C3B" w:rsidR="00FB7F50" w:rsidRDefault="00B71A8F" w:rsidP="00FB7F50">
      <w:pPr>
        <w:rPr>
          <w:sz w:val="22"/>
          <w:szCs w:val="22"/>
        </w:rPr>
      </w:pPr>
      <w:r w:rsidRPr="00B71A8F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B71A8F">
        <w:rPr>
          <w:sz w:val="22"/>
          <w:szCs w:val="22"/>
        </w:rPr>
        <w:t>Niepołomice</w:t>
      </w:r>
    </w:p>
    <w:p w14:paraId="0A6B3E07" w14:textId="77777777" w:rsidR="00773173" w:rsidRPr="002245BE" w:rsidRDefault="00773173" w:rsidP="00FB7F50">
      <w:pPr>
        <w:rPr>
          <w:sz w:val="22"/>
          <w:szCs w:val="22"/>
        </w:rPr>
      </w:pPr>
    </w:p>
    <w:p w14:paraId="2C3F522E" w14:textId="01616632" w:rsidR="00E62859" w:rsidRPr="00A17CDB" w:rsidRDefault="00773173" w:rsidP="00A17CD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ZP.271.17.2022.2</w:t>
      </w:r>
    </w:p>
    <w:p w14:paraId="1440890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AD49A1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71A8F" w:rsidRPr="00607F9B" w14:paraId="57D99106" w14:textId="77777777" w:rsidTr="007B241B">
        <w:trPr>
          <w:trHeight w:val="638"/>
        </w:trPr>
        <w:tc>
          <w:tcPr>
            <w:tcW w:w="959" w:type="dxa"/>
            <w:shd w:val="clear" w:color="auto" w:fill="auto"/>
          </w:tcPr>
          <w:p w14:paraId="192957ED" w14:textId="77777777" w:rsidR="00B71A8F" w:rsidRPr="00607F9B" w:rsidRDefault="00B71A8F" w:rsidP="007B24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1EEF92" w14:textId="77777777" w:rsidR="00B71A8F" w:rsidRPr="00607F9B" w:rsidRDefault="00B71A8F" w:rsidP="007B24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71A8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71A8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1A8F">
              <w:rPr>
                <w:b/>
                <w:bCs/>
                <w:sz w:val="22"/>
                <w:szCs w:val="22"/>
              </w:rPr>
              <w:t xml:space="preserve">Modernizacja drogi dojazdowej do gruntów rolnych w miejscowości Wola Batorska na długości około 1200 </w:t>
            </w:r>
            <w:proofErr w:type="spellStart"/>
            <w:r w:rsidRPr="00B71A8F">
              <w:rPr>
                <w:b/>
                <w:bCs/>
                <w:sz w:val="22"/>
                <w:szCs w:val="22"/>
              </w:rPr>
              <w:t>mb</w:t>
            </w:r>
            <w:proofErr w:type="spellEnd"/>
            <w:r w:rsidRPr="00B71A8F">
              <w:rPr>
                <w:b/>
                <w:bCs/>
                <w:sz w:val="22"/>
                <w:szCs w:val="22"/>
              </w:rPr>
              <w:t xml:space="preserve"> na dz. nr 1085/3 w Woli Batorskiej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71A8F">
              <w:rPr>
                <w:b/>
                <w:sz w:val="22"/>
                <w:szCs w:val="22"/>
              </w:rPr>
              <w:t>ZP.271.17.2022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09D7CF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71A8F" w:rsidRPr="00B71A8F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71A8F" w:rsidRPr="00B71A8F">
        <w:rPr>
          <w:sz w:val="22"/>
          <w:szCs w:val="22"/>
        </w:rPr>
        <w:t>(</w:t>
      </w:r>
      <w:proofErr w:type="spellStart"/>
      <w:r w:rsidR="00B71A8F" w:rsidRPr="00B71A8F">
        <w:rPr>
          <w:sz w:val="22"/>
          <w:szCs w:val="22"/>
        </w:rPr>
        <w:t>t.j</w:t>
      </w:r>
      <w:proofErr w:type="spellEnd"/>
      <w:r w:rsidR="00B71A8F" w:rsidRPr="00B71A8F">
        <w:rPr>
          <w:sz w:val="22"/>
          <w:szCs w:val="22"/>
        </w:rPr>
        <w:t xml:space="preserve">. Dz.U. z 2021r. poz. 1129 z </w:t>
      </w:r>
      <w:proofErr w:type="spellStart"/>
      <w:r w:rsidR="00B71A8F" w:rsidRPr="00B71A8F">
        <w:rPr>
          <w:sz w:val="22"/>
          <w:szCs w:val="22"/>
        </w:rPr>
        <w:t>późn</w:t>
      </w:r>
      <w:proofErr w:type="spellEnd"/>
      <w:r w:rsidR="00B71A8F" w:rsidRPr="00B71A8F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71A8F" w14:paraId="3C10BF95" w14:textId="77777777" w:rsidTr="007B241B">
        <w:trPr>
          <w:cantSplit/>
        </w:trPr>
        <w:tc>
          <w:tcPr>
            <w:tcW w:w="10150" w:type="dxa"/>
          </w:tcPr>
          <w:p w14:paraId="44D06EF1" w14:textId="77777777" w:rsidR="00B71A8F" w:rsidRPr="00D26ED6" w:rsidRDefault="00B71A8F" w:rsidP="007B24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71A8F">
              <w:rPr>
                <w:b/>
                <w:sz w:val="22"/>
                <w:szCs w:val="22"/>
              </w:rPr>
              <w:t>Przedsiębiorstwo Handlowo-Usługowe MADROG Maciej Kaptur</w:t>
            </w:r>
          </w:p>
          <w:p w14:paraId="0B3CF184" w14:textId="77777777" w:rsidR="00B71A8F" w:rsidRPr="009F0E5C" w:rsidRDefault="00B71A8F" w:rsidP="007B241B">
            <w:pPr>
              <w:jc w:val="both"/>
              <w:rPr>
                <w:bCs/>
                <w:sz w:val="22"/>
                <w:szCs w:val="22"/>
              </w:rPr>
            </w:pPr>
            <w:r w:rsidRPr="00B71A8F">
              <w:rPr>
                <w:bCs/>
                <w:sz w:val="22"/>
                <w:szCs w:val="22"/>
              </w:rPr>
              <w:t>Zarabie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1A8F">
              <w:rPr>
                <w:bCs/>
                <w:sz w:val="22"/>
                <w:szCs w:val="22"/>
              </w:rPr>
              <w:t>21a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09FFE3" w14:textId="77777777" w:rsidR="00B71A8F" w:rsidRPr="009F0E5C" w:rsidRDefault="00B71A8F" w:rsidP="007B241B">
            <w:pPr>
              <w:jc w:val="both"/>
              <w:rPr>
                <w:bCs/>
                <w:sz w:val="22"/>
                <w:szCs w:val="22"/>
              </w:rPr>
            </w:pPr>
            <w:r w:rsidRPr="00B71A8F">
              <w:rPr>
                <w:bCs/>
                <w:sz w:val="22"/>
                <w:szCs w:val="22"/>
              </w:rPr>
              <w:t>32-410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71A8F">
              <w:rPr>
                <w:bCs/>
                <w:sz w:val="22"/>
                <w:szCs w:val="22"/>
              </w:rPr>
              <w:t>Dobczyce</w:t>
            </w:r>
          </w:p>
          <w:p w14:paraId="36A539B5" w14:textId="032312C1" w:rsidR="00B71A8F" w:rsidRPr="00D26ED6" w:rsidRDefault="00B71A8F" w:rsidP="007B241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773173">
              <w:rPr>
                <w:sz w:val="22"/>
                <w:szCs w:val="22"/>
              </w:rPr>
              <w:t>: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71A8F">
              <w:rPr>
                <w:b/>
                <w:sz w:val="22"/>
                <w:szCs w:val="22"/>
              </w:rPr>
              <w:t>382 320.90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BA39EA1" w14:textId="77777777" w:rsidR="00B71A8F" w:rsidRPr="00D26ED6" w:rsidRDefault="00B71A8F" w:rsidP="007B24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F098A70" w14:textId="6479A09F" w:rsidR="00B71A8F" w:rsidRDefault="00B71A8F" w:rsidP="007B24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71A8F">
              <w:t xml:space="preserve">Wybrana oferta uzyskała </w:t>
            </w:r>
            <w:r w:rsidR="00773173" w:rsidRPr="00B71A8F">
              <w:t>najwyższą</w:t>
            </w:r>
            <w:r w:rsidRPr="00B71A8F">
              <w:t xml:space="preserve"> </w:t>
            </w:r>
            <w:r w:rsidR="00773173" w:rsidRPr="00B71A8F">
              <w:t>liczbę</w:t>
            </w:r>
            <w:r w:rsidRPr="00B71A8F">
              <w:t xml:space="preserve"> </w:t>
            </w:r>
            <w:r w:rsidR="00773173" w:rsidRPr="00B71A8F">
              <w:t>punktów</w:t>
            </w:r>
          </w:p>
        </w:tc>
      </w:tr>
    </w:tbl>
    <w:p w14:paraId="6992894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701"/>
        <w:gridCol w:w="1560"/>
        <w:gridCol w:w="1701"/>
      </w:tblGrid>
      <w:tr w:rsidR="00773173" w:rsidRPr="008567C7" w14:paraId="42210413" w14:textId="77777777" w:rsidTr="00773173">
        <w:trPr>
          <w:trHeight w:val="510"/>
        </w:trPr>
        <w:tc>
          <w:tcPr>
            <w:tcW w:w="709" w:type="dxa"/>
            <w:vAlign w:val="center"/>
          </w:tcPr>
          <w:p w14:paraId="35A83916" w14:textId="77777777" w:rsidR="00773173" w:rsidRPr="008567C7" w:rsidRDefault="0077317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14:paraId="11A2DCDC" w14:textId="77777777" w:rsidR="00773173" w:rsidRPr="008567C7" w:rsidRDefault="0077317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FFF8B8F" w14:textId="77777777" w:rsidR="00773173" w:rsidRPr="008567C7" w:rsidRDefault="0077317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14:paraId="7999CA28" w14:textId="6DC0EDC5" w:rsidR="00773173" w:rsidRPr="008567C7" w:rsidRDefault="0077317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701" w:type="dxa"/>
            <w:vAlign w:val="center"/>
          </w:tcPr>
          <w:p w14:paraId="034D28C0" w14:textId="77777777" w:rsidR="00773173" w:rsidRPr="008567C7" w:rsidRDefault="0077317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73173" w:rsidRPr="008567C7" w14:paraId="06052241" w14:textId="77777777" w:rsidTr="00773173">
        <w:tc>
          <w:tcPr>
            <w:tcW w:w="709" w:type="dxa"/>
            <w:vAlign w:val="center"/>
          </w:tcPr>
          <w:p w14:paraId="07A61AD5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536" w:type="dxa"/>
            <w:vAlign w:val="center"/>
          </w:tcPr>
          <w:p w14:paraId="0A602444" w14:textId="77777777" w:rsidR="00773173" w:rsidRPr="002B6761" w:rsidRDefault="00773173" w:rsidP="007B24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Handlowo-Usługowe MADROG Maciej Kaptur</w:t>
            </w:r>
          </w:p>
          <w:p w14:paraId="255BF1BD" w14:textId="6703B2D1" w:rsidR="00773173" w:rsidRPr="008567C7" w:rsidRDefault="00966512" w:rsidP="007B24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</w:t>
            </w:r>
            <w:r w:rsidR="0077317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l.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Zarabie</w:t>
            </w:r>
            <w:r w:rsidR="00773173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21a</w:t>
            </w:r>
            <w:r w:rsidR="00773173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559981" w14:textId="77777777" w:rsidR="00773173" w:rsidRPr="001B7815" w:rsidRDefault="00773173" w:rsidP="007B24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32-410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Dobczyce</w:t>
            </w:r>
          </w:p>
        </w:tc>
        <w:tc>
          <w:tcPr>
            <w:tcW w:w="1701" w:type="dxa"/>
            <w:vAlign w:val="center"/>
          </w:tcPr>
          <w:p w14:paraId="15EECC66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14:paraId="05241311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311176BE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73173" w:rsidRPr="008567C7" w14:paraId="2855B036" w14:textId="77777777" w:rsidTr="00773173">
        <w:tc>
          <w:tcPr>
            <w:tcW w:w="709" w:type="dxa"/>
            <w:vAlign w:val="center"/>
          </w:tcPr>
          <w:p w14:paraId="0DFFD92E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14:paraId="2B3B6AB7" w14:textId="77777777" w:rsidR="00773173" w:rsidRPr="002B6761" w:rsidRDefault="00773173" w:rsidP="007B24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71A8F">
              <w:rPr>
                <w:rFonts w:ascii="Times New Roman" w:hAnsi="Times New Roman" w:cs="Times New Roman"/>
                <w:b/>
                <w:sz w:val="18"/>
                <w:szCs w:val="18"/>
              </w:rPr>
              <w:t>PRODiM</w:t>
            </w:r>
            <w:proofErr w:type="spellEnd"/>
            <w:r w:rsidRPr="00B71A8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2179C061" w14:textId="76976774" w:rsidR="00773173" w:rsidRPr="008567C7" w:rsidRDefault="00966512" w:rsidP="007B24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</w:t>
            </w:r>
            <w:r w:rsidR="0077317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l.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Blokowa</w:t>
            </w:r>
            <w:r w:rsidR="00773173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="00773173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6D6112B" w14:textId="77777777" w:rsidR="00773173" w:rsidRPr="001B7815" w:rsidRDefault="00773173" w:rsidP="007B24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6D5D86D8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56,54</w:t>
            </w:r>
          </w:p>
        </w:tc>
        <w:tc>
          <w:tcPr>
            <w:tcW w:w="1560" w:type="dxa"/>
            <w:vAlign w:val="center"/>
          </w:tcPr>
          <w:p w14:paraId="380AFFB6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5F3782A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96,54</w:t>
            </w:r>
          </w:p>
        </w:tc>
      </w:tr>
      <w:tr w:rsidR="00773173" w:rsidRPr="008567C7" w14:paraId="2F1551D0" w14:textId="77777777" w:rsidTr="00773173">
        <w:tc>
          <w:tcPr>
            <w:tcW w:w="709" w:type="dxa"/>
            <w:vAlign w:val="center"/>
          </w:tcPr>
          <w:p w14:paraId="7A55CFFF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536" w:type="dxa"/>
            <w:vAlign w:val="center"/>
          </w:tcPr>
          <w:p w14:paraId="4919554F" w14:textId="77777777" w:rsidR="00773173" w:rsidRPr="002B6761" w:rsidRDefault="00773173" w:rsidP="007B24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/>
                <w:sz w:val="18"/>
                <w:szCs w:val="18"/>
              </w:rPr>
              <w:t>Firma Wielobranżowa MATRAB Marian Kaptur</w:t>
            </w:r>
          </w:p>
          <w:p w14:paraId="6BEA9249" w14:textId="33304B03" w:rsidR="00773173" w:rsidRPr="008567C7" w:rsidRDefault="00966512" w:rsidP="007B24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</w:t>
            </w:r>
            <w:r w:rsidR="0077317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l.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Zarabie</w:t>
            </w:r>
            <w:r w:rsidR="00773173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21a</w:t>
            </w:r>
            <w:r w:rsidR="00773173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0FAEB83" w14:textId="77777777" w:rsidR="00773173" w:rsidRPr="001B7815" w:rsidRDefault="00773173" w:rsidP="007B24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32-410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DOBCZYCE</w:t>
            </w:r>
          </w:p>
        </w:tc>
        <w:tc>
          <w:tcPr>
            <w:tcW w:w="1701" w:type="dxa"/>
            <w:vAlign w:val="center"/>
          </w:tcPr>
          <w:p w14:paraId="5529D722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53,85</w:t>
            </w:r>
          </w:p>
        </w:tc>
        <w:tc>
          <w:tcPr>
            <w:tcW w:w="1560" w:type="dxa"/>
            <w:vAlign w:val="center"/>
          </w:tcPr>
          <w:p w14:paraId="412F0553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9F7B630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93,85</w:t>
            </w:r>
          </w:p>
        </w:tc>
      </w:tr>
      <w:tr w:rsidR="00773173" w:rsidRPr="008567C7" w14:paraId="6C6C761E" w14:textId="77777777" w:rsidTr="00773173">
        <w:tc>
          <w:tcPr>
            <w:tcW w:w="709" w:type="dxa"/>
            <w:vAlign w:val="center"/>
          </w:tcPr>
          <w:p w14:paraId="5FF0747F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14:paraId="26B22778" w14:textId="77777777" w:rsidR="00773173" w:rsidRPr="002B6761" w:rsidRDefault="00773173" w:rsidP="007B24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/>
                <w:sz w:val="18"/>
                <w:szCs w:val="18"/>
              </w:rPr>
              <w:t>Zakład Gospodarki Komunalnej Spółka z o.o.</w:t>
            </w:r>
          </w:p>
          <w:p w14:paraId="1BA0FFB0" w14:textId="33E4EEA9" w:rsidR="00773173" w:rsidRPr="008567C7" w:rsidRDefault="00966512" w:rsidP="007B24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</w:t>
            </w:r>
            <w:r w:rsidR="0077317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l.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="00773173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="00773173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A7DB54B" w14:textId="77777777" w:rsidR="00773173" w:rsidRPr="001B7815" w:rsidRDefault="00773173" w:rsidP="007B24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30-556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13A0B41F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47,88</w:t>
            </w:r>
          </w:p>
        </w:tc>
        <w:tc>
          <w:tcPr>
            <w:tcW w:w="1560" w:type="dxa"/>
            <w:vAlign w:val="center"/>
          </w:tcPr>
          <w:p w14:paraId="172AD3BE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A9FB841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87,88</w:t>
            </w:r>
          </w:p>
        </w:tc>
      </w:tr>
      <w:tr w:rsidR="00773173" w:rsidRPr="008567C7" w14:paraId="76902F5E" w14:textId="77777777" w:rsidTr="00773173">
        <w:tc>
          <w:tcPr>
            <w:tcW w:w="709" w:type="dxa"/>
            <w:vAlign w:val="center"/>
          </w:tcPr>
          <w:p w14:paraId="17FC5B4E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6" w:type="dxa"/>
            <w:vAlign w:val="center"/>
          </w:tcPr>
          <w:p w14:paraId="4747834C" w14:textId="77777777" w:rsidR="00773173" w:rsidRPr="002B6761" w:rsidRDefault="00773173" w:rsidP="007B241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/>
                <w:sz w:val="18"/>
                <w:szCs w:val="18"/>
              </w:rPr>
              <w:t>GEOSOLID SPÓŁKA Z OGRANICZONĄ ODPOWIEDZIALNOŚCIĄ</w:t>
            </w:r>
          </w:p>
          <w:p w14:paraId="1D84CAC9" w14:textId="784A98A1" w:rsidR="00773173" w:rsidRPr="008567C7" w:rsidRDefault="00966512" w:rsidP="007B241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</w:t>
            </w:r>
            <w:r w:rsidR="0077317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l.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TADEUSZA SZAFRANA</w:t>
            </w:r>
            <w:r w:rsidR="00773173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="00773173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73173"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/LU 1</w:t>
            </w:r>
          </w:p>
          <w:p w14:paraId="0A644223" w14:textId="77777777" w:rsidR="00773173" w:rsidRPr="001B7815" w:rsidRDefault="00773173" w:rsidP="007B241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30-363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71A8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4349E645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34,81</w:t>
            </w:r>
          </w:p>
        </w:tc>
        <w:tc>
          <w:tcPr>
            <w:tcW w:w="1560" w:type="dxa"/>
            <w:vAlign w:val="center"/>
          </w:tcPr>
          <w:p w14:paraId="0513CFB1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14009CE8" w14:textId="77777777" w:rsidR="00773173" w:rsidRPr="008567C7" w:rsidRDefault="00773173" w:rsidP="007B241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1A8F">
              <w:rPr>
                <w:rFonts w:ascii="Times New Roman" w:hAnsi="Times New Roman" w:cs="Times New Roman"/>
                <w:sz w:val="18"/>
                <w:szCs w:val="18"/>
              </w:rPr>
              <w:t xml:space="preserve">  74,81</w:t>
            </w:r>
          </w:p>
        </w:tc>
      </w:tr>
    </w:tbl>
    <w:p w14:paraId="1476271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3C6F75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530AEDB0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7731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926" w:bottom="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41EE3" w14:textId="77777777" w:rsidR="00B42CEE" w:rsidRDefault="00B42CEE">
      <w:r>
        <w:separator/>
      </w:r>
    </w:p>
  </w:endnote>
  <w:endnote w:type="continuationSeparator" w:id="0">
    <w:p w14:paraId="18D38D7E" w14:textId="77777777" w:rsidR="00B42CEE" w:rsidRDefault="00B42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71A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EDA6B" w14:textId="1C5F6E69" w:rsidR="000C1E6F" w:rsidRPr="00773173" w:rsidRDefault="000C1E6F" w:rsidP="00773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1337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A747E" w14:textId="77777777" w:rsidR="00B42CEE" w:rsidRDefault="00B42CEE">
      <w:r>
        <w:separator/>
      </w:r>
    </w:p>
  </w:footnote>
  <w:footnote w:type="continuationSeparator" w:id="0">
    <w:p w14:paraId="71075EDD" w14:textId="77777777" w:rsidR="00B42CEE" w:rsidRDefault="00B42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A9A2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DDA5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105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CE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317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512"/>
    <w:rsid w:val="0097748A"/>
    <w:rsid w:val="009F0E5C"/>
    <w:rsid w:val="00A029B8"/>
    <w:rsid w:val="00A17CDB"/>
    <w:rsid w:val="00AA02AC"/>
    <w:rsid w:val="00B32D12"/>
    <w:rsid w:val="00B42CEE"/>
    <w:rsid w:val="00B464D3"/>
    <w:rsid w:val="00B71A8F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62574"/>
  <w15:chartTrackingRefBased/>
  <w15:docId w15:val="{0CB7AA5E-22B0-40A0-88C6-A601B3791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1899-12-31T23:00:00Z</cp:lastPrinted>
  <dcterms:created xsi:type="dcterms:W3CDTF">2022-07-26T09:33:00Z</dcterms:created>
  <dcterms:modified xsi:type="dcterms:W3CDTF">2022-07-26T09:33:00Z</dcterms:modified>
</cp:coreProperties>
</file>