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0D60C51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C7573" w:rsidRPr="009C7573">
        <w:rPr>
          <w:b/>
          <w:sz w:val="22"/>
          <w:szCs w:val="22"/>
        </w:rPr>
        <w:t xml:space="preserve">Dostawa 5 szt. projektorów multimedialnych do pracowni komputerowych </w:t>
      </w:r>
      <w:proofErr w:type="spellStart"/>
      <w:r w:rsidR="009C7573" w:rsidRPr="009C7573">
        <w:rPr>
          <w:b/>
          <w:sz w:val="22"/>
          <w:szCs w:val="22"/>
        </w:rPr>
        <w:t>WIMiR</w:t>
      </w:r>
      <w:proofErr w:type="spellEnd"/>
      <w:r w:rsidR="009C7573" w:rsidRPr="009C7573">
        <w:rPr>
          <w:b/>
          <w:sz w:val="22"/>
          <w:szCs w:val="22"/>
        </w:rPr>
        <w:t xml:space="preserve"> - KC-</w:t>
      </w:r>
      <w:proofErr w:type="spellStart"/>
      <w:r w:rsidR="009C7573" w:rsidRPr="009C7573">
        <w:rPr>
          <w:b/>
          <w:sz w:val="22"/>
          <w:szCs w:val="22"/>
        </w:rPr>
        <w:t>zp</w:t>
      </w:r>
      <w:proofErr w:type="spellEnd"/>
      <w:r w:rsidR="009C7573" w:rsidRPr="009C7573">
        <w:rPr>
          <w:b/>
          <w:sz w:val="22"/>
          <w:szCs w:val="22"/>
        </w:rPr>
        <w:t>. 272-462/22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18EDAE42" w14:textId="264C9B06" w:rsidR="008C5F63" w:rsidRDefault="008C5F63" w:rsidP="00404400">
      <w:pPr>
        <w:jc w:val="both"/>
        <w:rPr>
          <w:sz w:val="22"/>
          <w:szCs w:val="22"/>
        </w:rPr>
      </w:pP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C5F63" w:rsidRPr="00EC5DE0" w14:paraId="2E615D7B" w14:textId="77777777" w:rsidTr="00910B3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2F0149E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5F7D431D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496B6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DE5E9C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892921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1BB25F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73AC34B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A29534E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5E6D9E5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C5F63" w:rsidRPr="00EC5DE0" w14:paraId="252E68C1" w14:textId="77777777" w:rsidTr="00910B3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8C5F63" w:rsidRPr="00EC5DE0" w14:paraId="720990E8" w14:textId="77777777" w:rsidTr="00910B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757B39" w14:textId="77777777" w:rsidR="008C5F63" w:rsidRPr="00EC5DE0" w:rsidRDefault="008C5F63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FBA5" w14:textId="3F935DD6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CC9" w14:textId="77777777" w:rsidR="008C5F63" w:rsidRPr="00EC5DE0" w:rsidRDefault="008C5F63" w:rsidP="00910B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4F484064" w:rsidR="008C5F63" w:rsidRPr="00EC5DE0" w:rsidRDefault="009C7573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</w:t>
            </w:r>
            <w:r w:rsidR="008C5F63" w:rsidRPr="00EC5DE0">
              <w:rPr>
                <w:sz w:val="16"/>
                <w:szCs w:val="16"/>
              </w:rPr>
              <w:t>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  <w:p w14:paraId="2B26294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374EB395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EC5DE0" w:rsidRDefault="008C5F63" w:rsidP="00910B37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65076D73" w14:textId="77777777" w:rsidR="008C5F63" w:rsidRPr="00EC5DE0" w:rsidRDefault="008C5F63" w:rsidP="00910B37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5D433651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2DA22C5A" w14:textId="77777777" w:rsidR="008C5F63" w:rsidRDefault="008C5F63" w:rsidP="00404400">
      <w:pPr>
        <w:jc w:val="both"/>
        <w:rPr>
          <w:sz w:val="22"/>
          <w:szCs w:val="22"/>
        </w:rPr>
      </w:pPr>
    </w:p>
    <w:p w14:paraId="1CC2D579" w14:textId="3BAE8C31" w:rsidR="0003101D" w:rsidRDefault="0003101D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1DF84073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4C971A57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C2312E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489</Words>
  <Characters>3973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2022-07-21T11:28:00Z</cp:lastPrinted>
  <dcterms:created xsi:type="dcterms:W3CDTF">2022-07-21T11:28:00Z</dcterms:created>
  <dcterms:modified xsi:type="dcterms:W3CDTF">2022-07-21T11:28:00Z</dcterms:modified>
</cp:coreProperties>
</file>