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7C23D" w14:textId="5AA78232" w:rsidR="00D665F5" w:rsidRPr="00A23D7F" w:rsidRDefault="00FE7131" w:rsidP="00A23D7F">
      <w:pPr>
        <w:spacing w:after="240"/>
        <w:jc w:val="right"/>
        <w:rPr>
          <w:sz w:val="22"/>
          <w:szCs w:val="22"/>
        </w:rPr>
      </w:pPr>
      <w:r w:rsidRPr="00A23D7F">
        <w:rPr>
          <w:sz w:val="22"/>
          <w:szCs w:val="22"/>
        </w:rPr>
        <w:t>Kraków</w:t>
      </w:r>
      <w:r w:rsidR="00D665F5" w:rsidRPr="00A23D7F">
        <w:rPr>
          <w:sz w:val="22"/>
          <w:szCs w:val="22"/>
        </w:rPr>
        <w:t xml:space="preserve"> dnia: </w:t>
      </w:r>
      <w:r w:rsidRPr="00A23D7F">
        <w:rPr>
          <w:sz w:val="22"/>
          <w:szCs w:val="22"/>
        </w:rPr>
        <w:t>2022-07-26</w:t>
      </w:r>
    </w:p>
    <w:p w14:paraId="1B63929A" w14:textId="77777777" w:rsidR="00FE7131" w:rsidRPr="00A23D7F" w:rsidRDefault="00FE7131" w:rsidP="00577BC6">
      <w:pPr>
        <w:spacing w:after="40"/>
        <w:rPr>
          <w:b/>
          <w:bCs/>
          <w:sz w:val="22"/>
          <w:szCs w:val="22"/>
        </w:rPr>
      </w:pPr>
      <w:r w:rsidRPr="00A23D7F">
        <w:rPr>
          <w:b/>
          <w:bCs/>
          <w:sz w:val="22"/>
          <w:szCs w:val="22"/>
        </w:rPr>
        <w:t>Akademia Górniczo - Hutnicza</w:t>
      </w:r>
    </w:p>
    <w:p w14:paraId="55FBDBC3" w14:textId="77777777" w:rsidR="00FE7131" w:rsidRPr="00A23D7F" w:rsidRDefault="00FE7131" w:rsidP="00577BC6">
      <w:pPr>
        <w:spacing w:after="40"/>
        <w:rPr>
          <w:b/>
          <w:bCs/>
          <w:sz w:val="22"/>
          <w:szCs w:val="22"/>
        </w:rPr>
      </w:pPr>
      <w:r w:rsidRPr="00A23D7F">
        <w:rPr>
          <w:b/>
          <w:bCs/>
          <w:sz w:val="22"/>
          <w:szCs w:val="22"/>
        </w:rPr>
        <w:t>im. Stanisława Staszica w Krakowie</w:t>
      </w:r>
    </w:p>
    <w:p w14:paraId="3A2A9C0F" w14:textId="77777777" w:rsidR="00D665F5" w:rsidRPr="00A23D7F" w:rsidRDefault="00FE7131" w:rsidP="00577BC6">
      <w:pPr>
        <w:spacing w:after="40"/>
        <w:rPr>
          <w:b/>
          <w:bCs/>
          <w:sz w:val="22"/>
          <w:szCs w:val="22"/>
        </w:rPr>
      </w:pPr>
      <w:r w:rsidRPr="00A23D7F">
        <w:rPr>
          <w:b/>
          <w:bCs/>
          <w:sz w:val="22"/>
          <w:szCs w:val="22"/>
        </w:rPr>
        <w:t>Dział Zamówień Publicznych</w:t>
      </w:r>
    </w:p>
    <w:p w14:paraId="0FB1CB96" w14:textId="77777777" w:rsidR="00D665F5" w:rsidRPr="00A23D7F" w:rsidRDefault="00FE7131" w:rsidP="00D665F5">
      <w:pPr>
        <w:rPr>
          <w:sz w:val="22"/>
          <w:szCs w:val="22"/>
        </w:rPr>
      </w:pPr>
      <w:r w:rsidRPr="00A23D7F">
        <w:rPr>
          <w:sz w:val="22"/>
          <w:szCs w:val="22"/>
        </w:rPr>
        <w:t>Al. Mickiewicza</w:t>
      </w:r>
      <w:r w:rsidR="00D665F5" w:rsidRPr="00A23D7F">
        <w:rPr>
          <w:sz w:val="22"/>
          <w:szCs w:val="22"/>
        </w:rPr>
        <w:t xml:space="preserve"> </w:t>
      </w:r>
      <w:r w:rsidRPr="00A23D7F">
        <w:rPr>
          <w:sz w:val="22"/>
          <w:szCs w:val="22"/>
        </w:rPr>
        <w:t>30</w:t>
      </w:r>
    </w:p>
    <w:p w14:paraId="32DBEEB1" w14:textId="77777777" w:rsidR="00D665F5" w:rsidRPr="00A23D7F" w:rsidRDefault="00FE7131" w:rsidP="00D665F5">
      <w:pPr>
        <w:rPr>
          <w:sz w:val="22"/>
          <w:szCs w:val="22"/>
        </w:rPr>
      </w:pPr>
      <w:r w:rsidRPr="00A23D7F">
        <w:rPr>
          <w:sz w:val="22"/>
          <w:szCs w:val="22"/>
        </w:rPr>
        <w:t>30-059</w:t>
      </w:r>
      <w:r w:rsidR="00D665F5" w:rsidRPr="00A23D7F">
        <w:rPr>
          <w:sz w:val="22"/>
          <w:szCs w:val="22"/>
        </w:rPr>
        <w:t xml:space="preserve"> </w:t>
      </w:r>
      <w:r w:rsidRPr="00A23D7F">
        <w:rPr>
          <w:sz w:val="22"/>
          <w:szCs w:val="22"/>
        </w:rPr>
        <w:t>Kraków</w:t>
      </w:r>
    </w:p>
    <w:p w14:paraId="3A60D4CB" w14:textId="77777777" w:rsidR="00A80738" w:rsidRPr="00A23D7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23D7F">
        <w:rPr>
          <w:sz w:val="22"/>
          <w:szCs w:val="22"/>
        </w:rPr>
        <w:t>Znak sprawy:</w:t>
      </w:r>
      <w:r w:rsidRPr="00A23D7F">
        <w:rPr>
          <w:b/>
          <w:sz w:val="22"/>
          <w:szCs w:val="22"/>
        </w:rPr>
        <w:t xml:space="preserve"> </w:t>
      </w:r>
      <w:r w:rsidR="00FE7131" w:rsidRPr="00A23D7F">
        <w:rPr>
          <w:b/>
          <w:sz w:val="22"/>
          <w:szCs w:val="22"/>
        </w:rPr>
        <w:t>KC-zp.272-350/22</w:t>
      </w:r>
      <w:r w:rsidR="00A80738" w:rsidRPr="00A23D7F">
        <w:rPr>
          <w:sz w:val="22"/>
          <w:szCs w:val="22"/>
        </w:rPr>
        <w:tab/>
        <w:t xml:space="preserve"> </w:t>
      </w:r>
    </w:p>
    <w:p w14:paraId="2FD03714" w14:textId="77777777" w:rsidR="00A80738" w:rsidRPr="00A23D7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DDD11B" w14:textId="77777777" w:rsidR="00A80738" w:rsidRPr="00A23D7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ABE6A8" w14:textId="77777777" w:rsidR="00A80738" w:rsidRPr="00A23D7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BC7971" w14:textId="77777777" w:rsidR="00A80738" w:rsidRPr="00A23D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23D7F">
        <w:rPr>
          <w:b/>
          <w:spacing w:val="20"/>
          <w:sz w:val="22"/>
          <w:szCs w:val="22"/>
        </w:rPr>
        <w:t>INFORMACJA Z OTWARCIA OFERT</w:t>
      </w:r>
    </w:p>
    <w:p w14:paraId="1F8BF005" w14:textId="77777777" w:rsidR="00A80738" w:rsidRPr="00A23D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683AEFB" w14:textId="3894AD39" w:rsidR="00C659E2" w:rsidRPr="00A23D7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23D7F">
        <w:rPr>
          <w:bCs/>
          <w:sz w:val="22"/>
          <w:szCs w:val="22"/>
        </w:rPr>
        <w:t xml:space="preserve">Dotyczy </w:t>
      </w:r>
      <w:r w:rsidRPr="00A23D7F">
        <w:rPr>
          <w:sz w:val="22"/>
          <w:szCs w:val="22"/>
        </w:rPr>
        <w:t xml:space="preserve">postępowania o udzielenie zamówienia publicznego prowadzonego w trybie </w:t>
      </w:r>
      <w:r w:rsidR="00FE7131" w:rsidRPr="00A23D7F">
        <w:rPr>
          <w:sz w:val="22"/>
          <w:szCs w:val="22"/>
        </w:rPr>
        <w:t>przetarg</w:t>
      </w:r>
      <w:r w:rsidR="00A23D7F" w:rsidRPr="00A23D7F">
        <w:rPr>
          <w:sz w:val="22"/>
          <w:szCs w:val="22"/>
        </w:rPr>
        <w:t>u</w:t>
      </w:r>
      <w:r w:rsidR="00FE7131" w:rsidRPr="00A23D7F">
        <w:rPr>
          <w:sz w:val="22"/>
          <w:szCs w:val="22"/>
        </w:rPr>
        <w:t xml:space="preserve"> nieograniczon</w:t>
      </w:r>
      <w:r w:rsidR="00A23D7F" w:rsidRPr="00A23D7F">
        <w:rPr>
          <w:sz w:val="22"/>
          <w:szCs w:val="22"/>
        </w:rPr>
        <w:t>ego</w:t>
      </w:r>
      <w:r w:rsidRPr="00A23D7F">
        <w:rPr>
          <w:sz w:val="22"/>
          <w:szCs w:val="22"/>
        </w:rPr>
        <w:t xml:space="preserve"> </w:t>
      </w:r>
      <w:r w:rsidR="007965DC" w:rsidRPr="00A23D7F">
        <w:rPr>
          <w:sz w:val="22"/>
          <w:szCs w:val="22"/>
        </w:rPr>
        <w:t>prowadzonego pn.</w:t>
      </w:r>
      <w:r w:rsidRPr="00A23D7F">
        <w:rPr>
          <w:sz w:val="22"/>
          <w:szCs w:val="22"/>
        </w:rPr>
        <w:t xml:space="preserve">: </w:t>
      </w:r>
    </w:p>
    <w:p w14:paraId="14DCB1BF" w14:textId="77777777" w:rsidR="00A80738" w:rsidRPr="00A23D7F" w:rsidRDefault="00FE71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3D7F">
        <w:rPr>
          <w:b/>
          <w:sz w:val="22"/>
          <w:szCs w:val="22"/>
        </w:rPr>
        <w:t>Dostawa mebli do wyposażenia lokali mieszkalnych przy ul. Czarnowiejskiej 103, ul. Staszczyka 3, ul. Gramatyka 7 w Krakowie - KC-zp.272-350/22</w:t>
      </w:r>
    </w:p>
    <w:p w14:paraId="719BA8B4" w14:textId="77777777" w:rsidR="00D665F5" w:rsidRPr="00A23D7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23D7F">
        <w:rPr>
          <w:sz w:val="22"/>
          <w:szCs w:val="22"/>
        </w:rPr>
        <w:t>Zamawiający, działając na podstawie art. 22</w:t>
      </w:r>
      <w:r w:rsidR="00601802" w:rsidRPr="00A23D7F">
        <w:rPr>
          <w:sz w:val="22"/>
          <w:szCs w:val="22"/>
        </w:rPr>
        <w:t>2</w:t>
      </w:r>
      <w:r w:rsidRPr="00A23D7F">
        <w:rPr>
          <w:sz w:val="22"/>
          <w:szCs w:val="22"/>
        </w:rPr>
        <w:t xml:space="preserve"> ust. 5 </w:t>
      </w:r>
      <w:r w:rsidRPr="00A23D7F">
        <w:rPr>
          <w:bCs/>
          <w:sz w:val="22"/>
          <w:szCs w:val="22"/>
        </w:rPr>
        <w:t>ustawy z dnia 11 września 2019 r. Prawo zamówień publicznych</w:t>
      </w:r>
      <w:r w:rsidRPr="00A23D7F">
        <w:rPr>
          <w:sz w:val="22"/>
          <w:szCs w:val="22"/>
        </w:rPr>
        <w:t xml:space="preserve"> </w:t>
      </w:r>
      <w:r w:rsidR="00FE7131" w:rsidRPr="00A23D7F">
        <w:rPr>
          <w:sz w:val="22"/>
          <w:szCs w:val="22"/>
        </w:rPr>
        <w:t>(t.j. Dz.U. z 2021r. poz. 1129)</w:t>
      </w:r>
      <w:r w:rsidR="00490DC0" w:rsidRPr="00A23D7F">
        <w:rPr>
          <w:sz w:val="22"/>
          <w:szCs w:val="22"/>
        </w:rPr>
        <w:t xml:space="preserve"> </w:t>
      </w:r>
      <w:r w:rsidRPr="00A23D7F">
        <w:rPr>
          <w:sz w:val="22"/>
          <w:szCs w:val="22"/>
        </w:rPr>
        <w:t>udostępnia</w:t>
      </w:r>
      <w:r w:rsidR="00F95C33" w:rsidRPr="00A23D7F">
        <w:rPr>
          <w:sz w:val="22"/>
          <w:szCs w:val="22"/>
        </w:rPr>
        <w:t xml:space="preserve"> </w:t>
      </w:r>
      <w:r w:rsidR="004C7E9B" w:rsidRPr="00A23D7F">
        <w:rPr>
          <w:sz w:val="22"/>
          <w:szCs w:val="22"/>
        </w:rPr>
        <w:t>informacj</w:t>
      </w:r>
      <w:r w:rsidR="00577BC6" w:rsidRPr="00A23D7F">
        <w:rPr>
          <w:sz w:val="22"/>
          <w:szCs w:val="22"/>
        </w:rPr>
        <w:t>ę</w:t>
      </w:r>
      <w:r w:rsidR="00035488" w:rsidRPr="00A23D7F">
        <w:rPr>
          <w:sz w:val="22"/>
          <w:szCs w:val="22"/>
        </w:rPr>
        <w:t xml:space="preserve"> z otwarcia ofert</w:t>
      </w:r>
      <w:r w:rsidR="00577BC6" w:rsidRPr="00A23D7F">
        <w:rPr>
          <w:sz w:val="22"/>
          <w:szCs w:val="22"/>
        </w:rPr>
        <w:t>.</w:t>
      </w:r>
    </w:p>
    <w:p w14:paraId="7BA3E3B1" w14:textId="77777777" w:rsidR="00A80738" w:rsidRPr="00A23D7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23D7F">
        <w:rPr>
          <w:sz w:val="22"/>
          <w:szCs w:val="22"/>
        </w:rPr>
        <w:t>Podczas otwarcia ofert, mającego miejsce</w:t>
      </w:r>
      <w:r w:rsidR="00FF4AB1" w:rsidRPr="00A23D7F">
        <w:rPr>
          <w:sz w:val="22"/>
          <w:szCs w:val="22"/>
        </w:rPr>
        <w:t xml:space="preserve"> w dniu </w:t>
      </w:r>
      <w:r w:rsidR="00FE7131" w:rsidRPr="00A23D7F">
        <w:rPr>
          <w:sz w:val="22"/>
          <w:szCs w:val="22"/>
        </w:rPr>
        <w:t>26/07/2022</w:t>
      </w:r>
      <w:r w:rsidR="00FF4AB1" w:rsidRPr="00A23D7F">
        <w:rPr>
          <w:sz w:val="22"/>
          <w:szCs w:val="22"/>
        </w:rPr>
        <w:t xml:space="preserve"> o godz. </w:t>
      </w:r>
      <w:r w:rsidR="00FE7131" w:rsidRPr="00A23D7F">
        <w:rPr>
          <w:sz w:val="22"/>
          <w:szCs w:val="22"/>
        </w:rPr>
        <w:t>10:00</w:t>
      </w:r>
      <w:r w:rsidRPr="00A23D7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23D7F" w14:paraId="66748173" w14:textId="77777777" w:rsidTr="003F57CD">
        <w:tc>
          <w:tcPr>
            <w:tcW w:w="993" w:type="dxa"/>
            <w:shd w:val="clear" w:color="auto" w:fill="auto"/>
            <w:vAlign w:val="center"/>
          </w:tcPr>
          <w:p w14:paraId="5963097E" w14:textId="77777777" w:rsidR="00D665F5" w:rsidRPr="00A23D7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76FFAEB" w14:textId="77777777" w:rsidR="00D665F5" w:rsidRPr="00A23D7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Nazwa</w:t>
            </w:r>
            <w:r w:rsidR="003F57CD" w:rsidRP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F9E28A" w14:textId="77777777" w:rsidR="00D665F5" w:rsidRPr="00A23D7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Cena oferty</w:t>
            </w:r>
          </w:p>
        </w:tc>
      </w:tr>
      <w:tr w:rsidR="00FE7131" w:rsidRPr="00A23D7F" w14:paraId="5A006687" w14:textId="77777777" w:rsidTr="008868A1">
        <w:tc>
          <w:tcPr>
            <w:tcW w:w="993" w:type="dxa"/>
            <w:shd w:val="clear" w:color="auto" w:fill="auto"/>
            <w:vAlign w:val="center"/>
          </w:tcPr>
          <w:p w14:paraId="1E971742" w14:textId="77777777" w:rsidR="00FE7131" w:rsidRPr="00A23D7F" w:rsidRDefault="00FE7131" w:rsidP="008868A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56409D5" w14:textId="37BABA7C" w:rsidR="00FE7131" w:rsidRPr="00A23D7F" w:rsidRDefault="00FE7131" w:rsidP="008868A1">
            <w:pPr>
              <w:spacing w:before="40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Tronus Polska Sp. z o.</w:t>
            </w:r>
            <w:r w:rsid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o.</w:t>
            </w:r>
          </w:p>
          <w:p w14:paraId="09D9F577" w14:textId="28BAD957" w:rsidR="00FE7131" w:rsidRPr="00A23D7F" w:rsidRDefault="00A23D7F" w:rsidP="008868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E7131" w:rsidRPr="00A23D7F">
              <w:rPr>
                <w:sz w:val="22"/>
                <w:szCs w:val="22"/>
              </w:rPr>
              <w:t>Ordona</w:t>
            </w:r>
            <w:r w:rsidR="00FE7131" w:rsidRPr="00A23D7F">
              <w:rPr>
                <w:sz w:val="22"/>
                <w:szCs w:val="22"/>
              </w:rPr>
              <w:t xml:space="preserve"> </w:t>
            </w:r>
            <w:r w:rsidR="00FE7131" w:rsidRPr="00A23D7F">
              <w:rPr>
                <w:sz w:val="22"/>
                <w:szCs w:val="22"/>
              </w:rPr>
              <w:t>2a</w:t>
            </w:r>
            <w:r w:rsidR="00FE7131" w:rsidRPr="00A23D7F">
              <w:rPr>
                <w:sz w:val="22"/>
                <w:szCs w:val="22"/>
              </w:rPr>
              <w:t xml:space="preserve"> </w:t>
            </w:r>
          </w:p>
          <w:p w14:paraId="09AA9BD8" w14:textId="77777777" w:rsidR="00FE7131" w:rsidRPr="00A23D7F" w:rsidRDefault="00FE7131" w:rsidP="008868A1">
            <w:pPr>
              <w:spacing w:after="4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01-237</w:t>
            </w:r>
            <w:r w:rsidRP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95720" w14:textId="77777777" w:rsidR="00FE7131" w:rsidRPr="00A23D7F" w:rsidRDefault="00FE7131" w:rsidP="008868A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109 051.80 zł</w:t>
            </w:r>
          </w:p>
        </w:tc>
      </w:tr>
      <w:tr w:rsidR="00FE7131" w:rsidRPr="00A23D7F" w14:paraId="6FE9DEFF" w14:textId="77777777" w:rsidTr="008868A1">
        <w:tc>
          <w:tcPr>
            <w:tcW w:w="993" w:type="dxa"/>
            <w:shd w:val="clear" w:color="auto" w:fill="auto"/>
            <w:vAlign w:val="center"/>
          </w:tcPr>
          <w:p w14:paraId="5C6A2547" w14:textId="77777777" w:rsidR="00FE7131" w:rsidRPr="00A23D7F" w:rsidRDefault="00FE7131" w:rsidP="008868A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F2505A2" w14:textId="6E66BE84" w:rsidR="00FE7131" w:rsidRPr="00A23D7F" w:rsidRDefault="00FE7131" w:rsidP="008868A1">
            <w:pPr>
              <w:spacing w:before="40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Krakowska F</w:t>
            </w:r>
            <w:r w:rsidR="00A23D7F">
              <w:rPr>
                <w:sz w:val="22"/>
                <w:szCs w:val="22"/>
              </w:rPr>
              <w:t>a</w:t>
            </w:r>
            <w:r w:rsidRPr="00A23D7F">
              <w:rPr>
                <w:sz w:val="22"/>
                <w:szCs w:val="22"/>
              </w:rPr>
              <w:t>bryka Mebli s.</w:t>
            </w:r>
            <w:r w:rsid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c.</w:t>
            </w:r>
            <w:r w:rsid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G.</w:t>
            </w:r>
            <w:r w:rsid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Kostrz, M.</w:t>
            </w:r>
            <w:r w:rsid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Pieprzyca-Ptasznik, R.</w:t>
            </w:r>
            <w:r w:rsid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Kaszowski</w:t>
            </w:r>
          </w:p>
          <w:p w14:paraId="7A5606D1" w14:textId="792DD58F" w:rsidR="00FE7131" w:rsidRPr="00A23D7F" w:rsidRDefault="00A23D7F" w:rsidP="008868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Barska 162</w:t>
            </w:r>
          </w:p>
          <w:p w14:paraId="51508094" w14:textId="5407953E" w:rsidR="00FE7131" w:rsidRPr="00A23D7F" w:rsidRDefault="00FE7131" w:rsidP="008868A1">
            <w:pPr>
              <w:spacing w:after="4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34-143</w:t>
            </w:r>
            <w:r w:rsidRPr="00A23D7F">
              <w:rPr>
                <w:sz w:val="22"/>
                <w:szCs w:val="22"/>
              </w:rPr>
              <w:t xml:space="preserve"> </w:t>
            </w:r>
            <w:r w:rsidR="00A23D7F">
              <w:rPr>
                <w:sz w:val="22"/>
                <w:szCs w:val="22"/>
              </w:rPr>
              <w:t>Jastrzębia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182F6" w14:textId="77777777" w:rsidR="00FE7131" w:rsidRPr="00A23D7F" w:rsidRDefault="00FE7131" w:rsidP="008868A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88 609.20 zł</w:t>
            </w:r>
          </w:p>
        </w:tc>
      </w:tr>
      <w:tr w:rsidR="00FE7131" w:rsidRPr="00A23D7F" w14:paraId="6F702846" w14:textId="77777777" w:rsidTr="008868A1">
        <w:tc>
          <w:tcPr>
            <w:tcW w:w="993" w:type="dxa"/>
            <w:shd w:val="clear" w:color="auto" w:fill="auto"/>
            <w:vAlign w:val="center"/>
          </w:tcPr>
          <w:p w14:paraId="7A1CCF59" w14:textId="77777777" w:rsidR="00FE7131" w:rsidRPr="00A23D7F" w:rsidRDefault="00FE7131" w:rsidP="008868A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E4B8D22" w14:textId="77777777" w:rsidR="00FE7131" w:rsidRPr="00A23D7F" w:rsidRDefault="00FE7131" w:rsidP="008868A1">
            <w:pPr>
              <w:spacing w:before="40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Piasecki Andrzej</w:t>
            </w:r>
          </w:p>
          <w:p w14:paraId="7372184E" w14:textId="76A7B99F" w:rsidR="00FE7131" w:rsidRPr="00A23D7F" w:rsidRDefault="00FE7131" w:rsidP="008868A1">
            <w:pPr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ul. Migdałowa 8</w:t>
            </w:r>
            <w:r w:rsidRPr="00A23D7F">
              <w:rPr>
                <w:sz w:val="22"/>
                <w:szCs w:val="22"/>
              </w:rPr>
              <w:t xml:space="preserve"> </w:t>
            </w:r>
          </w:p>
          <w:p w14:paraId="7B1B690F" w14:textId="77777777" w:rsidR="00FE7131" w:rsidRPr="00A23D7F" w:rsidRDefault="00FE7131" w:rsidP="008868A1">
            <w:pPr>
              <w:spacing w:after="4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62-081</w:t>
            </w:r>
            <w:r w:rsidRP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Chyby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9A670C" w14:textId="77777777" w:rsidR="00FE7131" w:rsidRPr="00A23D7F" w:rsidRDefault="00FE7131" w:rsidP="008868A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109 232.61 zł</w:t>
            </w:r>
          </w:p>
        </w:tc>
      </w:tr>
      <w:tr w:rsidR="00FE7131" w:rsidRPr="00A23D7F" w14:paraId="51760489" w14:textId="77777777" w:rsidTr="008868A1">
        <w:tc>
          <w:tcPr>
            <w:tcW w:w="993" w:type="dxa"/>
            <w:shd w:val="clear" w:color="auto" w:fill="auto"/>
            <w:vAlign w:val="center"/>
          </w:tcPr>
          <w:p w14:paraId="3CC5FB5E" w14:textId="77777777" w:rsidR="00FE7131" w:rsidRPr="00A23D7F" w:rsidRDefault="00FE7131" w:rsidP="008868A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2491B65" w14:textId="77777777" w:rsidR="00FE7131" w:rsidRPr="00A23D7F" w:rsidRDefault="00FE7131" w:rsidP="008868A1">
            <w:pPr>
              <w:spacing w:before="40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GABI Spółka z ograniczoną odpowiedzialnością</w:t>
            </w:r>
          </w:p>
          <w:p w14:paraId="19ACA7CB" w14:textId="4BB65E25" w:rsidR="00FE7131" w:rsidRPr="00A23D7F" w:rsidRDefault="00A23D7F" w:rsidP="008868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E7131" w:rsidRPr="00A23D7F">
              <w:rPr>
                <w:sz w:val="22"/>
                <w:szCs w:val="22"/>
              </w:rPr>
              <w:t>Kościuszki</w:t>
            </w:r>
            <w:r w:rsidR="00FE7131" w:rsidRPr="00A23D7F">
              <w:rPr>
                <w:sz w:val="22"/>
                <w:szCs w:val="22"/>
              </w:rPr>
              <w:t xml:space="preserve"> </w:t>
            </w:r>
            <w:r w:rsidR="00FE7131" w:rsidRPr="00A23D7F">
              <w:rPr>
                <w:sz w:val="22"/>
                <w:szCs w:val="22"/>
              </w:rPr>
              <w:t>9</w:t>
            </w:r>
            <w:r w:rsidR="00FE7131" w:rsidRPr="00A23D7F">
              <w:rPr>
                <w:sz w:val="22"/>
                <w:szCs w:val="22"/>
              </w:rPr>
              <w:t xml:space="preserve"> </w:t>
            </w:r>
          </w:p>
          <w:p w14:paraId="0FADCFC5" w14:textId="77777777" w:rsidR="00FE7131" w:rsidRPr="00A23D7F" w:rsidRDefault="00FE7131" w:rsidP="008868A1">
            <w:pPr>
              <w:spacing w:after="4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36-100</w:t>
            </w:r>
            <w:r w:rsidRP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0874D0" w14:textId="77777777" w:rsidR="00FE7131" w:rsidRPr="00A23D7F" w:rsidRDefault="00FE7131" w:rsidP="008868A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67 231.80 zł</w:t>
            </w:r>
          </w:p>
        </w:tc>
      </w:tr>
      <w:tr w:rsidR="00FE7131" w:rsidRPr="00A23D7F" w14:paraId="2CA27776" w14:textId="77777777" w:rsidTr="008868A1">
        <w:tc>
          <w:tcPr>
            <w:tcW w:w="993" w:type="dxa"/>
            <w:shd w:val="clear" w:color="auto" w:fill="auto"/>
            <w:vAlign w:val="center"/>
          </w:tcPr>
          <w:p w14:paraId="3798E5B8" w14:textId="77777777" w:rsidR="00FE7131" w:rsidRPr="00A23D7F" w:rsidRDefault="00FE7131" w:rsidP="008868A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7FB19789" w14:textId="2E469E3D" w:rsidR="00FE7131" w:rsidRPr="00A23D7F" w:rsidRDefault="00FE7131" w:rsidP="008868A1">
            <w:pPr>
              <w:spacing w:before="40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ALDUO Sp. z o.</w:t>
            </w:r>
            <w:r w:rsid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o.</w:t>
            </w:r>
          </w:p>
          <w:p w14:paraId="5B0F5ED9" w14:textId="77777777" w:rsidR="00FE7131" w:rsidRPr="00A23D7F" w:rsidRDefault="00FE7131" w:rsidP="008868A1">
            <w:pPr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ul. Zygmunta Miłkowskiego</w:t>
            </w:r>
            <w:r w:rsidRP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3/301</w:t>
            </w:r>
            <w:r w:rsidRPr="00A23D7F">
              <w:rPr>
                <w:sz w:val="22"/>
                <w:szCs w:val="22"/>
              </w:rPr>
              <w:t xml:space="preserve"> </w:t>
            </w:r>
          </w:p>
          <w:p w14:paraId="77B6A33D" w14:textId="77777777" w:rsidR="00FE7131" w:rsidRPr="00A23D7F" w:rsidRDefault="00FE7131" w:rsidP="008868A1">
            <w:pPr>
              <w:spacing w:after="4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30-349</w:t>
            </w:r>
            <w:r w:rsidRP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15764" w14:textId="77777777" w:rsidR="00FE7131" w:rsidRPr="00A23D7F" w:rsidRDefault="00FE7131" w:rsidP="008868A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102 643.50 zł</w:t>
            </w:r>
          </w:p>
        </w:tc>
      </w:tr>
      <w:tr w:rsidR="00FE7131" w:rsidRPr="00A23D7F" w14:paraId="7915629E" w14:textId="77777777" w:rsidTr="008868A1">
        <w:tc>
          <w:tcPr>
            <w:tcW w:w="993" w:type="dxa"/>
            <w:shd w:val="clear" w:color="auto" w:fill="auto"/>
            <w:vAlign w:val="center"/>
          </w:tcPr>
          <w:p w14:paraId="6FCDC56D" w14:textId="77777777" w:rsidR="00FE7131" w:rsidRPr="00A23D7F" w:rsidRDefault="00FE7131" w:rsidP="008868A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441BE574" w14:textId="77777777" w:rsidR="00FE7131" w:rsidRPr="00A23D7F" w:rsidRDefault="00FE7131" w:rsidP="008868A1">
            <w:pPr>
              <w:spacing w:before="40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Firma Produkcyjno-Usługowo-Handlowa Krzysztof Bieda</w:t>
            </w:r>
          </w:p>
          <w:p w14:paraId="7D3E5A8B" w14:textId="45C44E8F" w:rsidR="00FE7131" w:rsidRPr="00A23D7F" w:rsidRDefault="00A23D7F" w:rsidP="008868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E7131" w:rsidRPr="00A23D7F">
              <w:rPr>
                <w:sz w:val="22"/>
                <w:szCs w:val="22"/>
              </w:rPr>
              <w:t>Piłsudskiego</w:t>
            </w:r>
            <w:r w:rsidR="00FE7131" w:rsidRPr="00A23D7F">
              <w:rPr>
                <w:sz w:val="22"/>
                <w:szCs w:val="22"/>
              </w:rPr>
              <w:t xml:space="preserve"> </w:t>
            </w:r>
            <w:r w:rsidR="00FE7131" w:rsidRPr="00A23D7F">
              <w:rPr>
                <w:sz w:val="22"/>
                <w:szCs w:val="22"/>
              </w:rPr>
              <w:t>43</w:t>
            </w:r>
            <w:r w:rsidR="00FE7131" w:rsidRPr="00A23D7F">
              <w:rPr>
                <w:sz w:val="22"/>
                <w:szCs w:val="22"/>
              </w:rPr>
              <w:t xml:space="preserve"> </w:t>
            </w:r>
          </w:p>
          <w:p w14:paraId="5C248AAB" w14:textId="77777777" w:rsidR="00FE7131" w:rsidRPr="00A23D7F" w:rsidRDefault="00FE7131" w:rsidP="008868A1">
            <w:pPr>
              <w:spacing w:after="4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34-600</w:t>
            </w:r>
            <w:r w:rsidRPr="00A23D7F">
              <w:rPr>
                <w:sz w:val="22"/>
                <w:szCs w:val="22"/>
              </w:rPr>
              <w:t xml:space="preserve"> </w:t>
            </w:r>
            <w:r w:rsidRPr="00A23D7F">
              <w:rPr>
                <w:sz w:val="22"/>
                <w:szCs w:val="22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E8ABD9" w14:textId="77777777" w:rsidR="00FE7131" w:rsidRPr="00A23D7F" w:rsidRDefault="00FE7131" w:rsidP="008868A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23D7F">
              <w:rPr>
                <w:sz w:val="22"/>
                <w:szCs w:val="22"/>
              </w:rPr>
              <w:t>69 802.50 zł</w:t>
            </w:r>
          </w:p>
        </w:tc>
      </w:tr>
    </w:tbl>
    <w:p w14:paraId="44754FD8" w14:textId="77777777" w:rsidR="00577BC6" w:rsidRPr="00A23D7F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A23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51D9D" w14:textId="77777777" w:rsidR="00CA369C" w:rsidRDefault="00CA369C">
      <w:r>
        <w:separator/>
      </w:r>
    </w:p>
  </w:endnote>
  <w:endnote w:type="continuationSeparator" w:id="0">
    <w:p w14:paraId="36490B57" w14:textId="77777777" w:rsidR="00CA369C" w:rsidRDefault="00CA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CB6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8D6C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90D2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B69DB7">
        <v:line id="_x0000_s1025" style="position:absolute;left:0;text-align:left;z-index:251657728" from="-3.85pt,8.7pt" to="455.15pt,8.7pt"/>
      </w:pict>
    </w:r>
  </w:p>
  <w:p w14:paraId="52AA44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593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F2F0AA" w14:textId="77777777" w:rsidR="009F189D" w:rsidRDefault="009F189D">
    <w:pPr>
      <w:pStyle w:val="Stopka"/>
      <w:tabs>
        <w:tab w:val="clear" w:pos="4536"/>
      </w:tabs>
      <w:jc w:val="center"/>
    </w:pPr>
  </w:p>
  <w:p w14:paraId="37078C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8E17F" w14:textId="77777777" w:rsidR="00CA369C" w:rsidRDefault="00CA369C">
      <w:r>
        <w:separator/>
      </w:r>
    </w:p>
  </w:footnote>
  <w:footnote w:type="continuationSeparator" w:id="0">
    <w:p w14:paraId="3A2D7588" w14:textId="77777777" w:rsidR="00CA369C" w:rsidRDefault="00CA3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B762B" w14:textId="77777777" w:rsidR="00FE7131" w:rsidRDefault="00FE7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DA6C6" w14:textId="77777777" w:rsidR="00FE7131" w:rsidRDefault="00FE7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3AD51" w14:textId="77777777" w:rsidR="00FE7131" w:rsidRDefault="00FE71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69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23D7F"/>
    <w:rsid w:val="00A80738"/>
    <w:rsid w:val="00C236D3"/>
    <w:rsid w:val="00C659E2"/>
    <w:rsid w:val="00CA369C"/>
    <w:rsid w:val="00CB0802"/>
    <w:rsid w:val="00D665F5"/>
    <w:rsid w:val="00D7128F"/>
    <w:rsid w:val="00EA3476"/>
    <w:rsid w:val="00F44906"/>
    <w:rsid w:val="00F95C33"/>
    <w:rsid w:val="00FE713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7C3FAA"/>
  <w15:chartTrackingRefBased/>
  <w15:docId w15:val="{3FEAAB73-7C56-4F4C-828F-ECA172EFA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201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2022-07-26T08:34:00Z</dcterms:created>
  <dcterms:modified xsi:type="dcterms:W3CDTF">2022-07-26T08:38:00Z</dcterms:modified>
</cp:coreProperties>
</file>