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E02ADA" w:rsidRDefault="00036A09" w:rsidP="00E02ADA">
      <w:p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.............................................</w:t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</w:p>
    <w:p w:rsidR="00036A09" w:rsidRPr="00E02ADA" w:rsidRDefault="00036A09" w:rsidP="00E02ADA">
      <w:p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Nazwa i adres Wykonawcy</w:t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</w:rPr>
        <w:tab/>
      </w:r>
    </w:p>
    <w:p w:rsidR="00036A09" w:rsidRPr="00E02ADA" w:rsidRDefault="00036A09" w:rsidP="00E02ADA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E02ADA">
        <w:rPr>
          <w:rFonts w:ascii="Arial" w:hAnsi="Arial" w:cs="Arial"/>
          <w:b w:val="0"/>
          <w:szCs w:val="24"/>
        </w:rPr>
        <w:t xml:space="preserve">Tel/fax……………………….; </w:t>
      </w:r>
      <w:r w:rsidRPr="00E02ADA">
        <w:rPr>
          <w:rFonts w:ascii="Arial" w:hAnsi="Arial" w:cs="Arial"/>
          <w:b w:val="0"/>
          <w:szCs w:val="24"/>
        </w:rPr>
        <w:br/>
        <w:t>e-mail………………………..</w:t>
      </w:r>
    </w:p>
    <w:p w:rsidR="00437588" w:rsidRDefault="00437588" w:rsidP="00E02ADA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E02ADA" w:rsidRDefault="00C916FC" w:rsidP="00E02ADA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E02ADA">
        <w:rPr>
          <w:rFonts w:ascii="Arial" w:hAnsi="Arial" w:cs="Arial"/>
          <w:szCs w:val="24"/>
        </w:rPr>
        <w:t>FORMULARZ</w:t>
      </w:r>
      <w:r w:rsidR="00E54E5A" w:rsidRPr="00E02ADA">
        <w:rPr>
          <w:rFonts w:ascii="Arial" w:hAnsi="Arial" w:cs="Arial"/>
          <w:szCs w:val="24"/>
        </w:rPr>
        <w:t xml:space="preserve"> OFERTY</w:t>
      </w:r>
      <w:r w:rsidR="0036033D">
        <w:rPr>
          <w:rFonts w:ascii="Arial" w:hAnsi="Arial" w:cs="Arial"/>
          <w:szCs w:val="24"/>
        </w:rPr>
        <w:t xml:space="preserve"> i FORMULARZ CENOWY</w:t>
      </w:r>
    </w:p>
    <w:p w:rsidR="00437588" w:rsidRDefault="00437588" w:rsidP="00E02ADA">
      <w:pPr>
        <w:spacing w:line="360" w:lineRule="auto"/>
        <w:jc w:val="right"/>
        <w:rPr>
          <w:rFonts w:ascii="Arial" w:hAnsi="Arial" w:cs="Arial"/>
          <w:b/>
        </w:rPr>
      </w:pPr>
    </w:p>
    <w:p w:rsidR="00E54E5A" w:rsidRPr="00E02ADA" w:rsidRDefault="00123C72" w:rsidP="00E02ADA">
      <w:pPr>
        <w:spacing w:line="360" w:lineRule="auto"/>
        <w:jc w:val="right"/>
        <w:rPr>
          <w:rFonts w:ascii="Arial" w:hAnsi="Arial" w:cs="Arial"/>
          <w:b/>
        </w:rPr>
      </w:pPr>
      <w:r w:rsidRPr="00E02ADA">
        <w:rPr>
          <w:rFonts w:ascii="Arial" w:hAnsi="Arial" w:cs="Arial"/>
          <w:b/>
        </w:rPr>
        <w:t>Politechnika Częstochowska</w:t>
      </w:r>
    </w:p>
    <w:p w:rsidR="00E54E5A" w:rsidRPr="00E02ADA" w:rsidRDefault="00123C72" w:rsidP="00E02ADA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E02ADA">
        <w:rPr>
          <w:rFonts w:ascii="Arial" w:hAnsi="Arial" w:cs="Arial"/>
          <w:b/>
        </w:rPr>
        <w:t>Dąbrowskiego</w:t>
      </w:r>
      <w:r w:rsidR="00E54E5A" w:rsidRPr="00E02ADA">
        <w:rPr>
          <w:rFonts w:ascii="Arial" w:hAnsi="Arial" w:cs="Arial"/>
          <w:b/>
        </w:rPr>
        <w:t xml:space="preserve"> </w:t>
      </w:r>
      <w:r w:rsidRPr="00E02ADA">
        <w:rPr>
          <w:rFonts w:ascii="Arial" w:hAnsi="Arial" w:cs="Arial"/>
          <w:b/>
        </w:rPr>
        <w:t>69</w:t>
      </w:r>
    </w:p>
    <w:p w:rsidR="00E54E5A" w:rsidRDefault="00123C72" w:rsidP="00E02ADA">
      <w:pPr>
        <w:spacing w:line="360" w:lineRule="auto"/>
        <w:jc w:val="right"/>
        <w:rPr>
          <w:rFonts w:ascii="Arial" w:hAnsi="Arial" w:cs="Arial"/>
          <w:b/>
        </w:rPr>
      </w:pPr>
      <w:r w:rsidRPr="00E02ADA">
        <w:rPr>
          <w:rFonts w:ascii="Arial" w:hAnsi="Arial" w:cs="Arial"/>
          <w:b/>
        </w:rPr>
        <w:t>42-201</w:t>
      </w:r>
      <w:r w:rsidR="00E54E5A" w:rsidRPr="00E02ADA">
        <w:rPr>
          <w:rFonts w:ascii="Arial" w:hAnsi="Arial" w:cs="Arial"/>
          <w:b/>
        </w:rPr>
        <w:t xml:space="preserve"> </w:t>
      </w:r>
      <w:r w:rsidRPr="00E02ADA">
        <w:rPr>
          <w:rFonts w:ascii="Arial" w:hAnsi="Arial" w:cs="Arial"/>
          <w:b/>
        </w:rPr>
        <w:t>Częstochowa</w:t>
      </w:r>
    </w:p>
    <w:p w:rsidR="00437588" w:rsidRPr="00E02ADA" w:rsidRDefault="00437588" w:rsidP="00E02ADA">
      <w:pPr>
        <w:spacing w:line="360" w:lineRule="auto"/>
        <w:jc w:val="right"/>
        <w:rPr>
          <w:rFonts w:ascii="Arial" w:hAnsi="Arial" w:cs="Arial"/>
          <w:b/>
        </w:rPr>
      </w:pPr>
      <w:bookmarkStart w:id="0" w:name="_GoBack"/>
      <w:bookmarkEnd w:id="0"/>
    </w:p>
    <w:p w:rsidR="00E54E5A" w:rsidRPr="00E02ADA" w:rsidRDefault="0036033D" w:rsidP="00E02A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E54E5A" w:rsidRPr="00E02ADA">
        <w:rPr>
          <w:rFonts w:ascii="Arial" w:hAnsi="Arial" w:cs="Arial"/>
        </w:rPr>
        <w:t xml:space="preserve">awiązując do </w:t>
      </w:r>
      <w:r w:rsidR="000F18FA" w:rsidRPr="00E02ADA">
        <w:rPr>
          <w:rFonts w:ascii="Arial" w:hAnsi="Arial" w:cs="Arial"/>
        </w:rPr>
        <w:t>ogłoszonego zamówienia</w:t>
      </w:r>
      <w:r w:rsidR="00E54E5A" w:rsidRPr="00E02ADA">
        <w:rPr>
          <w:rFonts w:ascii="Arial" w:hAnsi="Arial" w:cs="Arial"/>
        </w:rPr>
        <w:t xml:space="preserve"> w trybie „</w:t>
      </w:r>
      <w:r w:rsidR="00123C72" w:rsidRPr="00E02ADA">
        <w:rPr>
          <w:rFonts w:ascii="Arial" w:hAnsi="Arial" w:cs="Arial"/>
          <w:b/>
        </w:rPr>
        <w:t>przetarg nieograniczony</w:t>
      </w:r>
      <w:r w:rsidR="00E54E5A" w:rsidRPr="00E02ADA">
        <w:rPr>
          <w:rFonts w:ascii="Arial" w:hAnsi="Arial" w:cs="Arial"/>
        </w:rPr>
        <w:t>” na:</w:t>
      </w:r>
    </w:p>
    <w:p w:rsidR="00E54E5A" w:rsidRPr="00E02ADA" w:rsidRDefault="00E54E5A" w:rsidP="00E02ADA">
      <w:p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„</w:t>
      </w:r>
      <w:r w:rsidR="00123C72" w:rsidRPr="00E02ADA">
        <w:rPr>
          <w:rFonts w:ascii="Arial" w:hAnsi="Arial" w:cs="Arial"/>
          <w:b/>
        </w:rPr>
        <w:t>Cykliczna dostawa części i peryferii komputerowych dla jednostek organizacyjnych Politechniki Częstochowskiej.</w:t>
      </w:r>
      <w:r w:rsidR="00036A09" w:rsidRPr="00E02ADA">
        <w:rPr>
          <w:rFonts w:ascii="Arial" w:hAnsi="Arial" w:cs="Arial"/>
        </w:rPr>
        <w:t xml:space="preserve">”, spr. nr rej. </w:t>
      </w:r>
      <w:r w:rsidR="00C916FC" w:rsidRPr="00E02ADA">
        <w:rPr>
          <w:rFonts w:ascii="Arial" w:hAnsi="Arial" w:cs="Arial"/>
        </w:rPr>
        <w:t xml:space="preserve"> </w:t>
      </w:r>
      <w:r w:rsidR="00123C72" w:rsidRPr="00E02ADA">
        <w:rPr>
          <w:rFonts w:ascii="Arial" w:hAnsi="Arial" w:cs="Arial"/>
          <w:b/>
        </w:rPr>
        <w:t>RK-NZ.261.55.2022.JP</w:t>
      </w:r>
    </w:p>
    <w:p w:rsidR="00E02ADA" w:rsidRPr="00E02ADA" w:rsidRDefault="00E02ADA" w:rsidP="00E02ADA">
      <w:pPr>
        <w:pStyle w:val="Akapitzlist"/>
        <w:numPr>
          <w:ilvl w:val="0"/>
          <w:numId w:val="37"/>
        </w:numPr>
        <w:spacing w:line="360" w:lineRule="auto"/>
        <w:ind w:left="284" w:hanging="284"/>
        <w:contextualSpacing/>
        <w:jc w:val="both"/>
        <w:rPr>
          <w:rFonts w:ascii="Arial" w:hAnsi="Arial" w:cs="Arial"/>
        </w:rPr>
      </w:pPr>
      <w:r w:rsidRPr="00E02ADA">
        <w:rPr>
          <w:rFonts w:ascii="Arial" w:hAnsi="Arial" w:cs="Arial"/>
          <w:b/>
        </w:rPr>
        <w:t>SKŁADAMY OFERTĘ</w:t>
      </w:r>
      <w:r w:rsidRPr="00E02ADA">
        <w:rPr>
          <w:rFonts w:ascii="Arial" w:hAnsi="Arial" w:cs="Arial"/>
        </w:rPr>
        <w:t xml:space="preserve"> na wykonanie przedmiotu zamówienia zgodnie ze Specyfikacją Warunków Zamówienia, stosując niżej wymienione stawki:</w:t>
      </w:r>
    </w:p>
    <w:p w:rsidR="00E02ADA" w:rsidRPr="00E02ADA" w:rsidRDefault="00E02ADA" w:rsidP="00E02ADA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 xml:space="preserve">Cena oferty wynosi: </w:t>
      </w:r>
      <w:r w:rsidRPr="00E02ADA">
        <w:rPr>
          <w:rFonts w:ascii="Arial" w:hAnsi="Arial" w:cs="Arial"/>
          <w:b/>
        </w:rPr>
        <w:t xml:space="preserve">……………….. zł netto tj………………zł brutto </w:t>
      </w:r>
    </w:p>
    <w:p w:rsidR="00E02ADA" w:rsidRDefault="00E02ADA" w:rsidP="00E02ADA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lastRenderedPageBreak/>
        <w:t xml:space="preserve">zgodnie z przedstawionym poniżej </w:t>
      </w:r>
      <w:r w:rsidRPr="00E02ADA">
        <w:rPr>
          <w:rFonts w:ascii="Arial" w:hAnsi="Arial" w:cs="Arial"/>
          <w:b/>
        </w:rPr>
        <w:t>formularzem cenowym</w:t>
      </w:r>
      <w:r w:rsidRPr="00E02ADA">
        <w:rPr>
          <w:rFonts w:ascii="Arial" w:hAnsi="Arial" w:cs="Arial"/>
        </w:rPr>
        <w:t>:</w:t>
      </w:r>
    </w:p>
    <w:tbl>
      <w:tblPr>
        <w:tblW w:w="133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878"/>
        <w:gridCol w:w="800"/>
        <w:gridCol w:w="1340"/>
        <w:gridCol w:w="880"/>
        <w:gridCol w:w="1322"/>
        <w:gridCol w:w="1500"/>
        <w:gridCol w:w="1520"/>
        <w:gridCol w:w="2140"/>
      </w:tblGrid>
      <w:tr w:rsidR="005C71A2" w:rsidTr="005C71A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Rodzaj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Cena jednostkowa netto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Cena jednostkowa brutto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 (BxE)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Typ, model, marka oferowanego sprzętu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1" w:name="RANGE!I1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Gwarancja</w:t>
            </w:r>
            <w:bookmarkEnd w:id="1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</w:tr>
      <w:tr w:rsidR="005C71A2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</w:t>
            </w:r>
          </w:p>
        </w:tc>
      </w:tr>
      <w:tr w:rsidR="00437588" w:rsidTr="00E7375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NVMe 120 GB.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NVMe 240 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NVMe 500 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2" w:name="RANGE!I5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bookmarkEnd w:id="2"/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NVMe 1 TB.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1.5.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SSD 2,5” 120 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SSD 2,5” 240 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SSD 2,5” 500 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1.8.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SSD 2,5” 1 TB.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1.9.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SSD 2,5” 2 TB.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Obudowa do dysku 2,5”, interfejs USB 3.1.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Obudowa do dysku M.2 NVMe, interfejs USB Type-C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Obudowa do dysku M.2 SSD, interfejs USB.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zewnętrzny 1 TB 2,5”.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1.14.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zewnętrzny 2 TB 2,5”.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1.15.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1 TB 2,5”.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1.16.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2 TB 2,5”.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1.17.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4 TB 2,5”.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1.18.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2 TB do NAS.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1.19.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3TB do NAS.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1.20.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4TB do NAS.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1.21.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6TB do NAS.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Mysz komputerowa.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1.23.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Klawiatura komputerowa.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1.24.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Bezprzewodowa mysz komputerowa.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1.25.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Bezprzewodowa mysz komputerowa Bluetooth.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1.26.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Bezprzewodowa klawiatura.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1.27.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Klawiatura i mysz komputerowa (zestaw)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1.28.</w:t>
            </w: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Pendrive 32GB.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1.29.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Pendrive 64GB.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1.30.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Pendrive 128GB.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1.31.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Pendrive 256GB.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1.32.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Zasilacz komputerowy 400W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PFC.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1.33.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Zasilacz komputerowy 400W APFC 80 PLUS.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1.34.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Zasilacz komputerowy 700W APFC 80 PLUS.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1.35.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Zewnętrzna nagrywarka DVD.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1.36.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Adapter HDMI -&gt; VGA.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1.37.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Moduł pamięci RAM DDR3 4GB.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1.38.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Moduł pamięci RAM SODIMM DDR3 4GB.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1.39.</w:t>
            </w: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Kamera internetowa.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1.40.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SATA 120 GB.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1.41.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SATA 240 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SATA 500 GB.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1.43.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SATA 1 TB.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1.44.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Karta WiFi AC USB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1.45.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Adapter DisplayPort -&gt; VGA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1.46.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Adapter DisplayPort -&gt; DVI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5C71A2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1.47.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Karta sieciowa Ethernet RJ45 10/100/1000Mbit USB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437588" w:rsidTr="00E7375D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1.48.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Karta sieciowa Ethernet RJ45 10/100/1000Mbit USB Type 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588" w:rsidRDefault="00437588" w:rsidP="004375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588" w:rsidRDefault="00437588" w:rsidP="004375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C71A2" w:rsidTr="005C71A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4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Cena brutto za realizację zamówienia (suma wierszy w kolumnie F):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C71A2" w:rsidRDefault="005C71A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E02ADA" w:rsidRPr="005C71A2" w:rsidRDefault="005C71A2" w:rsidP="005C71A2">
      <w:pPr>
        <w:pStyle w:val="Akapitzlist"/>
        <w:spacing w:line="360" w:lineRule="auto"/>
        <w:ind w:left="0"/>
        <w:jc w:val="both"/>
        <w:rPr>
          <w:rFonts w:ascii="Arial" w:hAnsi="Arial" w:cs="Arial"/>
          <w:i/>
        </w:rPr>
      </w:pPr>
      <w:r w:rsidRPr="005C71A2">
        <w:rPr>
          <w:rFonts w:ascii="Arial" w:hAnsi="Arial" w:cs="Arial"/>
          <w:i/>
        </w:rPr>
        <w:t>*</w:t>
      </w:r>
      <w:r w:rsidR="0036033D">
        <w:rPr>
          <w:rFonts w:ascii="Arial" w:hAnsi="Arial" w:cs="Arial"/>
          <w:i/>
        </w:rPr>
        <w:t xml:space="preserve">gwarancja - </w:t>
      </w:r>
      <w:r w:rsidRPr="005C71A2">
        <w:rPr>
          <w:rFonts w:ascii="Arial" w:hAnsi="Arial" w:cs="Arial"/>
          <w:i/>
        </w:rPr>
        <w:t>niewypełnienie powyższego pola skutkowało będzie przyjęciem oświadczenia o udzieleniu minimalnej gwarancji wskazanej w SIWZ.</w:t>
      </w:r>
    </w:p>
    <w:p w:rsidR="005C71A2" w:rsidRPr="00E02ADA" w:rsidRDefault="005C71A2" w:rsidP="00E02ADA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E02ADA" w:rsidRPr="00E02ADA" w:rsidRDefault="00E02ADA" w:rsidP="00E02ADA">
      <w:pPr>
        <w:pStyle w:val="Akapitzlist"/>
        <w:spacing w:line="360" w:lineRule="auto"/>
        <w:rPr>
          <w:rFonts w:ascii="Arial" w:hAnsi="Arial" w:cs="Arial"/>
        </w:rPr>
      </w:pPr>
      <w:r w:rsidRPr="00E02ADA">
        <w:rPr>
          <w:rFonts w:ascii="Arial" w:hAnsi="Arial" w:cs="Arial"/>
        </w:rPr>
        <w:t>Termin realizacji: zgodnie ze SIWZ</w:t>
      </w:r>
    </w:p>
    <w:p w:rsidR="00E02ADA" w:rsidRPr="00E02ADA" w:rsidRDefault="00E02ADA" w:rsidP="00E02ADA">
      <w:pPr>
        <w:pStyle w:val="Akapitzlist"/>
        <w:spacing w:line="360" w:lineRule="auto"/>
        <w:rPr>
          <w:rFonts w:ascii="Arial" w:hAnsi="Arial" w:cs="Arial"/>
        </w:rPr>
      </w:pPr>
      <w:r w:rsidRPr="00E02ADA">
        <w:rPr>
          <w:rFonts w:ascii="Arial" w:hAnsi="Arial" w:cs="Arial"/>
        </w:rPr>
        <w:t>Warunki płatności: zgodnie ze SIWZ</w:t>
      </w:r>
    </w:p>
    <w:p w:rsidR="00E02ADA" w:rsidRPr="00E02ADA" w:rsidRDefault="00E02ADA" w:rsidP="00E02ADA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5B0F6B" w:rsidRPr="00E02ADA" w:rsidRDefault="005B0F6B" w:rsidP="00E02ADA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E02ADA" w:rsidRDefault="005B0F6B" w:rsidP="00E02ADA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E02ADA" w:rsidRDefault="005B0F6B" w:rsidP="00E02ADA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Default="005B0F6B" w:rsidP="00E02ADA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E02ADA" w:rsidRDefault="005B0F6B" w:rsidP="00E02AD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E02ADA" w:rsidRDefault="005B0F6B" w:rsidP="00E02ADA">
      <w:p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E02ADA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E02ADA" w:rsidRDefault="005B0F6B" w:rsidP="00E02A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02ADA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E02ADA" w:rsidRDefault="005B0F6B" w:rsidP="00E02A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02ADA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E02ADA" w:rsidRDefault="005B0F6B" w:rsidP="00E02A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02ADA">
              <w:rPr>
                <w:rFonts w:ascii="Arial" w:hAnsi="Arial" w:cs="Arial"/>
              </w:rPr>
              <w:t>Nazwa Firm</w:t>
            </w:r>
          </w:p>
        </w:tc>
      </w:tr>
      <w:tr w:rsidR="005B0F6B" w:rsidRPr="00E02ADA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E02ADA" w:rsidRDefault="005B0F6B" w:rsidP="00E02ADA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E02ADA" w:rsidRDefault="005B0F6B" w:rsidP="00E02ADA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E02ADA" w:rsidRDefault="005B0F6B" w:rsidP="00E02ADA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E02ADA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E02ADA" w:rsidRDefault="005B0F6B" w:rsidP="00E02ADA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E02ADA" w:rsidRDefault="005B0F6B" w:rsidP="00E02ADA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E02ADA" w:rsidRDefault="005B0F6B" w:rsidP="00E02ADA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Default="005B0F6B" w:rsidP="00E02ADA">
      <w:pPr>
        <w:spacing w:line="360" w:lineRule="auto"/>
        <w:jc w:val="both"/>
        <w:rPr>
          <w:rFonts w:ascii="Arial" w:hAnsi="Arial" w:cs="Arial"/>
          <w:i/>
        </w:rPr>
      </w:pPr>
      <w:r w:rsidRPr="00E02ADA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E02ADA" w:rsidRPr="00E02ADA" w:rsidRDefault="00E02ADA" w:rsidP="00E02ADA">
      <w:pPr>
        <w:spacing w:line="360" w:lineRule="auto"/>
        <w:jc w:val="both"/>
        <w:rPr>
          <w:rFonts w:ascii="Arial" w:hAnsi="Arial" w:cs="Arial"/>
          <w:i/>
        </w:rPr>
      </w:pPr>
    </w:p>
    <w:p w:rsidR="00E02ADA" w:rsidRDefault="005B0F6B" w:rsidP="00E02ADA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oświadczamy, że wypełniliśmy obowiązki informacyjne przewidziane w art. 13 lub art. 14 RODO</w:t>
      </w:r>
      <w:r w:rsidRPr="00E02ADA">
        <w:rPr>
          <w:rStyle w:val="Odwoanieprzypisudolnego"/>
          <w:rFonts w:ascii="Arial" w:hAnsi="Arial" w:cs="Arial"/>
        </w:rPr>
        <w:footnoteReference w:id="1"/>
      </w:r>
      <w:r w:rsidRPr="00E02ADA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E02ADA">
        <w:rPr>
          <w:rStyle w:val="Odwoanieprzypisudolnego"/>
          <w:rFonts w:ascii="Arial" w:hAnsi="Arial" w:cs="Arial"/>
        </w:rPr>
        <w:footnoteReference w:id="2"/>
      </w:r>
    </w:p>
    <w:p w:rsidR="00E02ADA" w:rsidRDefault="00E02ADA" w:rsidP="00E02ADA">
      <w:pPr>
        <w:spacing w:line="360" w:lineRule="auto"/>
        <w:ind w:left="720"/>
        <w:jc w:val="both"/>
        <w:rPr>
          <w:rFonts w:ascii="Arial" w:hAnsi="Arial" w:cs="Arial"/>
        </w:rPr>
      </w:pPr>
    </w:p>
    <w:p w:rsidR="005B0F6B" w:rsidRPr="00E02ADA" w:rsidRDefault="005B0F6B" w:rsidP="00E02ADA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  <w:b/>
          <w:bCs/>
        </w:rPr>
        <w:t>Oświadczam(y), że jesteśmy</w:t>
      </w:r>
      <w:r w:rsidRPr="00E02ADA">
        <w:rPr>
          <w:rFonts w:ascii="Arial" w:hAnsi="Arial" w:cs="Arial"/>
          <w:vertAlign w:val="superscript"/>
        </w:rPr>
        <w:footnoteReference w:id="3"/>
      </w:r>
    </w:p>
    <w:p w:rsidR="005B0F6B" w:rsidRPr="00E02ADA" w:rsidRDefault="005B0F6B" w:rsidP="00E02ADA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E02ADA">
        <w:rPr>
          <w:rFonts w:ascii="Arial" w:hAnsi="Arial" w:cs="Arial"/>
        </w:rPr>
        <w:lastRenderedPageBreak/>
        <w:sym w:font="Symbol" w:char="F0F0"/>
      </w:r>
      <w:r w:rsidRPr="00E02ADA">
        <w:rPr>
          <w:rFonts w:ascii="Arial" w:hAnsi="Arial" w:cs="Arial"/>
          <w:bCs/>
        </w:rPr>
        <w:t xml:space="preserve"> mikroprzedsiębiorstwem</w:t>
      </w:r>
    </w:p>
    <w:p w:rsidR="005B0F6B" w:rsidRPr="00E02ADA" w:rsidRDefault="005B0F6B" w:rsidP="00E02ADA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E02ADA">
        <w:rPr>
          <w:rFonts w:ascii="Arial" w:hAnsi="Arial" w:cs="Arial"/>
        </w:rPr>
        <w:sym w:font="Symbol" w:char="F0FF"/>
      </w:r>
      <w:r w:rsidRPr="00E02ADA">
        <w:rPr>
          <w:rFonts w:ascii="Arial" w:hAnsi="Arial" w:cs="Arial"/>
          <w:bCs/>
        </w:rPr>
        <w:t xml:space="preserve"> małym przedsiębiorstwem</w:t>
      </w:r>
    </w:p>
    <w:p w:rsidR="005B0F6B" w:rsidRPr="00E02ADA" w:rsidRDefault="005B0F6B" w:rsidP="00E02ADA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E02ADA">
        <w:rPr>
          <w:rFonts w:ascii="Arial" w:hAnsi="Arial" w:cs="Arial"/>
        </w:rPr>
        <w:sym w:font="Symbol" w:char="F0F0"/>
      </w:r>
      <w:r w:rsidRPr="00E02ADA">
        <w:rPr>
          <w:rFonts w:ascii="Arial" w:hAnsi="Arial" w:cs="Arial"/>
          <w:bCs/>
        </w:rPr>
        <w:t xml:space="preserve"> średnim przedsiębiorstwem</w:t>
      </w:r>
    </w:p>
    <w:p w:rsidR="005B0F6B" w:rsidRPr="00E02ADA" w:rsidRDefault="005B0F6B" w:rsidP="00E02ADA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E02ADA">
        <w:rPr>
          <w:rFonts w:ascii="Arial" w:hAnsi="Arial" w:cs="Arial"/>
        </w:rPr>
        <w:sym w:font="Symbol" w:char="F0FF"/>
      </w:r>
      <w:r w:rsidRPr="00E02ADA">
        <w:rPr>
          <w:rFonts w:ascii="Arial" w:hAnsi="Arial" w:cs="Arial"/>
          <w:bCs/>
        </w:rPr>
        <w:t xml:space="preserve"> jednoosobową działalnością gospodarczą</w:t>
      </w:r>
    </w:p>
    <w:p w:rsidR="005B0F6B" w:rsidRPr="00E02ADA" w:rsidRDefault="005B0F6B" w:rsidP="00E02ADA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E02ADA">
        <w:rPr>
          <w:rFonts w:ascii="Arial" w:hAnsi="Arial" w:cs="Arial"/>
        </w:rPr>
        <w:sym w:font="Symbol" w:char="F0F0"/>
      </w:r>
      <w:r w:rsidRPr="00E02ADA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E02ADA" w:rsidRDefault="005B0F6B" w:rsidP="00E02ADA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E02ADA">
        <w:rPr>
          <w:rFonts w:ascii="Arial" w:hAnsi="Arial" w:cs="Arial"/>
        </w:rPr>
        <w:sym w:font="Symbol" w:char="F0FF"/>
      </w:r>
      <w:r w:rsidRPr="00E02ADA">
        <w:rPr>
          <w:rFonts w:ascii="Arial" w:hAnsi="Arial" w:cs="Arial"/>
          <w:bCs/>
        </w:rPr>
        <w:t xml:space="preserve"> inny rodzaj </w:t>
      </w:r>
    </w:p>
    <w:p w:rsidR="005B0F6B" w:rsidRPr="00E02ADA" w:rsidRDefault="005B0F6B" w:rsidP="00E02ADA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E02ADA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E02ADA" w:rsidRDefault="005B0F6B" w:rsidP="00E02ADA">
      <w:pPr>
        <w:spacing w:line="360" w:lineRule="auto"/>
        <w:rPr>
          <w:rFonts w:ascii="Arial" w:hAnsi="Arial" w:cs="Arial"/>
          <w:bCs/>
        </w:rPr>
      </w:pPr>
    </w:p>
    <w:p w:rsidR="005B0F6B" w:rsidRPr="00E02ADA" w:rsidRDefault="005B0F6B" w:rsidP="00E02ADA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E02ADA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E02ADA" w:rsidRDefault="005B0F6B" w:rsidP="00E02ADA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E02ADA" w:rsidRDefault="005B0F6B" w:rsidP="00E02AD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E02ADA" w:rsidRDefault="005B0F6B" w:rsidP="00E02ADA">
      <w:p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t>pozostałe dokumenty, o których mowa w Specyfikacji Warunków Zamówienia,</w:t>
      </w:r>
    </w:p>
    <w:p w:rsidR="005B0F6B" w:rsidRPr="00E02ADA" w:rsidRDefault="005B0F6B" w:rsidP="00E02ADA">
      <w:pPr>
        <w:spacing w:line="360" w:lineRule="auto"/>
        <w:jc w:val="both"/>
        <w:rPr>
          <w:rFonts w:ascii="Arial" w:hAnsi="Arial" w:cs="Arial"/>
        </w:rPr>
      </w:pPr>
      <w:r w:rsidRPr="00E02ADA">
        <w:rPr>
          <w:rFonts w:ascii="Arial" w:hAnsi="Arial" w:cs="Arial"/>
        </w:rPr>
        <w:lastRenderedPageBreak/>
        <w:t>inne ................................................................. .</w:t>
      </w:r>
    </w:p>
    <w:p w:rsidR="005B0F6B" w:rsidRPr="00E02ADA" w:rsidRDefault="005B0F6B" w:rsidP="00E02AD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E02ADA" w:rsidRDefault="005B0F6B" w:rsidP="00E02AD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E02ADA">
        <w:rPr>
          <w:rFonts w:ascii="Arial" w:hAnsi="Arial" w:cs="Arial"/>
          <w:u w:val="dotted"/>
        </w:rPr>
        <w:tab/>
      </w:r>
      <w:r w:rsidRPr="00E02ADA">
        <w:rPr>
          <w:rFonts w:ascii="Arial" w:hAnsi="Arial" w:cs="Arial"/>
        </w:rPr>
        <w:t xml:space="preserve"> dnia </w:t>
      </w:r>
      <w:r w:rsidRPr="00E02ADA">
        <w:rPr>
          <w:rFonts w:ascii="Arial" w:hAnsi="Arial" w:cs="Arial"/>
          <w:u w:val="dotted"/>
        </w:rPr>
        <w:tab/>
      </w:r>
      <w:r w:rsidRPr="00E02ADA">
        <w:rPr>
          <w:rFonts w:ascii="Arial" w:hAnsi="Arial" w:cs="Arial"/>
        </w:rPr>
        <w:tab/>
      </w:r>
      <w:r w:rsidRPr="00E02ADA">
        <w:rPr>
          <w:rFonts w:ascii="Arial" w:hAnsi="Arial" w:cs="Arial"/>
          <w:u w:val="dotted"/>
        </w:rPr>
        <w:tab/>
      </w:r>
    </w:p>
    <w:p w:rsidR="005B0F6B" w:rsidRPr="00E02ADA" w:rsidRDefault="005B0F6B" w:rsidP="00E02ADA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E02ADA">
        <w:rPr>
          <w:rFonts w:ascii="Arial" w:hAnsi="Arial" w:cs="Arial"/>
          <w:vertAlign w:val="superscript"/>
        </w:rPr>
        <w:t>podpis (imię i nazwisko)</w:t>
      </w:r>
    </w:p>
    <w:p w:rsidR="005B0F6B" w:rsidRPr="00E02ADA" w:rsidRDefault="005B0F6B" w:rsidP="00E02ADA">
      <w:pPr>
        <w:spacing w:line="360" w:lineRule="auto"/>
        <w:ind w:left="3686"/>
        <w:jc w:val="center"/>
        <w:rPr>
          <w:rFonts w:ascii="Arial" w:hAnsi="Arial" w:cs="Arial"/>
        </w:rPr>
      </w:pPr>
      <w:r w:rsidRPr="00E02ADA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E02ADA" w:rsidRDefault="00E54E5A" w:rsidP="00E02ADA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E02ADA" w:rsidSect="005C71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1A2" w:rsidRDefault="005C71A2">
      <w:r>
        <w:separator/>
      </w:r>
    </w:p>
  </w:endnote>
  <w:endnote w:type="continuationSeparator" w:id="0">
    <w:p w:rsidR="005C71A2" w:rsidRDefault="005C7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1A2" w:rsidRDefault="005C71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1A2" w:rsidRPr="00301A06" w:rsidRDefault="005C71A2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37588">
      <w:rPr>
        <w:rStyle w:val="Numerstrony"/>
        <w:rFonts w:ascii="Tahoma" w:hAnsi="Tahoma" w:cs="Tahoma"/>
        <w:noProof/>
        <w:sz w:val="12"/>
        <w:szCs w:val="12"/>
      </w:rPr>
      <w:t>8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5C71A2" w:rsidRDefault="00437588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71A2" w:rsidTr="00710F28">
      <w:tc>
        <w:tcPr>
          <w:tcW w:w="0" w:type="auto"/>
          <w:vAlign w:val="center"/>
        </w:tcPr>
        <w:p w:rsidR="005C71A2" w:rsidRDefault="005C71A2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5C71A2" w:rsidRDefault="005C71A2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5C71A2" w:rsidRDefault="005C71A2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C71A2" w:rsidRDefault="005C71A2" w:rsidP="006C064D">
          <w:pPr>
            <w:pStyle w:val="Bezodstpw"/>
            <w:jc w:val="center"/>
            <w:rPr>
              <w:noProof/>
            </w:rPr>
          </w:pPr>
        </w:p>
      </w:tc>
    </w:tr>
  </w:tbl>
  <w:p w:rsidR="005C71A2" w:rsidRDefault="005C71A2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C71A2" w:rsidRDefault="00437588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5C71A2">
      <w:rPr>
        <w:rFonts w:ascii="Roboto" w:hAnsi="Roboto"/>
        <w:sz w:val="24"/>
        <w:szCs w:val="24"/>
      </w:rPr>
      <w:t>ul. Gen. J.H. Dąbrowskiego 69, 42-201 Częstochowa</w:t>
    </w:r>
  </w:p>
  <w:p w:rsidR="005C71A2" w:rsidRDefault="005C71A2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5C71A2" w:rsidRPr="006D64F0" w:rsidRDefault="005C71A2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5C71A2" w:rsidRDefault="005C71A2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1A2" w:rsidRDefault="005C71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1A2" w:rsidRDefault="005C71A2">
      <w:r>
        <w:separator/>
      </w:r>
    </w:p>
  </w:footnote>
  <w:footnote w:type="continuationSeparator" w:id="0">
    <w:p w:rsidR="005C71A2" w:rsidRDefault="005C71A2">
      <w:r>
        <w:continuationSeparator/>
      </w:r>
    </w:p>
  </w:footnote>
  <w:footnote w:id="1">
    <w:p w:rsidR="005C71A2" w:rsidRPr="006C064D" w:rsidRDefault="005C71A2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C71A2" w:rsidRPr="006C064D" w:rsidRDefault="005C71A2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C71A2" w:rsidRPr="006C064D" w:rsidRDefault="005C71A2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C71A2" w:rsidRPr="00CE2036" w:rsidRDefault="005C71A2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1A2" w:rsidRDefault="005C71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1A2" w:rsidRPr="0062295F" w:rsidRDefault="00437588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5C71A2" w:rsidRDefault="005C71A2" w:rsidP="006C064D">
    <w:pPr>
      <w:pStyle w:val="Nagwek"/>
    </w:pPr>
  </w:p>
  <w:p w:rsidR="005C71A2" w:rsidRDefault="005C71A2" w:rsidP="006C064D">
    <w:pPr>
      <w:pStyle w:val="Nagwek"/>
    </w:pPr>
  </w:p>
  <w:p w:rsidR="005C71A2" w:rsidRDefault="005C71A2" w:rsidP="006C064D">
    <w:pPr>
      <w:pStyle w:val="Nagwek"/>
    </w:pPr>
  </w:p>
  <w:p w:rsidR="005C71A2" w:rsidRDefault="005C71A2" w:rsidP="006C064D">
    <w:pPr>
      <w:pStyle w:val="Nagwek"/>
    </w:pPr>
  </w:p>
  <w:p w:rsidR="005C71A2" w:rsidRDefault="005C71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1A2" w:rsidRDefault="005C71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2F32A3"/>
    <w:multiLevelType w:val="hybridMultilevel"/>
    <w:tmpl w:val="05306298"/>
    <w:lvl w:ilvl="0" w:tplc="E01AD54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3"/>
        <o:r id="V:Rule5" type="connector" idref="#_x0000_s2050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891"/>
    <w:rsid w:val="00036A09"/>
    <w:rsid w:val="00095649"/>
    <w:rsid w:val="000F18FA"/>
    <w:rsid w:val="00123C72"/>
    <w:rsid w:val="00172873"/>
    <w:rsid w:val="00180C76"/>
    <w:rsid w:val="002101E5"/>
    <w:rsid w:val="00267AD0"/>
    <w:rsid w:val="002B013F"/>
    <w:rsid w:val="003016B9"/>
    <w:rsid w:val="00301A06"/>
    <w:rsid w:val="00306360"/>
    <w:rsid w:val="00354AC4"/>
    <w:rsid w:val="0036033D"/>
    <w:rsid w:val="003B417C"/>
    <w:rsid w:val="003F4800"/>
    <w:rsid w:val="00437588"/>
    <w:rsid w:val="004569FD"/>
    <w:rsid w:val="00475250"/>
    <w:rsid w:val="004A5BB9"/>
    <w:rsid w:val="004E5E57"/>
    <w:rsid w:val="00545749"/>
    <w:rsid w:val="0055043A"/>
    <w:rsid w:val="00576E4F"/>
    <w:rsid w:val="005B0F6B"/>
    <w:rsid w:val="005C71A2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C6891"/>
    <w:rsid w:val="00CE5A29"/>
    <w:rsid w:val="00D860A6"/>
    <w:rsid w:val="00DB392E"/>
    <w:rsid w:val="00DF1415"/>
    <w:rsid w:val="00E02ADA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8E212B1"/>
  <w15:chartTrackingRefBased/>
  <w15:docId w15:val="{A43C8BF5-9625-4BB1-AF92-D45C38A1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E02A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2A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954F650-9919-4741-9928-AE4B114C5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8</Pages>
  <Words>665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2022-07-22T07:24:00Z</cp:lastPrinted>
  <dcterms:created xsi:type="dcterms:W3CDTF">2022-07-22T07:24:00Z</dcterms:created>
  <dcterms:modified xsi:type="dcterms:W3CDTF">2022-07-22T07:24:00Z</dcterms:modified>
</cp:coreProperties>
</file>