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56B84" w:rsidRPr="00856B84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56B84" w:rsidRPr="00856B84">
        <w:rPr>
          <w:rFonts w:ascii="Arial" w:hAnsi="Arial" w:cs="Arial"/>
          <w:b/>
          <w:sz w:val="24"/>
          <w:szCs w:val="24"/>
        </w:rPr>
        <w:t>RK-NZ.261.55.2022.JP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56B84" w:rsidRPr="00856B84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56B84" w:rsidRPr="00856B84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856B84" w:rsidRPr="00856B84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56B84" w:rsidRPr="00856B84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856B84" w:rsidRPr="00856B84">
        <w:rPr>
          <w:rFonts w:ascii="Arial" w:hAnsi="Arial" w:cs="Arial"/>
        </w:rPr>
        <w:t>Częstochowa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6B84" w:rsidRPr="0012157F" w:rsidTr="00F970BE">
        <w:tc>
          <w:tcPr>
            <w:tcW w:w="9104" w:type="dxa"/>
            <w:shd w:val="clear" w:color="auto" w:fill="D9D9D9"/>
          </w:tcPr>
          <w:p w:rsidR="00856B84" w:rsidRPr="0012157F" w:rsidRDefault="00856B84" w:rsidP="00F970B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56B84" w:rsidRDefault="00856B84" w:rsidP="00F970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56B8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56B8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56B84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56B8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56B8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56B84" w:rsidRPr="00C86421" w:rsidRDefault="00856B84" w:rsidP="00F970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56B84" w:rsidRDefault="00856B84" w:rsidP="00F970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56B84" w:rsidRPr="00C86421" w:rsidRDefault="00856B84" w:rsidP="00F970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56B8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56B84">
        <w:rPr>
          <w:rFonts w:ascii="Arial" w:hAnsi="Arial" w:cs="Arial"/>
          <w:b/>
          <w:sz w:val="24"/>
          <w:szCs w:val="24"/>
        </w:rPr>
        <w:t>Cykliczna dostawa części i peryferii komputerowych dla jednostek organizacyjnych Politechniki Częstochowskiej.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56B84" w:rsidRPr="00856B8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 xml:space="preserve"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</w:t>
      </w: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52F" w:rsidRDefault="0013752F" w:rsidP="0038231F">
      <w:pPr>
        <w:spacing w:after="0" w:line="240" w:lineRule="auto"/>
      </w:pPr>
      <w:r>
        <w:separator/>
      </w:r>
    </w:p>
  </w:endnote>
  <w:endnote w:type="continuationSeparator" w:id="0">
    <w:p w:rsidR="0013752F" w:rsidRDefault="001375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B4D" w:rsidRDefault="00641B4D" w:rsidP="00641B4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1B4D" w:rsidTr="00F970BE">
      <w:tc>
        <w:tcPr>
          <w:tcW w:w="0" w:type="auto"/>
          <w:shd w:val="clear" w:color="auto" w:fill="auto"/>
          <w:vAlign w:val="center"/>
        </w:tcPr>
        <w:p w:rsidR="00641B4D" w:rsidRPr="00B44D15" w:rsidRDefault="00641B4D" w:rsidP="00641B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1B4D" w:rsidRPr="00B7388A" w:rsidRDefault="00641B4D" w:rsidP="00641B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41B4D" w:rsidRPr="00AB1BF2" w:rsidRDefault="00641B4D" w:rsidP="00641B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1B4D" w:rsidRPr="0099535B" w:rsidRDefault="00641B4D" w:rsidP="00641B4D">
          <w:pPr>
            <w:pStyle w:val="Bezodstpw"/>
            <w:jc w:val="center"/>
            <w:rPr>
              <w:noProof/>
            </w:rPr>
          </w:pPr>
        </w:p>
      </w:tc>
    </w:tr>
  </w:tbl>
  <w:p w:rsidR="00641B4D" w:rsidRPr="008F758E" w:rsidRDefault="00641B4D" w:rsidP="00641B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41B4D" w:rsidRPr="008F758E" w:rsidRDefault="00641B4D" w:rsidP="00641B4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41B4D" w:rsidRPr="00D57C24" w:rsidRDefault="00641B4D" w:rsidP="00641B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41B4D" w:rsidRPr="00B7388A" w:rsidRDefault="00641B4D" w:rsidP="00641B4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1C6945" w:rsidRPr="00641B4D" w:rsidRDefault="001C6945" w:rsidP="00641B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52F" w:rsidRDefault="0013752F" w:rsidP="0038231F">
      <w:pPr>
        <w:spacing w:after="0" w:line="240" w:lineRule="auto"/>
      </w:pPr>
      <w:r>
        <w:separator/>
      </w:r>
    </w:p>
  </w:footnote>
  <w:footnote w:type="continuationSeparator" w:id="0">
    <w:p w:rsidR="0013752F" w:rsidRDefault="0013752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B4D" w:rsidRPr="0062295F" w:rsidRDefault="00641B4D" w:rsidP="00641B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856B84" w:rsidRDefault="00856B84">
    <w:pPr>
      <w:pStyle w:val="Nagwek"/>
    </w:pPr>
  </w:p>
  <w:p w:rsidR="00641B4D" w:rsidRDefault="00641B4D">
    <w:pPr>
      <w:pStyle w:val="Nagwek"/>
    </w:pPr>
  </w:p>
  <w:p w:rsidR="00641B4D" w:rsidRDefault="00641B4D">
    <w:pPr>
      <w:pStyle w:val="Nagwek"/>
    </w:pPr>
  </w:p>
  <w:p w:rsidR="00641B4D" w:rsidRDefault="00641B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5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752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1B4D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6B84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4:docId w14:val="43DFFC75"/>
  <w15:docId w15:val="{031D97D5-8D5C-4A5E-AC23-3994E7165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41B4D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7982C-2727-45BE-B53A-F6F721E0B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2022-07-20T08:31:00Z</dcterms:created>
  <dcterms:modified xsi:type="dcterms:W3CDTF">2022-07-20T08:31:00Z</dcterms:modified>
</cp:coreProperties>
</file>