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F1" w:rsidRPr="009003D1" w:rsidRDefault="00761BB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761BBA">
        <w:rPr>
          <w:rFonts w:ascii="Arial" w:hAnsi="Arial" w:cs="Arial"/>
          <w:sz w:val="24"/>
          <w:szCs w:val="24"/>
        </w:rPr>
        <w:t>Poznań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761BBA">
        <w:rPr>
          <w:rFonts w:ascii="Arial" w:hAnsi="Arial" w:cs="Arial"/>
          <w:sz w:val="24"/>
          <w:szCs w:val="24"/>
        </w:rPr>
        <w:t>2022-07-25</w:t>
      </w:r>
    </w:p>
    <w:p w:rsidR="0029606A" w:rsidRPr="009003D1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761BBA" w:rsidRPr="00761BBA" w:rsidRDefault="00761BBA" w:rsidP="006A5DF1">
      <w:pPr>
        <w:rPr>
          <w:rFonts w:ascii="Arial" w:hAnsi="Arial" w:cs="Arial"/>
          <w:b/>
          <w:bCs/>
          <w:sz w:val="24"/>
          <w:szCs w:val="24"/>
        </w:rPr>
      </w:pPr>
      <w:r w:rsidRPr="00761BBA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:rsidR="006A5DF1" w:rsidRPr="009003D1" w:rsidRDefault="00761BBA" w:rsidP="006A5DF1">
      <w:pPr>
        <w:rPr>
          <w:rFonts w:ascii="Arial" w:hAnsi="Arial" w:cs="Arial"/>
          <w:b/>
          <w:bCs/>
          <w:sz w:val="24"/>
          <w:szCs w:val="24"/>
        </w:rPr>
      </w:pPr>
      <w:r w:rsidRPr="00761BBA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9003D1" w:rsidRDefault="00761BBA" w:rsidP="006A5DF1">
      <w:pPr>
        <w:rPr>
          <w:rFonts w:ascii="Arial" w:hAnsi="Arial" w:cs="Arial"/>
          <w:sz w:val="24"/>
          <w:szCs w:val="24"/>
        </w:rPr>
      </w:pPr>
      <w:r w:rsidRPr="00761BBA">
        <w:rPr>
          <w:rFonts w:ascii="Arial" w:hAnsi="Arial" w:cs="Arial"/>
          <w:sz w:val="24"/>
          <w:szCs w:val="24"/>
        </w:rPr>
        <w:t>Juraszów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761BBA">
        <w:rPr>
          <w:rFonts w:ascii="Arial" w:hAnsi="Arial" w:cs="Arial"/>
          <w:sz w:val="24"/>
          <w:szCs w:val="24"/>
        </w:rPr>
        <w:t>7/19</w:t>
      </w:r>
    </w:p>
    <w:p w:rsidR="006A5DF1" w:rsidRPr="009003D1" w:rsidRDefault="00761BBA" w:rsidP="006A5DF1">
      <w:pPr>
        <w:rPr>
          <w:rFonts w:ascii="Arial" w:hAnsi="Arial" w:cs="Arial"/>
          <w:sz w:val="24"/>
          <w:szCs w:val="24"/>
        </w:rPr>
      </w:pPr>
      <w:r w:rsidRPr="00761BBA">
        <w:rPr>
          <w:rFonts w:ascii="Arial" w:hAnsi="Arial" w:cs="Arial"/>
          <w:sz w:val="24"/>
          <w:szCs w:val="24"/>
        </w:rPr>
        <w:t>60-479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761BBA">
        <w:rPr>
          <w:rFonts w:ascii="Arial" w:hAnsi="Arial" w:cs="Arial"/>
          <w:sz w:val="24"/>
          <w:szCs w:val="24"/>
        </w:rPr>
        <w:t>Poznań</w:t>
      </w:r>
    </w:p>
    <w:p w:rsidR="006A5DF1" w:rsidRPr="009003D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9003D1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6A5DF1" w:rsidRPr="009003D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9003D1">
        <w:rPr>
          <w:rFonts w:ascii="Arial" w:hAnsi="Arial" w:cs="Arial"/>
          <w:bCs/>
          <w:sz w:val="24"/>
          <w:szCs w:val="24"/>
        </w:rPr>
        <w:t>[nazwa zamawiającego, adres]</w:t>
      </w:r>
    </w:p>
    <w:p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9003D1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</w:p>
    <w:p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 trybie </w:t>
      </w:r>
      <w:r w:rsidR="00761BBA" w:rsidRPr="00761BBA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761BBA" w:rsidRPr="00761BBA">
        <w:rPr>
          <w:rFonts w:ascii="Arial" w:hAnsi="Arial" w:cs="Arial"/>
          <w:b/>
          <w:bCs/>
          <w:sz w:val="24"/>
          <w:szCs w:val="24"/>
        </w:rPr>
        <w:t>Dostawa i wdrożenie sprzętu oraz oprogramowania wraz z usługami wdrożenia i szkolenia w ramach projektu "Teleinformatyczne usługi elektroniczne dla zwiększenia dostępu do świadczeń rehabilitacyjnych i bezpieczeństwa zdrowotnego pacjentów Szpitala Wojewódzkiego w Poznaniu".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761BBA" w:rsidRPr="00761BBA">
        <w:rPr>
          <w:rFonts w:ascii="Arial" w:hAnsi="Arial" w:cs="Arial"/>
          <w:b/>
          <w:sz w:val="24"/>
          <w:szCs w:val="24"/>
        </w:rPr>
        <w:t>SZW/DZP/38/2022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:rsidR="00761BBA" w:rsidRPr="00761BBA" w:rsidRDefault="00520165" w:rsidP="00D8461B">
      <w:pPr>
        <w:spacing w:after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761BBA" w:rsidRPr="00761BBA">
        <w:rPr>
          <w:rFonts w:ascii="Arial" w:hAnsi="Arial" w:cs="Arial"/>
          <w:b/>
          <w:sz w:val="24"/>
          <w:szCs w:val="24"/>
        </w:rPr>
        <w:t>Szpital Wojewódzki w Poznaniu</w:t>
      </w:r>
    </w:p>
    <w:p w:rsidR="0012774F" w:rsidRPr="009003D1" w:rsidRDefault="00761BBA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761BBA">
        <w:rPr>
          <w:rFonts w:ascii="Arial" w:hAnsi="Arial" w:cs="Arial"/>
          <w:b/>
          <w:sz w:val="24"/>
          <w:szCs w:val="24"/>
        </w:rPr>
        <w:t>Dział Zamówień Publicznych</w:t>
      </w:r>
      <w:r w:rsidR="00520165"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="00520165"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="00520165"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="00520165"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="00520165"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="00520165"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="00520165"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="00520165"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="00520165"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="00520165" w:rsidRPr="009003D1">
        <w:rPr>
          <w:rFonts w:ascii="Arial" w:hAnsi="Arial" w:cs="Arial"/>
          <w:sz w:val="24"/>
          <w:szCs w:val="24"/>
        </w:rPr>
        <w:t xml:space="preserve">ublicznych </w:t>
      </w:r>
      <w:r w:rsidRPr="00761BBA">
        <w:rPr>
          <w:rFonts w:ascii="Arial" w:hAnsi="Arial" w:cs="Arial"/>
          <w:sz w:val="24"/>
          <w:szCs w:val="24"/>
        </w:rPr>
        <w:t>(t.j. Dz.U. z 2021r. poz. 1129 z późn. zm.)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61BBA" w:rsidRPr="009003D1" w:rsidTr="007E7B20">
        <w:tc>
          <w:tcPr>
            <w:tcW w:w="9356" w:type="dxa"/>
            <w:shd w:val="clear" w:color="auto" w:fill="auto"/>
          </w:tcPr>
          <w:p w:rsidR="00761BBA" w:rsidRPr="00761BBA" w:rsidRDefault="00761BBA" w:rsidP="00C3491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61BBA">
              <w:rPr>
                <w:rFonts w:ascii="Arial" w:hAnsi="Arial" w:cs="Arial"/>
                <w:sz w:val="22"/>
                <w:szCs w:val="22"/>
              </w:rPr>
              <w:t>Pytanie 1. „Pytanie 106. Dot. SWZ. Warunki udziału w postępowaniu., wykaz osób. Prosimy o potwierdzenie, że w zakresie warunku dot. osób skierowanych do realizacji zamówienia wymóg posiadania co najmniej rocznego doświadczenia w pełnieniu danej funkcji i uczestniczenia w tym okresie w realizacji określonych w SWZ projektów należy rozumieć w ten sposób, że jeśli dana osoba ma np. 5 lat doświadczenia to można wskazać projekty które realizowała w tym czasie.</w:t>
            </w:r>
          </w:p>
          <w:p w:rsidR="00761BBA" w:rsidRPr="00761BBA" w:rsidRDefault="00761BBA" w:rsidP="00C3491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61BBA">
              <w:rPr>
                <w:rFonts w:ascii="Arial" w:hAnsi="Arial" w:cs="Arial"/>
                <w:sz w:val="22"/>
                <w:szCs w:val="22"/>
              </w:rPr>
              <w:t>Dot. SWZ, warunki udziału, „Dla osób wymienionych w wykazie należy dołączyć: odpowied-nio: certyfikat zarządzania projektami np. PRINCE 2 lub PMP lub inny równoważny.”</w:t>
            </w:r>
          </w:p>
          <w:p w:rsidR="00761BBA" w:rsidRPr="00761BBA" w:rsidRDefault="00761BBA" w:rsidP="00C3491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61BBA">
              <w:rPr>
                <w:rFonts w:ascii="Arial" w:hAnsi="Arial" w:cs="Arial"/>
                <w:sz w:val="22"/>
                <w:szCs w:val="22"/>
              </w:rPr>
              <w:t xml:space="preserve">Stanowisko Zamawiającego: Zamawiający w tym zakresie zmodyfikował treść dokumentacji </w:t>
            </w:r>
            <w:r w:rsidRPr="00761BBA">
              <w:rPr>
                <w:rFonts w:ascii="Arial" w:hAnsi="Arial" w:cs="Arial"/>
                <w:sz w:val="22"/>
                <w:szCs w:val="22"/>
              </w:rPr>
              <w:lastRenderedPageBreak/>
              <w:t>przetargowej – patrz odpowiedź na pytanie 107.”</w:t>
            </w:r>
          </w:p>
          <w:p w:rsidR="00761BBA" w:rsidRDefault="00761BBA" w:rsidP="00C3491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61BBA">
              <w:rPr>
                <w:rFonts w:ascii="Arial" w:hAnsi="Arial" w:cs="Arial"/>
                <w:sz w:val="22"/>
                <w:szCs w:val="22"/>
              </w:rPr>
              <w:t>Pytanie: Ponieważ Zamawiający udzielił odpowiedzi tylko w zakresie drugiej części pytania ponownie wnosimy o potwierdzenie, że w zakresie warunku dot. osób skierowanych do realizacji zamówienia wymóg posiadania co najmniej rocznego doświadczenia w pełnieniu danej funkcji i uczestniczenia w tym okresie w realizacji określonych w SWZ projektów należy rozumieć w ten sposób, że jeśli dana osoba ma np. 5 lat doświadczenia to można wskazać projekty które realizowała w tym czasie.</w:t>
            </w:r>
          </w:p>
          <w:p w:rsidR="00535B86" w:rsidRDefault="00535B86" w:rsidP="00C3491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Stanowisko Zamawiającego: Zamawiający potwierdza.</w:t>
            </w:r>
          </w:p>
          <w:p w:rsidR="00535B86" w:rsidRPr="00761BBA" w:rsidRDefault="00535B86" w:rsidP="00C3491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761BBA" w:rsidRPr="00761BBA" w:rsidRDefault="00761BBA" w:rsidP="00C3491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61BBA">
              <w:rPr>
                <w:rFonts w:ascii="Arial" w:hAnsi="Arial" w:cs="Arial"/>
                <w:sz w:val="22"/>
                <w:szCs w:val="22"/>
              </w:rPr>
              <w:t>Pytanie 2. Pytanie 111. Dot. zał. nr 2 do SWZ – OPZ. Prosimy o potwierdzenie, że Zamawiający przewiduje procedurę uzupełnienia wobec dokumentów, których złożenia żąda wraz z ofertą zgodnie z postanowieniami tego załącznika.</w:t>
            </w:r>
          </w:p>
          <w:p w:rsidR="00761BBA" w:rsidRPr="00761BBA" w:rsidRDefault="00761BBA" w:rsidP="00C3491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61BBA">
              <w:rPr>
                <w:rFonts w:ascii="Arial" w:hAnsi="Arial" w:cs="Arial"/>
                <w:sz w:val="22"/>
                <w:szCs w:val="22"/>
              </w:rPr>
              <w:t>Stanowisko Zamawiającego: Zgodnie z SWZ.</w:t>
            </w:r>
          </w:p>
          <w:p w:rsidR="00761BBA" w:rsidRDefault="00761BBA" w:rsidP="00C3491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61BBA">
              <w:rPr>
                <w:rFonts w:ascii="Arial" w:hAnsi="Arial" w:cs="Arial"/>
                <w:sz w:val="22"/>
                <w:szCs w:val="22"/>
              </w:rPr>
              <w:t>Pytanie: Ponieważ SWZ w żaden sposób nie reguluje kwestii uzupełnienia dokumentów, których złożenia Zamawiający wymaga zgodnie z postanowieniami załącznika nr 2 do SWZ – OPZ, prosimy o odpowiedź na pytanie czy Zamawiający przewiduje ich uzupełnienie?</w:t>
            </w:r>
          </w:p>
          <w:p w:rsidR="00535B86" w:rsidRDefault="00535B86" w:rsidP="00C3491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35B86">
              <w:rPr>
                <w:rFonts w:ascii="Arial" w:hAnsi="Arial" w:cs="Arial"/>
                <w:sz w:val="22"/>
                <w:szCs w:val="22"/>
              </w:rPr>
              <w:t>Stanowisko Zamawiającego:</w:t>
            </w:r>
            <w:r>
              <w:rPr>
                <w:rFonts w:ascii="Arial" w:hAnsi="Arial" w:cs="Arial"/>
                <w:sz w:val="22"/>
                <w:szCs w:val="22"/>
              </w:rPr>
              <w:t xml:space="preserve"> Zamawiający</w:t>
            </w:r>
            <w:r w:rsidR="00C3491E">
              <w:rPr>
                <w:rFonts w:ascii="Arial" w:hAnsi="Arial" w:cs="Arial"/>
                <w:sz w:val="22"/>
                <w:szCs w:val="22"/>
              </w:rPr>
              <w:t xml:space="preserve"> przewiduje czynności uzupełnienia dokumentów wskazanych w rozdziale 9 SWZ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3491E">
              <w:rPr>
                <w:rFonts w:ascii="Arial" w:hAnsi="Arial" w:cs="Arial"/>
                <w:sz w:val="22"/>
                <w:szCs w:val="22"/>
              </w:rPr>
              <w:t>(na zasadach w niej lub uPzp określonych).</w:t>
            </w:r>
          </w:p>
          <w:p w:rsidR="00535B86" w:rsidRPr="00761BBA" w:rsidRDefault="00535B86" w:rsidP="00C3491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761BBA" w:rsidRPr="00761BBA" w:rsidRDefault="00761BBA" w:rsidP="00C3491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61BBA">
              <w:rPr>
                <w:rFonts w:ascii="Arial" w:hAnsi="Arial" w:cs="Arial"/>
                <w:sz w:val="22"/>
                <w:szCs w:val="22"/>
              </w:rPr>
              <w:t>Pytanie 3. Pytanie 35. Zał. Nr 2 do SWZ Szczegółowy Opis Przedmiotu Zamówienia, Telereha-bilitacja pacjenta, Zamawiający posiada system telerehabilitacji kardiologicznej „drEryk Kardio”, który należy rozbudować o dodatkowe urządzenia monitorowania oraz licencje na oprogramowanie obsługujące wszystkie urządzenia (obecnie 7 szt.). Zamawiający wy-maga, aby dostarczone licencje pozwalały na użytkowanie oprogramowania wraz z urządzeniami w okresie min. 24 miesięcy.</w:t>
            </w:r>
          </w:p>
          <w:p w:rsidR="00761BBA" w:rsidRPr="00761BBA" w:rsidRDefault="00761BBA" w:rsidP="00C3491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61BBA">
              <w:rPr>
                <w:rFonts w:ascii="Arial" w:hAnsi="Arial" w:cs="Arial"/>
                <w:sz w:val="22"/>
                <w:szCs w:val="22"/>
              </w:rPr>
              <w:t>Wykonawca prosi o potwierdzenie czy Zamawiający akceptuje, aby dodatkowo zamawiane urządzenia do monitorowania posiadały takie same funkcjonalności w systemie drEryk Kardio jak wykorzystywane aktualnie 7 zestawów monitorowania?</w:t>
            </w:r>
          </w:p>
          <w:p w:rsidR="00761BBA" w:rsidRPr="00761BBA" w:rsidRDefault="00761BBA" w:rsidP="00C3491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61BBA">
              <w:rPr>
                <w:rFonts w:ascii="Arial" w:hAnsi="Arial" w:cs="Arial"/>
                <w:sz w:val="22"/>
                <w:szCs w:val="22"/>
              </w:rPr>
              <w:t>Stanowisko Zamawiającego: TAK</w:t>
            </w:r>
          </w:p>
          <w:p w:rsidR="00761BBA" w:rsidRPr="00761BBA" w:rsidRDefault="00761BBA" w:rsidP="00C3491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61BBA">
              <w:rPr>
                <w:rFonts w:ascii="Arial" w:hAnsi="Arial" w:cs="Arial"/>
                <w:sz w:val="22"/>
                <w:szCs w:val="22"/>
              </w:rPr>
              <w:t>Pytanie: Ponieważ SWZ w żaden sposób nie reguluje kwestii licencjonowania, prosimy o potwierdzenie, że zarówno sposób licencjonowania jak zakres funkcjonalny może być zbieżny z posiadanym przez Zamawiającego rozwiązaniem?</w:t>
            </w:r>
          </w:p>
          <w:p w:rsidR="00761BBA" w:rsidRPr="00761BBA" w:rsidRDefault="00C3491E" w:rsidP="00C3491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3491E">
              <w:rPr>
                <w:rFonts w:ascii="Arial" w:hAnsi="Arial" w:cs="Arial"/>
                <w:sz w:val="22"/>
                <w:szCs w:val="22"/>
              </w:rPr>
              <w:lastRenderedPageBreak/>
              <w:t>Stanowisko Zamawiającego:</w:t>
            </w:r>
            <w:r>
              <w:rPr>
                <w:rFonts w:ascii="Arial" w:hAnsi="Arial" w:cs="Arial"/>
                <w:sz w:val="22"/>
                <w:szCs w:val="22"/>
              </w:rPr>
              <w:t xml:space="preserve"> Zamawiający potwierdza.</w:t>
            </w:r>
          </w:p>
          <w:p w:rsidR="00761BBA" w:rsidRPr="00761BBA" w:rsidRDefault="00761BBA" w:rsidP="00C3491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61BBA">
              <w:rPr>
                <w:rFonts w:ascii="Arial" w:hAnsi="Arial" w:cs="Arial"/>
                <w:sz w:val="22"/>
                <w:szCs w:val="22"/>
              </w:rPr>
              <w:t>Pytanie 4. Zał. Nr 2 do SWZ Szczegółowy Opis Przedmiotu Zamówienia</w:t>
            </w:r>
          </w:p>
          <w:p w:rsidR="00761BBA" w:rsidRPr="009003D1" w:rsidRDefault="00761BBA" w:rsidP="00C3491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61BBA">
              <w:rPr>
                <w:rFonts w:ascii="Arial" w:hAnsi="Arial" w:cs="Arial"/>
                <w:sz w:val="22"/>
                <w:szCs w:val="22"/>
              </w:rPr>
              <w:t>Pytanie: Prosimy o potwierdzenie, że intencją Zamawiającego jest, aby dokument w HIS powstawał z danych źródłowych z systemu do telerehabilitacji (w zakresie danych uwzględnionych w ramach integracji systemu HIS z systemem drEryk Kardio)?</w:t>
            </w:r>
          </w:p>
          <w:p w:rsidR="00761BBA" w:rsidRPr="00C3491E" w:rsidRDefault="00761BBA" w:rsidP="00C3491E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C3491E">
              <w:rPr>
                <w:rFonts w:ascii="Arial" w:hAnsi="Arial" w:cs="Arial"/>
                <w:bCs/>
                <w:sz w:val="22"/>
                <w:szCs w:val="22"/>
              </w:rPr>
              <w:t>Stanowisko (wyjaśnienie) Zamawiającego:</w:t>
            </w:r>
            <w:r w:rsidR="00C3491E" w:rsidRPr="00C3491E">
              <w:rPr>
                <w:rFonts w:ascii="Arial" w:hAnsi="Arial" w:cs="Arial"/>
                <w:bCs/>
                <w:sz w:val="22"/>
                <w:szCs w:val="22"/>
              </w:rPr>
              <w:t xml:space="preserve"> Zamawiający potwierdza.</w:t>
            </w:r>
          </w:p>
          <w:p w:rsidR="00761BBA" w:rsidRPr="00761BBA" w:rsidRDefault="00761BBA" w:rsidP="00C3491E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9003D1" w:rsidRDefault="00C3491E" w:rsidP="00C3491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W związku z udzielonymi odpowiedziami na podstawie art. 135 ust. 5 uPzp zmianie nie ulega termin skalania i otwarcia ofert </w:t>
      </w:r>
    </w:p>
    <w:p w:rsidR="006D4AB3" w:rsidRPr="009003D1" w:rsidRDefault="006D4AB3" w:rsidP="00C3491E">
      <w:pPr>
        <w:pStyle w:val="Tekstpodstawowy"/>
        <w:spacing w:before="120" w:after="480"/>
        <w:ind w:left="4531" w:firstLine="425"/>
        <w:jc w:val="center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sectPr w:rsidR="006D4AB3" w:rsidRPr="009003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2F5F" w:rsidRDefault="005D2F5F">
      <w:r>
        <w:separator/>
      </w:r>
    </w:p>
  </w:endnote>
  <w:endnote w:type="continuationSeparator" w:id="0">
    <w:p w:rsidR="005D2F5F" w:rsidRDefault="005D2F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C343E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9F22C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577A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2F5F" w:rsidRDefault="005D2F5F">
      <w:r>
        <w:separator/>
      </w:r>
    </w:p>
  </w:footnote>
  <w:footnote w:type="continuationSeparator" w:id="0">
    <w:p w:rsidR="005D2F5F" w:rsidRDefault="005D2F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1BBA" w:rsidRDefault="00761BB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1BBA" w:rsidRDefault="00761BB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1BBA" w:rsidRDefault="00761BB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7A6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35B86"/>
    <w:rsid w:val="005B1B08"/>
    <w:rsid w:val="005D2F5F"/>
    <w:rsid w:val="00632C3C"/>
    <w:rsid w:val="006577A6"/>
    <w:rsid w:val="00662BDB"/>
    <w:rsid w:val="006A5DF1"/>
    <w:rsid w:val="006B7198"/>
    <w:rsid w:val="006D4AB3"/>
    <w:rsid w:val="006F3B81"/>
    <w:rsid w:val="00761BBA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43E7"/>
    <w:rsid w:val="00C3491E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BD7256D-277E-4BBB-AC37-39B0130B5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C3491E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3491E"/>
  </w:style>
  <w:style w:type="character" w:customStyle="1" w:styleId="TekstkomentarzaZnak">
    <w:name w:val="Tekst komentarza Znak"/>
    <w:basedOn w:val="Domylnaczcionkaakapitu"/>
    <w:link w:val="Tekstkomentarza"/>
    <w:rsid w:val="00C3491E"/>
  </w:style>
  <w:style w:type="paragraph" w:styleId="Tematkomentarza">
    <w:name w:val="annotation subject"/>
    <w:basedOn w:val="Tekstkomentarza"/>
    <w:next w:val="Tekstkomentarza"/>
    <w:link w:val="TematkomentarzaZnak"/>
    <w:rsid w:val="00C349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3491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634</Words>
  <Characters>3808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Zaopatrzenie</dc:creator>
  <cp:keywords/>
  <cp:lastModifiedBy>Zaopatrzenie</cp:lastModifiedBy>
  <cp:revision>2</cp:revision>
  <cp:lastPrinted>2001-02-10T13:28:00Z</cp:lastPrinted>
  <dcterms:created xsi:type="dcterms:W3CDTF">2022-07-25T12:30:00Z</dcterms:created>
  <dcterms:modified xsi:type="dcterms:W3CDTF">2022-07-25T12:30:00Z</dcterms:modified>
</cp:coreProperties>
</file>