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B57B5" w14:textId="77777777" w:rsidR="00847908" w:rsidRDefault="00541043" w:rsidP="00847908">
      <w:pPr>
        <w:pStyle w:val="Nagwek3"/>
        <w:jc w:val="right"/>
        <w:rPr>
          <w:rFonts w:ascii="Times New Roman" w:hAnsi="Times New Roman"/>
        </w:rPr>
      </w:pPr>
      <w:r>
        <w:pict w14:anchorId="3CD4CE4E">
          <v:roundrect id="_x0000_s1026" style="position:absolute;left:0;text-align:left;margin-left:-25.5pt;margin-top:-13.15pt;width:162pt;height:1in;z-index:251658240" arcsize="10923f"/>
        </w:pict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b w:val="0"/>
          <w:sz w:val="22"/>
          <w:szCs w:val="22"/>
        </w:rPr>
        <w:tab/>
      </w:r>
      <w:r w:rsidR="00847908">
        <w:rPr>
          <w:rFonts w:ascii="Times New Roman" w:hAnsi="Times New Roman"/>
        </w:rPr>
        <w:t>Załącznik nr 1</w:t>
      </w:r>
    </w:p>
    <w:p w14:paraId="27609EA3" w14:textId="77777777" w:rsidR="00847908" w:rsidRDefault="00847908" w:rsidP="0084790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0B28B90" w14:textId="77777777" w:rsidR="00847908" w:rsidRDefault="00847908" w:rsidP="0084790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CA0DD92" w14:textId="77777777" w:rsidR="00847908" w:rsidRDefault="00847908" w:rsidP="0084790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60DDBD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927823D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BBC2B30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CD19FC9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50EBC992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00A0C0EE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32162A9A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76D1C02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FD83156" w14:textId="77777777" w:rsidR="00847908" w:rsidRDefault="00847908" w:rsidP="0084790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3E97FB4" w14:textId="77777777" w:rsidR="00847908" w:rsidRDefault="00847908" w:rsidP="00847908">
      <w:pPr>
        <w:spacing w:line="360" w:lineRule="auto"/>
      </w:pPr>
      <w:r>
        <w:t>Do: Nazwa i siedziba Zamawiającego:</w:t>
      </w:r>
    </w:p>
    <w:p w14:paraId="1FD4FB41" w14:textId="77777777" w:rsidR="00847908" w:rsidRDefault="00847908" w:rsidP="00847908">
      <w:pPr>
        <w:ind w:right="-110"/>
        <w:rPr>
          <w:b/>
        </w:rPr>
      </w:pPr>
      <w:r>
        <w:rPr>
          <w:b/>
        </w:rPr>
        <w:t>Akademia Górniczo - Hutnicza</w:t>
      </w:r>
    </w:p>
    <w:p w14:paraId="48B79E71" w14:textId="77777777" w:rsidR="00847908" w:rsidRDefault="00847908" w:rsidP="00847908">
      <w:pPr>
        <w:ind w:right="-110"/>
        <w:rPr>
          <w:b/>
        </w:rPr>
      </w:pPr>
      <w:r>
        <w:rPr>
          <w:b/>
        </w:rPr>
        <w:t>im. Stanisława Staszica w Krakowie</w:t>
      </w:r>
    </w:p>
    <w:p w14:paraId="474626DF" w14:textId="77777777" w:rsidR="00847908" w:rsidRDefault="00847908" w:rsidP="00847908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4E2056" w14:textId="77777777" w:rsidR="00847908" w:rsidRDefault="00847908" w:rsidP="00847908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53B6F96" w14:textId="77777777" w:rsidR="00847908" w:rsidRDefault="00847908" w:rsidP="00847908">
      <w:pPr>
        <w:rPr>
          <w:b/>
        </w:rPr>
      </w:pPr>
      <w:r>
        <w:rPr>
          <w:b/>
        </w:rPr>
        <w:t xml:space="preserve">30-059 Kraków,  </w:t>
      </w:r>
    </w:p>
    <w:p w14:paraId="0434C05C" w14:textId="77777777" w:rsidR="00847908" w:rsidRDefault="00847908" w:rsidP="00847908">
      <w:pPr>
        <w:ind w:firstLine="3969"/>
        <w:rPr>
          <w:b/>
        </w:rPr>
      </w:pPr>
    </w:p>
    <w:p w14:paraId="76C44E6E" w14:textId="66A4513E" w:rsidR="00847908" w:rsidRPr="00B06452" w:rsidRDefault="00847908" w:rsidP="00847908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 xml:space="preserve">Przystępując do postępowania o udzielenie zamówienia publicznego, którego przedmiotem jest </w:t>
      </w:r>
      <w:r w:rsidR="00C204CA" w:rsidRPr="00C204CA">
        <w:rPr>
          <w:b/>
          <w:sz w:val="22"/>
          <w:szCs w:val="22"/>
        </w:rPr>
        <w:t>Dostawa artykułów technicznych (w tym metalowych i hydraulicznych) niezbędnych dla zapewnienia prawidłowego funkcjonowania MS AGH w Krakowie</w:t>
      </w:r>
      <w:r w:rsidRPr="00B0645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44</w:t>
      </w:r>
      <w:r w:rsidR="00C204CA">
        <w:rPr>
          <w:b/>
          <w:sz w:val="22"/>
          <w:szCs w:val="22"/>
        </w:rPr>
        <w:t>9</w:t>
      </w:r>
      <w:r w:rsidRPr="00B06452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22</w:t>
      </w:r>
      <w:r w:rsidRPr="00B06452">
        <w:rPr>
          <w:b/>
          <w:sz w:val="22"/>
          <w:szCs w:val="22"/>
        </w:rPr>
        <w:t xml:space="preserve">, </w:t>
      </w:r>
      <w:r w:rsidRPr="00B0645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401B6F6" w14:textId="77777777" w:rsidR="00847908" w:rsidRPr="00B06452" w:rsidRDefault="00847908" w:rsidP="00847908">
      <w:pPr>
        <w:tabs>
          <w:tab w:val="right" w:pos="9000"/>
        </w:tabs>
        <w:rPr>
          <w:sz w:val="22"/>
          <w:szCs w:val="22"/>
        </w:rPr>
      </w:pPr>
    </w:p>
    <w:p w14:paraId="30D4F5E0" w14:textId="77777777" w:rsidR="00847908" w:rsidRPr="00B06452" w:rsidRDefault="00847908" w:rsidP="00847908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netto:   .........................................................................PLN</w:t>
      </w:r>
    </w:p>
    <w:p w14:paraId="74E96B89" w14:textId="77777777" w:rsidR="00847908" w:rsidRPr="00B06452" w:rsidRDefault="00847908" w:rsidP="00847908">
      <w:pPr>
        <w:widowControl w:val="0"/>
        <w:ind w:right="1"/>
        <w:rPr>
          <w:b/>
          <w:sz w:val="22"/>
          <w:szCs w:val="22"/>
        </w:rPr>
      </w:pPr>
    </w:p>
    <w:p w14:paraId="39CF6CD1" w14:textId="77777777" w:rsidR="00847908" w:rsidRPr="00B06452" w:rsidRDefault="00847908" w:rsidP="00847908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brutto: .........................................................................PLN</w:t>
      </w:r>
    </w:p>
    <w:p w14:paraId="658E661D" w14:textId="77777777" w:rsidR="00847908" w:rsidRPr="00B06452" w:rsidRDefault="00847908" w:rsidP="00847908">
      <w:pPr>
        <w:widowControl w:val="0"/>
        <w:ind w:right="1"/>
        <w:jc w:val="both"/>
        <w:rPr>
          <w:b/>
          <w:sz w:val="22"/>
          <w:szCs w:val="22"/>
        </w:rPr>
      </w:pPr>
    </w:p>
    <w:p w14:paraId="22F05EB9" w14:textId="77777777" w:rsidR="00847908" w:rsidRPr="00B06452" w:rsidRDefault="00847908" w:rsidP="00847908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A6EA02B" w14:textId="77777777" w:rsidR="00847908" w:rsidRPr="00B06452" w:rsidRDefault="00847908" w:rsidP="00847908">
      <w:pPr>
        <w:pStyle w:val="Tekstpodstawowy"/>
        <w:spacing w:line="240" w:lineRule="auto"/>
        <w:rPr>
          <w:sz w:val="22"/>
          <w:szCs w:val="22"/>
        </w:rPr>
      </w:pPr>
    </w:p>
    <w:p w14:paraId="01037DF9" w14:textId="77777777" w:rsidR="00847908" w:rsidRPr="00B06452" w:rsidRDefault="00847908" w:rsidP="00847908">
      <w:pPr>
        <w:pStyle w:val="Tekstpodstawowy"/>
        <w:spacing w:line="240" w:lineRule="auto"/>
        <w:rPr>
          <w:sz w:val="22"/>
          <w:szCs w:val="22"/>
        </w:rPr>
      </w:pPr>
      <w:r w:rsidRPr="00B06452">
        <w:rPr>
          <w:sz w:val="22"/>
          <w:szCs w:val="22"/>
        </w:rPr>
        <w:t>Powyższa cena zawiera podatek VAT w wysokości .......... % tj.…………………….PLN</w:t>
      </w:r>
    </w:p>
    <w:p w14:paraId="7E045FBE" w14:textId="77777777" w:rsidR="00847908" w:rsidRPr="00B06452" w:rsidRDefault="00847908" w:rsidP="00847908">
      <w:pPr>
        <w:widowControl w:val="0"/>
        <w:ind w:right="1"/>
        <w:jc w:val="both"/>
        <w:rPr>
          <w:b/>
          <w:sz w:val="22"/>
          <w:szCs w:val="22"/>
        </w:rPr>
      </w:pPr>
    </w:p>
    <w:p w14:paraId="08D9F543" w14:textId="2D8B5CF5" w:rsidR="00847908" w:rsidRPr="00B06452" w:rsidRDefault="00847908" w:rsidP="00847908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 xml:space="preserve">Termin realizacji umowy: </w:t>
      </w:r>
      <w:r w:rsidRPr="00B06452">
        <w:rPr>
          <w:sz w:val="22"/>
          <w:szCs w:val="22"/>
        </w:rPr>
        <w:t xml:space="preserve">sukcesywnie do </w:t>
      </w:r>
      <w:r w:rsidR="00541043">
        <w:rPr>
          <w:sz w:val="22"/>
          <w:szCs w:val="22"/>
        </w:rPr>
        <w:t xml:space="preserve">12 </w:t>
      </w:r>
      <w:r w:rsidRPr="00B06452">
        <w:rPr>
          <w:sz w:val="22"/>
          <w:szCs w:val="22"/>
        </w:rPr>
        <w:t>miesięcy od daty podpisania umowy.</w:t>
      </w:r>
    </w:p>
    <w:p w14:paraId="2CA2C64F" w14:textId="77777777" w:rsidR="00847908" w:rsidRPr="00B06452" w:rsidRDefault="00847908" w:rsidP="00847908">
      <w:pPr>
        <w:widowControl w:val="0"/>
        <w:ind w:right="1"/>
        <w:jc w:val="both"/>
        <w:rPr>
          <w:b/>
          <w:sz w:val="22"/>
          <w:szCs w:val="22"/>
        </w:rPr>
      </w:pPr>
    </w:p>
    <w:p w14:paraId="20F581B3" w14:textId="77777777" w:rsidR="000308F7" w:rsidRDefault="000308F7" w:rsidP="000308F7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 miesięcy/miesiące </w:t>
      </w:r>
      <w:r>
        <w:rPr>
          <w:sz w:val="22"/>
          <w:szCs w:val="22"/>
          <w:highlight w:val="yellow"/>
        </w:rPr>
        <w:t>(kryterium oceny ofert)</w:t>
      </w:r>
    </w:p>
    <w:p w14:paraId="2D6EA507" w14:textId="77777777" w:rsidR="00847908" w:rsidRPr="00FE545C" w:rsidRDefault="00847908" w:rsidP="0084790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8BDDA62" w14:textId="77777777" w:rsidR="00847908" w:rsidRPr="00B41E2C" w:rsidRDefault="00847908" w:rsidP="00847908">
      <w:pPr>
        <w:tabs>
          <w:tab w:val="left" w:pos="426"/>
        </w:tabs>
        <w:jc w:val="both"/>
        <w:rPr>
          <w:sz w:val="20"/>
          <w:szCs w:val="20"/>
        </w:rPr>
      </w:pPr>
      <w:r w:rsidRPr="00B41E2C">
        <w:rPr>
          <w:b/>
          <w:sz w:val="20"/>
          <w:szCs w:val="20"/>
        </w:rPr>
        <w:t xml:space="preserve">Termin płatności: </w:t>
      </w:r>
      <w:r w:rsidRPr="00B41E2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66F9719" w14:textId="77777777" w:rsidR="00847908" w:rsidRDefault="00847908" w:rsidP="0084790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2048E72" w14:textId="77777777" w:rsidR="00847908" w:rsidRDefault="00847908" w:rsidP="008479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3D988B2" w14:textId="77777777" w:rsidR="00847908" w:rsidRPr="003C170E" w:rsidRDefault="00847908" w:rsidP="008479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7B5E1A55" w14:textId="77777777" w:rsidR="00847908" w:rsidRDefault="00847908" w:rsidP="00847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2530E1" w14:textId="77777777" w:rsidR="00847908" w:rsidRDefault="00847908" w:rsidP="0084790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D10747" w14:textId="77777777" w:rsidR="00847908" w:rsidRDefault="00847908" w:rsidP="0084790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0D29C" w14:textId="77777777" w:rsidR="00847908" w:rsidRDefault="00847908" w:rsidP="0084790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47908" w14:paraId="6B15A9AF" w14:textId="77777777" w:rsidTr="00CE712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C7DC5" w14:textId="77777777" w:rsidR="00847908" w:rsidRDefault="00847908" w:rsidP="00CE71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1C9E7" w14:textId="77777777" w:rsidR="00847908" w:rsidRDefault="00847908" w:rsidP="00CE71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B4B8CDF" w14:textId="77777777" w:rsidR="00847908" w:rsidRDefault="00847908" w:rsidP="00CE71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7F457" w14:textId="77777777" w:rsidR="00847908" w:rsidRDefault="00847908" w:rsidP="00CE71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47908" w14:paraId="510DA270" w14:textId="77777777" w:rsidTr="00CE71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96FC" w14:textId="77777777" w:rsidR="00847908" w:rsidRDefault="00847908" w:rsidP="00CE712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C177D" w14:textId="77777777" w:rsidR="00847908" w:rsidRDefault="00847908" w:rsidP="00CE71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DFD5D" w14:textId="77777777" w:rsidR="00847908" w:rsidRDefault="00847908" w:rsidP="00CE71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47908" w14:paraId="5BABCB9E" w14:textId="77777777" w:rsidTr="00CE71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D91BC" w14:textId="77777777" w:rsidR="00847908" w:rsidRDefault="00847908" w:rsidP="00CE712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C941D" w14:textId="77777777" w:rsidR="00847908" w:rsidRDefault="00847908" w:rsidP="00CE71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B0CEE" w14:textId="77777777" w:rsidR="00847908" w:rsidRDefault="00847908" w:rsidP="00CE71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8AF5F56" w14:textId="77777777" w:rsidR="00847908" w:rsidRDefault="00847908" w:rsidP="00847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AE95882" w14:textId="77777777" w:rsidR="00847908" w:rsidRDefault="00847908" w:rsidP="0084790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4F54D24" w14:textId="77777777" w:rsidR="00847908" w:rsidRDefault="00847908" w:rsidP="0084790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9D36B7" w14:textId="77777777" w:rsidR="00847908" w:rsidRDefault="00847908" w:rsidP="0084790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749061C" w14:textId="77777777" w:rsidR="00847908" w:rsidRDefault="00847908" w:rsidP="0084790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77C5522" w14:textId="77777777" w:rsidR="00847908" w:rsidRDefault="00847908" w:rsidP="0084790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7DAE7F1" w14:textId="77777777" w:rsidR="00847908" w:rsidRDefault="00847908" w:rsidP="0084790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4010CA7" w14:textId="77777777" w:rsidR="00847908" w:rsidRDefault="00847908" w:rsidP="00847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74F1F22" w14:textId="77777777" w:rsidR="00847908" w:rsidRDefault="00847908" w:rsidP="0084790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6A4B99" w14:textId="77777777" w:rsidR="00847908" w:rsidRDefault="00847908" w:rsidP="00847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5E2E3CE" w14:textId="77777777" w:rsidR="00847908" w:rsidRDefault="00847908" w:rsidP="008479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4A2AA7" w14:textId="77777777" w:rsidR="00847908" w:rsidRDefault="00847908" w:rsidP="008479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533A30" w14:textId="77777777" w:rsidR="00847908" w:rsidRDefault="00847908" w:rsidP="008479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7EBFE09" w14:textId="77777777" w:rsidR="00847908" w:rsidRDefault="00847908" w:rsidP="008479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7D5465" w14:textId="77777777" w:rsidR="00847908" w:rsidRDefault="00847908" w:rsidP="008479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1B7837" w14:textId="77777777" w:rsidR="00847908" w:rsidRDefault="00847908" w:rsidP="00847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ADFA16F" w14:textId="77777777" w:rsidR="00847908" w:rsidRDefault="00847908" w:rsidP="00847908">
      <w:pPr>
        <w:jc w:val="both"/>
        <w:rPr>
          <w:sz w:val="22"/>
          <w:szCs w:val="22"/>
        </w:rPr>
      </w:pPr>
    </w:p>
    <w:p w14:paraId="6040F5CA" w14:textId="77777777" w:rsidR="00847908" w:rsidRDefault="00847908" w:rsidP="0084790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72237C0" w14:textId="77777777" w:rsidR="00847908" w:rsidRDefault="00847908" w:rsidP="0084790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6C193C5" w14:textId="77777777" w:rsidR="00847908" w:rsidRDefault="00847908" w:rsidP="00847908"/>
    <w:p w14:paraId="3B4ED04C" w14:textId="77777777" w:rsidR="00847908" w:rsidRDefault="00847908" w:rsidP="00847908"/>
    <w:p w14:paraId="5999C461" w14:textId="77777777" w:rsidR="00847908" w:rsidRPr="007D0A3E" w:rsidRDefault="00847908" w:rsidP="00847908"/>
    <w:p w14:paraId="0AF71C91" w14:textId="77777777" w:rsidR="00FE545C" w:rsidRPr="00B93F13" w:rsidRDefault="00FE545C" w:rsidP="00B93F13"/>
    <w:sectPr w:rsidR="00FE545C" w:rsidRPr="00B93F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DFCDC" w14:textId="77777777" w:rsidR="003F678D" w:rsidRDefault="003F678D">
      <w:r>
        <w:separator/>
      </w:r>
    </w:p>
  </w:endnote>
  <w:endnote w:type="continuationSeparator" w:id="0">
    <w:p w14:paraId="3EA4522B" w14:textId="77777777" w:rsidR="003F678D" w:rsidRDefault="003F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E7ECB" w14:textId="77777777" w:rsidR="0005476D" w:rsidRDefault="00054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8F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9050" w14:textId="77777777" w:rsidR="0005476D" w:rsidRDefault="00054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2F41" w14:textId="77777777" w:rsidR="003F678D" w:rsidRDefault="003F678D">
      <w:r>
        <w:separator/>
      </w:r>
    </w:p>
  </w:footnote>
  <w:footnote w:type="continuationSeparator" w:id="0">
    <w:p w14:paraId="68D90351" w14:textId="77777777" w:rsidR="003F678D" w:rsidRDefault="003F6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60B4" w14:textId="77777777" w:rsidR="0005476D" w:rsidRDefault="00054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56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A60B9" w14:textId="77777777" w:rsidR="0005476D" w:rsidRDefault="00054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54684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5948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0085052">
    <w:abstractNumId w:val="0"/>
  </w:num>
  <w:num w:numId="4" w16cid:durableId="701367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78D"/>
    <w:rsid w:val="00012286"/>
    <w:rsid w:val="000308F7"/>
    <w:rsid w:val="0005476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678D"/>
    <w:rsid w:val="004B7300"/>
    <w:rsid w:val="004C6753"/>
    <w:rsid w:val="0054104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7908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3F13"/>
    <w:rsid w:val="00C204C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C7BD63"/>
  <w15:chartTrackingRefBased/>
  <w15:docId w15:val="{63F42DDC-BC7D-416C-9335-7EB3A182B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90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484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2022-07-12T07:17:00Z</cp:lastPrinted>
  <dcterms:created xsi:type="dcterms:W3CDTF">2022-07-12T07:14:00Z</dcterms:created>
  <dcterms:modified xsi:type="dcterms:W3CDTF">2022-07-12T11:57:00Z</dcterms:modified>
</cp:coreProperties>
</file>