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BC244" w14:textId="2DCF85BD" w:rsidR="005103B9" w:rsidRDefault="006676AE" w:rsidP="00086BA1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86BA1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3486991" w14:textId="77777777" w:rsidR="00C4103F" w:rsidRPr="0012157F" w:rsidRDefault="007118F0" w:rsidP="00086BA1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C06C8B9" w14:textId="77777777" w:rsidR="006676AE" w:rsidRPr="0012157F" w:rsidRDefault="008C06CD" w:rsidP="00086BA1">
      <w:pPr>
        <w:pStyle w:val="Tekstpodstawowy"/>
        <w:spacing w:after="0"/>
        <w:ind w:left="4111"/>
        <w:rPr>
          <w:rFonts w:ascii="Arial" w:hAnsi="Arial" w:cs="Arial"/>
        </w:rPr>
      </w:pPr>
      <w:r w:rsidRPr="008C06CD">
        <w:rPr>
          <w:rFonts w:ascii="Arial" w:hAnsi="Arial" w:cs="Arial"/>
        </w:rPr>
        <w:t>SZPITAL WOJEWÓDZKI W POZNANIU</w:t>
      </w:r>
    </w:p>
    <w:p w14:paraId="5B4F545F" w14:textId="77777777" w:rsidR="006676AE" w:rsidRPr="0012157F" w:rsidRDefault="008C06CD" w:rsidP="00086BA1">
      <w:pPr>
        <w:pStyle w:val="Tekstpodstawowy"/>
        <w:spacing w:after="0"/>
        <w:ind w:left="4111"/>
        <w:rPr>
          <w:rFonts w:ascii="Arial" w:hAnsi="Arial" w:cs="Arial"/>
        </w:rPr>
      </w:pPr>
      <w:r w:rsidRPr="008C06C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C06C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D64A166" w14:textId="77777777" w:rsidR="00F90CD1" w:rsidRDefault="008C06CD" w:rsidP="00086BA1">
      <w:pPr>
        <w:pStyle w:val="Tekstpodstawowy"/>
        <w:spacing w:after="0"/>
        <w:ind w:left="4111"/>
        <w:rPr>
          <w:rFonts w:ascii="Arial" w:hAnsi="Arial" w:cs="Arial"/>
        </w:rPr>
      </w:pPr>
      <w:r w:rsidRPr="008C06C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C06CD">
        <w:rPr>
          <w:rFonts w:ascii="Arial" w:hAnsi="Arial" w:cs="Arial"/>
        </w:rPr>
        <w:t>Poznań</w:t>
      </w:r>
    </w:p>
    <w:p w14:paraId="57EE026B" w14:textId="799B98C3" w:rsidR="00C4103F" w:rsidRPr="0012157F" w:rsidRDefault="006676AE" w:rsidP="00086BA1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0DF9CDC" w14:textId="77777777" w:rsidR="00C4103F" w:rsidRPr="0012157F" w:rsidRDefault="007118F0" w:rsidP="00086BA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D918387" w14:textId="77777777" w:rsidR="00757EFB" w:rsidRPr="0012157F" w:rsidRDefault="00757EFB" w:rsidP="00086BA1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26FC98E" w14:textId="77777777" w:rsidR="007118F0" w:rsidRPr="0012157F" w:rsidRDefault="007118F0" w:rsidP="00086BA1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5941BA3" w14:textId="77777777" w:rsidR="00C4103F" w:rsidRPr="00650D6C" w:rsidRDefault="007936D6" w:rsidP="00086BA1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DF507E5" w14:textId="77777777" w:rsidR="00757EFB" w:rsidRPr="0012157F" w:rsidRDefault="00757EFB" w:rsidP="00086BA1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C3CA132" w14:textId="7D7A648E" w:rsidR="00484F88" w:rsidRDefault="007936D6" w:rsidP="00086BA1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B708C47" w14:textId="07C260D4" w:rsidR="00086BA1" w:rsidRDefault="00086BA1" w:rsidP="00086BA1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p w14:paraId="4709611C" w14:textId="77777777" w:rsidR="00086BA1" w:rsidRPr="00612283" w:rsidRDefault="00086BA1" w:rsidP="00086BA1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C06CD" w:rsidRPr="0012157F" w14:paraId="47D377DE" w14:textId="77777777" w:rsidTr="00623A33">
        <w:tc>
          <w:tcPr>
            <w:tcW w:w="9104" w:type="dxa"/>
            <w:shd w:val="clear" w:color="auto" w:fill="D9D9D9"/>
          </w:tcPr>
          <w:p w14:paraId="3D010688" w14:textId="77777777" w:rsidR="008C06CD" w:rsidRPr="0012157F" w:rsidRDefault="008C06CD" w:rsidP="00086BA1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B64638C" w14:textId="77777777" w:rsidR="008C06CD" w:rsidRPr="0012157F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C06CD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54BF164" w14:textId="77777777" w:rsidR="008C06CD" w:rsidRPr="00612283" w:rsidRDefault="008C06CD" w:rsidP="00086BA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D7842CC" w14:textId="77777777" w:rsidR="008C06CD" w:rsidRPr="00612283" w:rsidRDefault="008C06CD" w:rsidP="00086BA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9A7722A" w14:textId="77777777" w:rsidR="008C06CD" w:rsidRPr="0012157F" w:rsidRDefault="008C06CD" w:rsidP="00086BA1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8239F3C" w14:textId="77777777" w:rsidR="00086BA1" w:rsidRDefault="00086BA1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AA6BD9" w14:textId="4DDF3C93" w:rsidR="00E50194" w:rsidRDefault="001F027E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2F82266" w14:textId="77777777" w:rsidR="00E50194" w:rsidRDefault="008C06CD" w:rsidP="00086BA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06CD">
        <w:rPr>
          <w:rFonts w:ascii="Arial" w:hAnsi="Arial" w:cs="Arial"/>
          <w:b/>
          <w:sz w:val="24"/>
          <w:szCs w:val="24"/>
        </w:rPr>
        <w:t xml:space="preserve">Pełnienie wielobranżowego nadzoru inwestorskiego nad zadaniem "Dostosowanie Budynków Szpitala Wojewódzkiego w Poznaniu do przepisów </w:t>
      </w:r>
      <w:proofErr w:type="spellStart"/>
      <w:r w:rsidRPr="008C06CD">
        <w:rPr>
          <w:rFonts w:ascii="Arial" w:hAnsi="Arial" w:cs="Arial"/>
          <w:b/>
          <w:sz w:val="24"/>
          <w:szCs w:val="24"/>
        </w:rPr>
        <w:t>ppoż</w:t>
      </w:r>
      <w:proofErr w:type="spellEnd"/>
      <w:r w:rsidRPr="008C06CD">
        <w:rPr>
          <w:rFonts w:ascii="Arial" w:hAnsi="Arial" w:cs="Arial"/>
          <w:b/>
          <w:sz w:val="24"/>
          <w:szCs w:val="24"/>
        </w:rPr>
        <w:t xml:space="preserve"> - systemem zaprojektuj i wybuduj - ETAP IV"</w:t>
      </w:r>
    </w:p>
    <w:p w14:paraId="244C703C" w14:textId="77777777" w:rsidR="00A44833" w:rsidRPr="00A44833" w:rsidRDefault="00A44833" w:rsidP="00086BA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C06CD" w:rsidRPr="008C06CD">
        <w:rPr>
          <w:rFonts w:ascii="Arial" w:hAnsi="Arial" w:cs="Arial"/>
          <w:b/>
          <w:sz w:val="24"/>
          <w:szCs w:val="24"/>
        </w:rPr>
        <w:t>SZW/DZP/46/2022</w:t>
      </w:r>
    </w:p>
    <w:p w14:paraId="237A64B9" w14:textId="77777777" w:rsidR="00F90CD1" w:rsidRPr="0012157F" w:rsidRDefault="005434B3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C06CD" w:rsidRPr="008C06C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C9CA1CE" w14:textId="77777777" w:rsidTr="00650D6C">
        <w:tc>
          <w:tcPr>
            <w:tcW w:w="9104" w:type="dxa"/>
            <w:shd w:val="clear" w:color="auto" w:fill="D9D9D9"/>
          </w:tcPr>
          <w:p w14:paraId="2976C627" w14:textId="77777777" w:rsidR="00E50194" w:rsidRPr="00650D6C" w:rsidRDefault="00650D6C" w:rsidP="00086BA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F83B4C" w14:textId="77777777" w:rsidR="00C113BF" w:rsidRPr="0012157F" w:rsidRDefault="00C113BF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10795D2" w14:textId="77777777" w:rsidR="002426FF" w:rsidRPr="00A44833" w:rsidRDefault="002426FF" w:rsidP="00086BA1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B0B7081" w14:textId="77777777" w:rsidR="00023477" w:rsidRPr="006B53D6" w:rsidRDefault="00023477" w:rsidP="00086BA1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0E7EF31" w14:textId="77777777" w:rsidR="00023477" w:rsidRPr="00992BD8" w:rsidRDefault="00992BD8" w:rsidP="00086BA1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CCFD4AF" w14:textId="77777777" w:rsidR="00992BD8" w:rsidRPr="00992BD8" w:rsidRDefault="00992BD8" w:rsidP="00086BA1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C1F2C05" w14:textId="77777777" w:rsidR="00023477" w:rsidRDefault="00C113BF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2E89714" w14:textId="77777777" w:rsidR="007A2BCB" w:rsidRDefault="00992BD8" w:rsidP="00086BA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FF8BD3E" w14:textId="77777777" w:rsidR="0011306C" w:rsidRDefault="007A2BCB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1C55BBC" w14:textId="77777777" w:rsidTr="00CD4DD1">
        <w:tc>
          <w:tcPr>
            <w:tcW w:w="9104" w:type="dxa"/>
            <w:shd w:val="clear" w:color="auto" w:fill="D9D9D9"/>
          </w:tcPr>
          <w:p w14:paraId="3480F1B4" w14:textId="77777777" w:rsidR="0011306C" w:rsidRPr="00650D6C" w:rsidRDefault="0011306C" w:rsidP="00086BA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B5D10DE" w14:textId="77777777" w:rsidR="00D2702A" w:rsidRPr="0012157F" w:rsidRDefault="004F23F7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B5D21B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D8C2" w14:textId="77777777" w:rsidR="00D2702A" w:rsidRPr="0012157F" w:rsidRDefault="00D2702A" w:rsidP="00086BA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6895" w14:textId="77777777" w:rsidR="00D2702A" w:rsidRPr="0012157F" w:rsidRDefault="00D2702A" w:rsidP="00086BA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C06CD" w:rsidRPr="0012157F" w14:paraId="39B0CFA0" w14:textId="77777777" w:rsidTr="00623A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3B150" w14:textId="77777777" w:rsidR="008C06CD" w:rsidRPr="0012157F" w:rsidRDefault="008C06CD" w:rsidP="00086BA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634B0" w14:textId="77777777" w:rsidR="008C06CD" w:rsidRPr="0012157F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06C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EF009B2" w14:textId="77777777" w:rsidR="008C06CD" w:rsidRPr="0012157F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8C06CD" w:rsidRPr="0012157F" w14:paraId="080F3070" w14:textId="77777777" w:rsidTr="00623A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FE6C" w14:textId="77777777" w:rsidR="008C06CD" w:rsidRPr="0012157F" w:rsidRDefault="008C06CD" w:rsidP="00086BA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25226" w14:textId="77777777" w:rsidR="008C06CD" w:rsidRPr="0012157F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06C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2563846" w14:textId="77777777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AEA0056" w14:textId="6365604E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Wykonawca spełni warunek dotyczący zdolności zawodowej w zakresie wykształcenia, kwalifikacji</w:t>
            </w:r>
            <w:r w:rsidR="00086B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06CD">
              <w:rPr>
                <w:rFonts w:ascii="Arial" w:hAnsi="Arial" w:cs="Arial"/>
                <w:sz w:val="24"/>
                <w:szCs w:val="24"/>
              </w:rPr>
              <w:t>zawodowych oraz doświadczenia osób skierowanych przez wykonawcę do realizacji zamówienia,</w:t>
            </w:r>
            <w:r w:rsidR="00086B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06CD">
              <w:rPr>
                <w:rFonts w:ascii="Arial" w:hAnsi="Arial" w:cs="Arial"/>
                <w:sz w:val="24"/>
                <w:szCs w:val="24"/>
              </w:rPr>
              <w:t>jeżeli wykaże, że będzie dysponował:</w:t>
            </w:r>
          </w:p>
          <w:p w14:paraId="2E1BD4C3" w14:textId="77777777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a)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  <w:t xml:space="preserve">Minimum 1 osobą pełniącą funkcję Kierownika Zespołu Nadzoru posiadająca: 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</w:r>
          </w:p>
          <w:p w14:paraId="7CBDF781" w14:textId="1DFA0398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</w:r>
            <w:r w:rsidR="00086BA1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8C06CD">
              <w:rPr>
                <w:rFonts w:ascii="Arial" w:hAnsi="Arial" w:cs="Arial"/>
                <w:sz w:val="24"/>
                <w:szCs w:val="24"/>
              </w:rPr>
              <w:t xml:space="preserve">wykształcenie wyższe, </w:t>
            </w:r>
          </w:p>
          <w:p w14:paraId="1ECD18AF" w14:textId="1819EF46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</w:r>
            <w:r w:rsidR="00086BA1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8C06CD">
              <w:rPr>
                <w:rFonts w:ascii="Arial" w:hAnsi="Arial" w:cs="Arial"/>
                <w:sz w:val="24"/>
                <w:szCs w:val="24"/>
              </w:rPr>
              <w:t xml:space="preserve">staż pracy: minimum 10 lat na stanowisku związanym z kierowaniem realizacją inwestycji budowlanych, </w:t>
            </w:r>
          </w:p>
          <w:p w14:paraId="3D38BF20" w14:textId="4A712014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</w:r>
            <w:r w:rsidR="00086BA1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8C06CD">
              <w:rPr>
                <w:rFonts w:ascii="Arial" w:hAnsi="Arial" w:cs="Arial"/>
                <w:sz w:val="24"/>
                <w:szCs w:val="24"/>
              </w:rPr>
              <w:t xml:space="preserve">doświadczenie szczegółowe: udokumentowane pełnienie funkcji kierownika lub koordynatora zespołu nadzoru inwestorskiego, inwestora zastępczego lub inżyniera kontraktu dla minimum dwóch inwestycji polegających na  dostosowaniu obiektów szpitala do wymogów przepisów przeciwpożarowych, obejmujące wykonanie </w:t>
            </w:r>
            <w:proofErr w:type="spellStart"/>
            <w:r w:rsidRPr="008C06CD">
              <w:rPr>
                <w:rFonts w:ascii="Arial" w:hAnsi="Arial" w:cs="Arial"/>
                <w:sz w:val="24"/>
                <w:szCs w:val="24"/>
              </w:rPr>
              <w:t>wydzieleń</w:t>
            </w:r>
            <w:proofErr w:type="spellEnd"/>
            <w:r w:rsidRPr="008C06CD">
              <w:rPr>
                <w:rFonts w:ascii="Arial" w:hAnsi="Arial" w:cs="Arial"/>
                <w:sz w:val="24"/>
                <w:szCs w:val="24"/>
              </w:rPr>
              <w:t xml:space="preserve"> przeciwpożarowych, wykonanie instalacji systemu sygnalizacji pożaru, wykonanie instalacji DSO, wykonanie oddymiania klatek schodowych, wykonanie instalacji liniowej czujki ciepła, wykonanie instalacji oświetlenia awaryjnego dynamicznego, wykonanie instalacji </w:t>
            </w:r>
            <w:proofErr w:type="spellStart"/>
            <w:r w:rsidRPr="008C06CD">
              <w:rPr>
                <w:rFonts w:ascii="Arial" w:hAnsi="Arial" w:cs="Arial"/>
                <w:sz w:val="24"/>
                <w:szCs w:val="24"/>
              </w:rPr>
              <w:t>wideodetekcji</w:t>
            </w:r>
            <w:proofErr w:type="spellEnd"/>
            <w:r w:rsidRPr="008C06CD">
              <w:rPr>
                <w:rFonts w:ascii="Arial" w:hAnsi="Arial" w:cs="Arial"/>
                <w:sz w:val="24"/>
                <w:szCs w:val="24"/>
              </w:rPr>
              <w:t xml:space="preserve"> dymu i płomienia, wykonanie systemu monitorowania i raportowania dla obiektu służby zdrowia, o wartości robót nie mniejszej niż 2 mln PLN brutto każda</w:t>
            </w:r>
          </w:p>
          <w:p w14:paraId="45090864" w14:textId="77777777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b)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  <w:t xml:space="preserve">Minimum 1 osoba pełniącą funkcję Inspektora nadzoru robót konstrukcyjno-budowlanych posiadająca: </w:t>
            </w:r>
          </w:p>
          <w:p w14:paraId="0693AF09" w14:textId="1FD4457E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</w:r>
            <w:r w:rsidR="00086BA1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8C06CD">
              <w:rPr>
                <w:rFonts w:ascii="Arial" w:hAnsi="Arial" w:cs="Arial"/>
                <w:sz w:val="24"/>
                <w:szCs w:val="24"/>
              </w:rPr>
              <w:t xml:space="preserve">wykształcenie: wyższe techniczne, </w:t>
            </w:r>
          </w:p>
          <w:p w14:paraId="6AAEA36A" w14:textId="59C68331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</w:r>
            <w:r w:rsidR="00086BA1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8C06CD">
              <w:rPr>
                <w:rFonts w:ascii="Arial" w:hAnsi="Arial" w:cs="Arial"/>
                <w:sz w:val="24"/>
                <w:szCs w:val="24"/>
              </w:rPr>
              <w:t>uprawnienia budowlane do kierowania robotami budowlanymi bez ograniczeń w specjalności konstrukcyjno-budowlanej,</w:t>
            </w:r>
          </w:p>
          <w:p w14:paraId="48C00DB9" w14:textId="3971CBF5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</w:r>
            <w:r w:rsidR="00086BA1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8C06CD">
              <w:rPr>
                <w:rFonts w:ascii="Arial" w:hAnsi="Arial" w:cs="Arial"/>
                <w:sz w:val="24"/>
                <w:szCs w:val="24"/>
              </w:rPr>
              <w:t xml:space="preserve">staż pracy: minimum 5 lat na stanowisku związanym z kierowaniem lub nadzorem nad realizacją inwestycji budowlanych w danej branży, </w:t>
            </w:r>
          </w:p>
          <w:p w14:paraId="0ADB417C" w14:textId="694768D4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</w:r>
            <w:r w:rsidR="00086BA1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8C06CD">
              <w:rPr>
                <w:rFonts w:ascii="Arial" w:hAnsi="Arial" w:cs="Arial"/>
                <w:sz w:val="24"/>
                <w:szCs w:val="24"/>
              </w:rPr>
              <w:t>doświadczenie szczegółowe: udokumentowane pełnienie funkcji inspektora nadzoru w danej branży w zespole nadzoru inwestorskiego, inwestora zastępczego lub inżyniera kontraktu dla minimum dwóch inwestycji polegających na budowie, rozbudowie lub przebudowie obiektu/zespołu obiektów z przeznaczeniem na cele szpitalne, o wartości robót budowlano-montażowych nie mniejszej niż 2 mln PLN, w tym przynajmniej jedna usługa nadzoru inwestorskiego nad dostosowaniem obiektów szpitala do wymogów przepisów przeciwpożarowych</w:t>
            </w:r>
          </w:p>
          <w:p w14:paraId="186BEC45" w14:textId="77777777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c)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  <w:t xml:space="preserve">jedną osobą posiadającą uprawnienia bez ograniczeń do kierowania </w:t>
            </w:r>
            <w:r w:rsidRPr="008C06CD">
              <w:rPr>
                <w:rFonts w:ascii="Arial" w:hAnsi="Arial" w:cs="Arial"/>
                <w:sz w:val="24"/>
                <w:szCs w:val="24"/>
              </w:rPr>
              <w:lastRenderedPageBreak/>
              <w:t xml:space="preserve">robotami w specjalności instalacyjnej w zakresie sieci, instalacji i urządzeń cieplnych, wentylacyjnych, gazowych, wodociągowych i kanalizacyjnych, która posiada minimum 5-letnie doświadczenie zawodowe po uzyskaniu tych uprawnień oraz w okresie ostatnich 5 (pięciu) lat przez czas nie krótszy niż 1 (jeden) rok nieprzerwanie pełniła funkcję inspektora nadzoru albo kierownika budowy, albo kierownika robót branży sanitarnej dla co najmniej 2 (dwóch) </w:t>
            </w:r>
            <w:proofErr w:type="spellStart"/>
            <w:r w:rsidRPr="008C06CD">
              <w:rPr>
                <w:rFonts w:ascii="Arial" w:hAnsi="Arial" w:cs="Arial"/>
                <w:sz w:val="24"/>
                <w:szCs w:val="24"/>
              </w:rPr>
              <w:t>pełnobranżowych</w:t>
            </w:r>
            <w:proofErr w:type="spellEnd"/>
            <w:r w:rsidRPr="008C06CD">
              <w:rPr>
                <w:rFonts w:ascii="Arial" w:hAnsi="Arial" w:cs="Arial"/>
                <w:sz w:val="24"/>
                <w:szCs w:val="24"/>
              </w:rPr>
              <w:t xml:space="preserve"> robót budowlanych, których zakres obejmował budowę lub rozbudowę, lub przebudowę, lub odbudowę, lub remont budynku o ilości kondygnacji nie mniejszej niż 5 (pięć) i wartości robót branży sanitarnej nie niższej niż 4 000 000 (cztery miliony) PLN wraz z podatkiem VAT; </w:t>
            </w:r>
          </w:p>
          <w:p w14:paraId="7F53CBB5" w14:textId="77777777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d)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  <w:t xml:space="preserve">jedną osobą posiadającą uprawnienia bez ograniczeń do kierowania robotami w specjalności instalacyjnej w zakresie sieci, instalacji i urządzeń elektrycznych i elektroenergetycznych, która posiada minimum 5-letnie doświadczenie zawodowe po uzyskaniu tych uprawnień oraz w okresie ostatnich 5 (pięciu) lat przez czas nie krótszy niż 1 (jeden) rok nieprzerwanie pełniła funkcję inspektora nadzoru albo kierownika budowy albo kierownika robót branży elektrycznej dla co najmniej 2 (dwóch) </w:t>
            </w:r>
            <w:proofErr w:type="spellStart"/>
            <w:r w:rsidRPr="008C06CD">
              <w:rPr>
                <w:rFonts w:ascii="Arial" w:hAnsi="Arial" w:cs="Arial"/>
                <w:sz w:val="24"/>
                <w:szCs w:val="24"/>
              </w:rPr>
              <w:t>pełnobranżowych</w:t>
            </w:r>
            <w:proofErr w:type="spellEnd"/>
            <w:r w:rsidRPr="008C06CD">
              <w:rPr>
                <w:rFonts w:ascii="Arial" w:hAnsi="Arial" w:cs="Arial"/>
                <w:sz w:val="24"/>
                <w:szCs w:val="24"/>
              </w:rPr>
              <w:t xml:space="preserve"> robót budowlanych, których zakres obejmował budowę lub rozbudowę, lub przebudowę, lub odbudowę, lub remont budynku o ilości kondygnacji nie mniejszej niż 5 (pięć) i wartości robót branży elektrycznej nie niższej niż 2 000 000 (dwa miliony) PLN wraz z podatkiem VAT;</w:t>
            </w:r>
          </w:p>
          <w:p w14:paraId="4CBAEB3E" w14:textId="77777777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e)</w:t>
            </w:r>
            <w:r w:rsidRPr="008C06CD">
              <w:rPr>
                <w:rFonts w:ascii="Arial" w:hAnsi="Arial" w:cs="Arial"/>
                <w:sz w:val="24"/>
                <w:szCs w:val="24"/>
              </w:rPr>
              <w:tab/>
              <w:t xml:space="preserve">jedną osobą posiadającą uprawnienia bez ograniczeń do kierowania robotami w specjalności instalacyjnej w zakresie sieci, instalacji i urządzeń telekomunikacyjnych, która posiada minimum 5-letnie doświadczenie zawodowe po uzyskaniu tych uprawnień oraz w okresie ostatnich 5 (pięciu) lat przez czas nie krótszy niż 1 (jeden) nieprzerwanie rok pełniła funkcję inspektora nadzoru albo kierownika budowy albo kierownika robót branży elektrycznej dla co najmniej 2 (dwóch) </w:t>
            </w:r>
            <w:proofErr w:type="spellStart"/>
            <w:r w:rsidRPr="008C06CD">
              <w:rPr>
                <w:rFonts w:ascii="Arial" w:hAnsi="Arial" w:cs="Arial"/>
                <w:sz w:val="24"/>
                <w:szCs w:val="24"/>
              </w:rPr>
              <w:t>pełnobranżowych</w:t>
            </w:r>
            <w:proofErr w:type="spellEnd"/>
            <w:r w:rsidRPr="008C06CD">
              <w:rPr>
                <w:rFonts w:ascii="Arial" w:hAnsi="Arial" w:cs="Arial"/>
                <w:sz w:val="24"/>
                <w:szCs w:val="24"/>
              </w:rPr>
              <w:t xml:space="preserve"> robót budowlanych, których zakres obejmował budowę lub rozbudowę, lub przebudowę, lub odbudowę, lub remont budynku o ilości kondygnacji nie mniejszej niż 5 (pięć)  i wartości robót instalacyjnych w zakresie telekomunikacji przewodowej i bezprzewodowej wraz z powiązaną infrastrukturą telekomunikacyjną nie niższej niż 2 000 000 (dwa miliony) PLN wraz z podatkiem VAT.</w:t>
            </w:r>
          </w:p>
          <w:p w14:paraId="39DF998B" w14:textId="77777777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 xml:space="preserve">Zamawiający nie dopuszcza łączenia funkcji inspektorów nadzoru poszczególnych branż wskazanych powyżej. </w:t>
            </w:r>
          </w:p>
          <w:p w14:paraId="5212322D" w14:textId="77777777" w:rsidR="008C06CD" w:rsidRPr="008C06CD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1BC988" w14:textId="77777777" w:rsidR="008C06CD" w:rsidRPr="0012157F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8C06CD" w:rsidRPr="0012157F" w14:paraId="706F9845" w14:textId="77777777" w:rsidTr="00623A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FDD9" w14:textId="77777777" w:rsidR="008C06CD" w:rsidRPr="0012157F" w:rsidRDefault="008C06CD" w:rsidP="00086BA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43A69" w14:textId="77777777" w:rsidR="008C06CD" w:rsidRPr="0012157F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06C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8B19A0D" w14:textId="77777777" w:rsidR="008C06CD" w:rsidRPr="0012157F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8C06CD" w:rsidRPr="0012157F" w14:paraId="2E7356BF" w14:textId="77777777" w:rsidTr="00623A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18E13" w14:textId="77777777" w:rsidR="008C06CD" w:rsidRPr="0012157F" w:rsidRDefault="008C06CD" w:rsidP="00086BA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41DE1" w14:textId="77777777" w:rsidR="008C06CD" w:rsidRPr="0012157F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06C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09B3CAC" w14:textId="77777777" w:rsidR="008C06CD" w:rsidRPr="0012157F" w:rsidRDefault="008C06CD" w:rsidP="00086B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06CD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</w:tbl>
    <w:p w14:paraId="19D3A313" w14:textId="77777777" w:rsidR="00E21BB4" w:rsidRPr="0012157F" w:rsidRDefault="00257E73" w:rsidP="00086BA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723C087" w14:textId="77777777" w:rsidR="00E21BB4" w:rsidRPr="00E21BB4" w:rsidRDefault="00E21BB4" w:rsidP="00086BA1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19DF6D3" w14:textId="77777777" w:rsidR="00C62F57" w:rsidRDefault="00C62F57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412D931" w14:textId="77777777" w:rsidR="00C62F57" w:rsidRDefault="00C62F57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222ECCA" w14:textId="77777777" w:rsidR="00721D87" w:rsidRDefault="00E21BB4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0E2DFDD" w14:textId="77777777" w:rsidR="00721D87" w:rsidRDefault="00E21BB4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AB3235C" w14:textId="77777777" w:rsidR="00721D87" w:rsidRPr="00721D87" w:rsidRDefault="00721D87" w:rsidP="00086BA1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56066D9" w14:textId="77777777" w:rsidR="00721D87" w:rsidRDefault="00E21BB4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E567848" w14:textId="77777777" w:rsidR="00E21BB4" w:rsidRPr="00E21BB4" w:rsidRDefault="00E21BB4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651601D" w14:textId="77777777" w:rsidR="00E21BB4" w:rsidRPr="00721D87" w:rsidRDefault="00E21BB4" w:rsidP="00086BA1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AE0F90C" w14:textId="77777777" w:rsidR="00C62F57" w:rsidRDefault="00257E73" w:rsidP="00086BA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7C50B34" w14:textId="77777777" w:rsidTr="00CD4DD1">
        <w:tc>
          <w:tcPr>
            <w:tcW w:w="9104" w:type="dxa"/>
            <w:shd w:val="clear" w:color="auto" w:fill="D9D9D9"/>
          </w:tcPr>
          <w:p w14:paraId="23BF2A43" w14:textId="77777777" w:rsidR="00BE6F04" w:rsidRPr="00650D6C" w:rsidRDefault="00E426EB" w:rsidP="00086BA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D4BB2F0" w14:textId="77777777" w:rsidR="00FE4E2B" w:rsidRPr="00E426EB" w:rsidRDefault="00E426EB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F79E13F" w14:textId="77777777" w:rsidTr="00847232">
        <w:tc>
          <w:tcPr>
            <w:tcW w:w="9104" w:type="dxa"/>
            <w:shd w:val="clear" w:color="auto" w:fill="D9D9D9"/>
          </w:tcPr>
          <w:p w14:paraId="3C1C9481" w14:textId="77777777" w:rsidR="00E426EB" w:rsidRPr="00650D6C" w:rsidRDefault="00E426EB" w:rsidP="00086BA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1C2F331" w14:textId="77777777" w:rsidR="00E426EB" w:rsidRPr="0012157F" w:rsidRDefault="00E426EB" w:rsidP="00086B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F89FAD" w14:textId="77777777" w:rsidR="00E426EB" w:rsidRPr="00E426EB" w:rsidRDefault="00E426EB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31299E0" w14:textId="77777777" w:rsidR="00E426EB" w:rsidRPr="00E426EB" w:rsidRDefault="00E426EB" w:rsidP="00086BA1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BA5DAAC" w14:textId="77777777" w:rsidR="00E426EB" w:rsidRPr="00FF0EBB" w:rsidRDefault="00E426EB" w:rsidP="00086BA1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4C2F073" w14:textId="77777777" w:rsidR="00E426EB" w:rsidRPr="00E426EB" w:rsidRDefault="00E426EB" w:rsidP="00086BA1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8F2ED6" w14:textId="77777777" w:rsidR="00E426EB" w:rsidRPr="00FF0EBB" w:rsidRDefault="00E426EB" w:rsidP="00086BA1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104B763" w14:textId="77777777" w:rsidR="00E426EB" w:rsidRDefault="00E426EB" w:rsidP="00086B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FC1D2A" w14:textId="77777777" w:rsidR="0012157F" w:rsidRPr="0012157F" w:rsidRDefault="0012157F" w:rsidP="00086B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F7CA0C" w14:textId="77777777" w:rsidR="00524951" w:rsidRDefault="00FE4E2B" w:rsidP="00086B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30EF684" w14:textId="77777777" w:rsidR="00524951" w:rsidRDefault="00524951" w:rsidP="00086BA1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013FCB9" w14:textId="77777777" w:rsidR="00FE4E2B" w:rsidRPr="0012157F" w:rsidRDefault="00524951" w:rsidP="00086BA1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9D305B8" w14:textId="77777777" w:rsidR="00484F88" w:rsidRPr="0012157F" w:rsidRDefault="006D536F" w:rsidP="00086BA1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A599D" w14:textId="77777777" w:rsidR="00720228" w:rsidRDefault="00720228" w:rsidP="0038231F">
      <w:pPr>
        <w:spacing w:after="0" w:line="240" w:lineRule="auto"/>
      </w:pPr>
      <w:r>
        <w:separator/>
      </w:r>
    </w:p>
  </w:endnote>
  <w:endnote w:type="continuationSeparator" w:id="0">
    <w:p w14:paraId="1B30F15B" w14:textId="77777777" w:rsidR="00720228" w:rsidRDefault="007202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1C260" w14:textId="77777777" w:rsidR="008C06CD" w:rsidRDefault="008C06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9DDE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025CB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5075C" w14:textId="77777777" w:rsidR="008C06CD" w:rsidRDefault="008C06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D5A79" w14:textId="77777777" w:rsidR="00720228" w:rsidRDefault="00720228" w:rsidP="0038231F">
      <w:pPr>
        <w:spacing w:after="0" w:line="240" w:lineRule="auto"/>
      </w:pPr>
      <w:r>
        <w:separator/>
      </w:r>
    </w:p>
  </w:footnote>
  <w:footnote w:type="continuationSeparator" w:id="0">
    <w:p w14:paraId="539E2A0B" w14:textId="77777777" w:rsidR="00720228" w:rsidRDefault="00720228" w:rsidP="0038231F">
      <w:pPr>
        <w:spacing w:after="0" w:line="240" w:lineRule="auto"/>
      </w:pPr>
      <w:r>
        <w:continuationSeparator/>
      </w:r>
    </w:p>
  </w:footnote>
  <w:footnote w:id="1">
    <w:p w14:paraId="434D59E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7E12A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9DC1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1112C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E9876" w14:textId="77777777" w:rsidR="008C06CD" w:rsidRDefault="008C06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48B4" w14:textId="77777777" w:rsidR="008C06CD" w:rsidRDefault="008C06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EB3C" w14:textId="77777777" w:rsidR="008C06CD" w:rsidRDefault="008C06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847947">
    <w:abstractNumId w:val="11"/>
  </w:num>
  <w:num w:numId="2" w16cid:durableId="1508057763">
    <w:abstractNumId w:val="0"/>
  </w:num>
  <w:num w:numId="3" w16cid:durableId="1881822723">
    <w:abstractNumId w:val="10"/>
  </w:num>
  <w:num w:numId="4" w16cid:durableId="1779637178">
    <w:abstractNumId w:val="13"/>
  </w:num>
  <w:num w:numId="5" w16cid:durableId="1467622486">
    <w:abstractNumId w:val="12"/>
  </w:num>
  <w:num w:numId="6" w16cid:durableId="499581133">
    <w:abstractNumId w:val="9"/>
  </w:num>
  <w:num w:numId="7" w16cid:durableId="2022970337">
    <w:abstractNumId w:val="1"/>
  </w:num>
  <w:num w:numId="8" w16cid:durableId="1306664693">
    <w:abstractNumId w:val="6"/>
  </w:num>
  <w:num w:numId="9" w16cid:durableId="1311792877">
    <w:abstractNumId w:val="4"/>
  </w:num>
  <w:num w:numId="10" w16cid:durableId="77145160">
    <w:abstractNumId w:val="7"/>
  </w:num>
  <w:num w:numId="11" w16cid:durableId="199514566">
    <w:abstractNumId w:val="5"/>
  </w:num>
  <w:num w:numId="12" w16cid:durableId="1104689765">
    <w:abstractNumId w:val="8"/>
  </w:num>
  <w:num w:numId="13" w16cid:durableId="108165806">
    <w:abstractNumId w:val="3"/>
  </w:num>
  <w:num w:numId="14" w16cid:durableId="1133786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22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BA1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0228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6CD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B8C915"/>
  <w15:docId w15:val="{5F240647-B8C8-4E67-9990-ACE973A4C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1408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2022-07-21T08:54:00Z</dcterms:created>
  <dcterms:modified xsi:type="dcterms:W3CDTF">2022-07-21T08:54:00Z</dcterms:modified>
</cp:coreProperties>
</file>