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Pr="006F5963" w:rsidRDefault="003311E0" w:rsidP="006F5963">
      <w:pPr>
        <w:spacing w:after="240"/>
        <w:jc w:val="right"/>
      </w:pPr>
      <w:bookmarkStart w:id="0" w:name="_Hlk52197885"/>
      <w:r w:rsidRPr="006F5963">
        <w:t>Niepołomice</w:t>
      </w:r>
      <w:r w:rsidR="00D665F5" w:rsidRPr="006F5963">
        <w:t xml:space="preserve"> dnia: </w:t>
      </w:r>
      <w:r w:rsidRPr="006F5963">
        <w:t>2022-07-25</w:t>
      </w:r>
    </w:p>
    <w:p w:rsidR="00D665F5" w:rsidRPr="006F5963" w:rsidRDefault="003311E0" w:rsidP="00577BC6">
      <w:pPr>
        <w:spacing w:after="40"/>
        <w:rPr>
          <w:b/>
          <w:bCs/>
        </w:rPr>
      </w:pPr>
      <w:r w:rsidRPr="006F5963">
        <w:rPr>
          <w:b/>
          <w:bCs/>
        </w:rPr>
        <w:t>GMINA NIEPOŁOMICE</w:t>
      </w:r>
    </w:p>
    <w:p w:rsidR="00D665F5" w:rsidRPr="006F5963" w:rsidRDefault="003311E0" w:rsidP="00D665F5">
      <w:r w:rsidRPr="006F5963">
        <w:t>Pl. Zwycięstwa</w:t>
      </w:r>
      <w:r w:rsidR="00D665F5" w:rsidRPr="006F5963">
        <w:t xml:space="preserve"> </w:t>
      </w:r>
      <w:r w:rsidRPr="006F5963">
        <w:t>13</w:t>
      </w:r>
    </w:p>
    <w:p w:rsidR="00D665F5" w:rsidRPr="006F5963" w:rsidRDefault="003311E0" w:rsidP="006F5963">
      <w:r w:rsidRPr="006F5963">
        <w:t>32-005</w:t>
      </w:r>
      <w:r w:rsidR="00D665F5" w:rsidRPr="006F5963">
        <w:t xml:space="preserve"> </w:t>
      </w:r>
      <w:r w:rsidRPr="006F5963">
        <w:t>Niepołomice</w:t>
      </w:r>
    </w:p>
    <w:p w:rsidR="00D665F5" w:rsidRPr="006F5963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6F5963" w:rsidRDefault="00D665F5" w:rsidP="00D665F5">
      <w:pPr>
        <w:pStyle w:val="Nagwek"/>
        <w:tabs>
          <w:tab w:val="clear" w:pos="4536"/>
        </w:tabs>
      </w:pPr>
      <w:r w:rsidRPr="006F5963">
        <w:t>Znak sprawy:</w:t>
      </w:r>
      <w:r w:rsidRPr="006F5963">
        <w:rPr>
          <w:b/>
        </w:rPr>
        <w:t xml:space="preserve"> </w:t>
      </w:r>
      <w:r w:rsidR="003311E0" w:rsidRPr="006F5963">
        <w:rPr>
          <w:b/>
        </w:rPr>
        <w:t>ZP.271.19.2022</w:t>
      </w:r>
      <w:r w:rsidR="00A80738" w:rsidRPr="006F5963">
        <w:tab/>
        <w:t xml:space="preserve"> </w:t>
      </w:r>
    </w:p>
    <w:p w:rsidR="00A80738" w:rsidRPr="006F5963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6F5963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6F596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6F5963">
        <w:rPr>
          <w:b/>
          <w:spacing w:val="20"/>
        </w:rPr>
        <w:t>INFORMACJA Z OTWARCIA OFERT</w:t>
      </w:r>
    </w:p>
    <w:p w:rsidR="00A80738" w:rsidRPr="006F596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A80738" w:rsidRPr="006F5963" w:rsidRDefault="00C659E2" w:rsidP="006F5963">
      <w:pPr>
        <w:spacing w:before="120" w:after="120"/>
        <w:jc w:val="both"/>
        <w:rPr>
          <w:b/>
          <w:bCs/>
        </w:rPr>
      </w:pPr>
      <w:r w:rsidRPr="006F5963">
        <w:rPr>
          <w:bCs/>
        </w:rPr>
        <w:t xml:space="preserve">Dotyczy </w:t>
      </w:r>
      <w:r w:rsidRPr="006F5963">
        <w:t xml:space="preserve">postępowania o udzielenie zamówienia publicznego prowadzonego w trybie </w:t>
      </w:r>
      <w:r w:rsidR="003311E0" w:rsidRPr="006F5963">
        <w:t xml:space="preserve">Tryb podstawowy bez negocjacji - art. 275 pkt. 1 ustawy </w:t>
      </w:r>
      <w:proofErr w:type="spellStart"/>
      <w:r w:rsidR="003311E0" w:rsidRPr="006F5963">
        <w:t>Pzp</w:t>
      </w:r>
      <w:proofErr w:type="spellEnd"/>
      <w:r w:rsidRPr="006F5963">
        <w:t xml:space="preserve"> na:</w:t>
      </w:r>
      <w:r w:rsidR="006F5963">
        <w:t xml:space="preserve"> </w:t>
      </w:r>
      <w:r w:rsidR="006F5963">
        <w:rPr>
          <w:b/>
        </w:rPr>
        <w:t>Budowę</w:t>
      </w:r>
      <w:r w:rsidR="003311E0" w:rsidRPr="006F5963">
        <w:rPr>
          <w:b/>
        </w:rPr>
        <w:t xml:space="preserve"> obiektów małej architektury w miejscach publicznych zlokalizowanych w gminie Niepołomice</w:t>
      </w:r>
    </w:p>
    <w:p w:rsidR="00D665F5" w:rsidRPr="006F5963" w:rsidRDefault="00D665F5" w:rsidP="00577BC6">
      <w:pPr>
        <w:spacing w:before="120" w:line="276" w:lineRule="auto"/>
        <w:jc w:val="both"/>
      </w:pPr>
      <w:r w:rsidRPr="006F5963">
        <w:t>Zamawiający, działając na podstawie art. 22</w:t>
      </w:r>
      <w:r w:rsidR="00FC7F5E" w:rsidRPr="006F5963">
        <w:t>2</w:t>
      </w:r>
      <w:r w:rsidRPr="006F5963">
        <w:t xml:space="preserve"> ust. 5 </w:t>
      </w:r>
      <w:r w:rsidRPr="006F5963">
        <w:rPr>
          <w:bCs/>
        </w:rPr>
        <w:t>ustawy z dnia 11 września 2019 r. Prawo zamówień publicznych</w:t>
      </w:r>
      <w:r w:rsidRPr="006F5963">
        <w:t xml:space="preserve"> </w:t>
      </w:r>
      <w:r w:rsidR="003311E0" w:rsidRPr="006F5963">
        <w:t>(</w:t>
      </w:r>
      <w:proofErr w:type="spellStart"/>
      <w:r w:rsidR="003311E0" w:rsidRPr="006F5963">
        <w:t>t.j</w:t>
      </w:r>
      <w:proofErr w:type="spellEnd"/>
      <w:r w:rsidR="003311E0" w:rsidRPr="006F5963">
        <w:t xml:space="preserve">. </w:t>
      </w:r>
      <w:proofErr w:type="spellStart"/>
      <w:r w:rsidR="003311E0" w:rsidRPr="006F5963">
        <w:t>Dz.U</w:t>
      </w:r>
      <w:proofErr w:type="spellEnd"/>
      <w:r w:rsidR="003311E0" w:rsidRPr="006F5963">
        <w:t>. z 2021r. poz. 1129 z późn. zm.)</w:t>
      </w:r>
      <w:r w:rsidR="00490DC0" w:rsidRPr="006F5963">
        <w:t xml:space="preserve"> </w:t>
      </w:r>
      <w:r w:rsidRPr="006F5963">
        <w:t>udostępnia</w:t>
      </w:r>
      <w:r w:rsidR="00F95C33" w:rsidRPr="006F5963">
        <w:t xml:space="preserve"> </w:t>
      </w:r>
      <w:r w:rsidR="004C7E9B" w:rsidRPr="006F5963">
        <w:t>informacj</w:t>
      </w:r>
      <w:r w:rsidR="00577BC6" w:rsidRPr="006F5963">
        <w:t>ę</w:t>
      </w:r>
      <w:r w:rsidR="00035488" w:rsidRPr="006F5963">
        <w:t xml:space="preserve"> z otwarcia ofert</w:t>
      </w:r>
      <w:r w:rsidR="00577BC6" w:rsidRPr="006F5963">
        <w:t>.</w:t>
      </w:r>
    </w:p>
    <w:p w:rsidR="00A80738" w:rsidRPr="006F5963" w:rsidRDefault="00D665F5" w:rsidP="00577BC6">
      <w:pPr>
        <w:spacing w:before="120" w:after="120" w:line="276" w:lineRule="auto"/>
        <w:jc w:val="both"/>
      </w:pPr>
      <w:r w:rsidRPr="006F5963">
        <w:t>Podczas otwarcia ofert, mającego miejsce</w:t>
      </w:r>
      <w:r w:rsidR="00FF4AB1" w:rsidRPr="006F5963">
        <w:t xml:space="preserve"> w dniu </w:t>
      </w:r>
      <w:r w:rsidR="003311E0" w:rsidRPr="006F5963">
        <w:t>25/07/2022</w:t>
      </w:r>
      <w:r w:rsidR="00FF4AB1" w:rsidRPr="006F5963">
        <w:t xml:space="preserve"> o godz. </w:t>
      </w:r>
      <w:r w:rsidR="003311E0" w:rsidRPr="006F5963">
        <w:t>10:30</w:t>
      </w:r>
      <w:r w:rsidRPr="006F5963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110"/>
        <w:gridCol w:w="2835"/>
      </w:tblGrid>
      <w:tr w:rsidR="006B27ED" w:rsidRPr="006F5963" w:rsidTr="00C82837">
        <w:tc>
          <w:tcPr>
            <w:tcW w:w="993" w:type="dxa"/>
            <w:shd w:val="clear" w:color="auto" w:fill="auto"/>
            <w:vAlign w:val="center"/>
          </w:tcPr>
          <w:p w:rsidR="006B27ED" w:rsidRPr="006F5963" w:rsidRDefault="006B27ED" w:rsidP="00C82837">
            <w:pPr>
              <w:spacing w:before="120" w:after="120"/>
              <w:jc w:val="center"/>
            </w:pPr>
            <w:r w:rsidRPr="006F5963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6F5963" w:rsidRDefault="006B27ED" w:rsidP="00C82837">
            <w:pPr>
              <w:spacing w:before="120" w:after="120"/>
              <w:jc w:val="center"/>
            </w:pPr>
            <w:r w:rsidRPr="006F5963">
              <w:t>Nr</w:t>
            </w:r>
            <w:r w:rsidR="00C82837" w:rsidRPr="006F5963">
              <w:t xml:space="preserve"> </w:t>
            </w:r>
            <w:r w:rsidRPr="006F5963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6F5963" w:rsidRDefault="006B27ED" w:rsidP="00BB547B">
            <w:pPr>
              <w:spacing w:before="120" w:after="120"/>
              <w:jc w:val="center"/>
            </w:pPr>
            <w:r w:rsidRPr="006F5963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6F5963" w:rsidRDefault="006B27ED" w:rsidP="00C82837">
            <w:pPr>
              <w:spacing w:before="120" w:after="120"/>
              <w:jc w:val="center"/>
            </w:pPr>
            <w:r w:rsidRPr="006F5963">
              <w:t>Cena oferty</w:t>
            </w:r>
          </w:p>
        </w:tc>
      </w:tr>
      <w:tr w:rsidR="003311E0" w:rsidRPr="006F5963" w:rsidTr="000B35CF">
        <w:tc>
          <w:tcPr>
            <w:tcW w:w="993" w:type="dxa"/>
            <w:shd w:val="clear" w:color="auto" w:fill="auto"/>
            <w:vAlign w:val="center"/>
          </w:tcPr>
          <w:p w:rsidR="003311E0" w:rsidRPr="006F5963" w:rsidRDefault="003311E0" w:rsidP="000B35CF">
            <w:pPr>
              <w:spacing w:before="80" w:after="80"/>
              <w:jc w:val="center"/>
            </w:pPr>
            <w:r w:rsidRPr="006F596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11E0" w:rsidRPr="006F5963" w:rsidRDefault="003311E0" w:rsidP="000B35CF">
            <w:pPr>
              <w:spacing w:before="80" w:after="80"/>
              <w:jc w:val="center"/>
            </w:pPr>
            <w:r w:rsidRPr="006F5963">
              <w:t>1</w:t>
            </w:r>
          </w:p>
        </w:tc>
        <w:tc>
          <w:tcPr>
            <w:tcW w:w="4110" w:type="dxa"/>
            <w:shd w:val="clear" w:color="auto" w:fill="auto"/>
          </w:tcPr>
          <w:p w:rsidR="003311E0" w:rsidRPr="006F5963" w:rsidRDefault="003311E0" w:rsidP="000B35CF">
            <w:pPr>
              <w:spacing w:before="80"/>
            </w:pPr>
            <w:r w:rsidRPr="006F5963">
              <w:t>"HERKULES" Ryszard Syska</w:t>
            </w:r>
          </w:p>
          <w:p w:rsidR="003311E0" w:rsidRPr="006F5963" w:rsidRDefault="006F5963" w:rsidP="006F5963">
            <w:r>
              <w:t xml:space="preserve">Ul. </w:t>
            </w:r>
            <w:r w:rsidR="003311E0" w:rsidRPr="006F5963">
              <w:t>Śląska</w:t>
            </w:r>
            <w:r w:rsidR="003311E0" w:rsidRPr="006F5963">
              <w:t xml:space="preserve"> </w:t>
            </w:r>
            <w:r w:rsidR="003311E0" w:rsidRPr="006F5963">
              <w:t>41a</w:t>
            </w:r>
            <w:r>
              <w:t xml:space="preserve">, </w:t>
            </w:r>
            <w:r w:rsidR="003311E0" w:rsidRPr="006F5963">
              <w:t>32-500</w:t>
            </w:r>
            <w:r w:rsidR="003311E0" w:rsidRPr="006F5963">
              <w:t xml:space="preserve"> </w:t>
            </w:r>
            <w:r w:rsidR="003311E0" w:rsidRPr="006F5963">
              <w:t>Chrzanów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11E0" w:rsidRPr="006F5963" w:rsidRDefault="003311E0" w:rsidP="000B35CF">
            <w:pPr>
              <w:spacing w:before="80" w:after="80"/>
              <w:jc w:val="center"/>
            </w:pPr>
            <w:r w:rsidRPr="006F5963">
              <w:t>24 122.59 zł</w:t>
            </w:r>
          </w:p>
        </w:tc>
      </w:tr>
      <w:tr w:rsidR="003311E0" w:rsidRPr="006F5963" w:rsidTr="000B35CF">
        <w:tc>
          <w:tcPr>
            <w:tcW w:w="993" w:type="dxa"/>
            <w:shd w:val="clear" w:color="auto" w:fill="auto"/>
            <w:vAlign w:val="center"/>
          </w:tcPr>
          <w:p w:rsidR="003311E0" w:rsidRPr="006F5963" w:rsidRDefault="003311E0" w:rsidP="000B35CF">
            <w:pPr>
              <w:spacing w:before="80" w:after="80"/>
              <w:jc w:val="center"/>
            </w:pPr>
            <w:r w:rsidRPr="006F596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11E0" w:rsidRPr="006F5963" w:rsidRDefault="003311E0" w:rsidP="000B35CF">
            <w:pPr>
              <w:spacing w:before="80" w:after="80"/>
              <w:jc w:val="center"/>
            </w:pPr>
            <w:r w:rsidRPr="006F5963">
              <w:t>1</w:t>
            </w:r>
          </w:p>
        </w:tc>
        <w:tc>
          <w:tcPr>
            <w:tcW w:w="4110" w:type="dxa"/>
            <w:shd w:val="clear" w:color="auto" w:fill="auto"/>
          </w:tcPr>
          <w:p w:rsidR="003311E0" w:rsidRPr="006F5963" w:rsidRDefault="003311E0" w:rsidP="000B35CF">
            <w:pPr>
              <w:spacing w:before="80"/>
            </w:pPr>
            <w:r w:rsidRPr="006F5963">
              <w:t>Firma Remontowo Budowlana Ryszard Czajka</w:t>
            </w:r>
          </w:p>
          <w:p w:rsidR="003311E0" w:rsidRPr="006F5963" w:rsidRDefault="003311E0" w:rsidP="006F5963">
            <w:r w:rsidRPr="006F5963">
              <w:t>Królewice</w:t>
            </w:r>
            <w:r w:rsidRPr="006F5963">
              <w:t xml:space="preserve"> </w:t>
            </w:r>
            <w:r w:rsidRPr="006F5963">
              <w:t>93</w:t>
            </w:r>
            <w:r w:rsidR="006F5963">
              <w:t xml:space="preserve">, </w:t>
            </w:r>
            <w:r w:rsidRPr="006F5963">
              <w:t>28-512</w:t>
            </w:r>
            <w:r w:rsidRPr="006F5963">
              <w:t xml:space="preserve"> </w:t>
            </w:r>
            <w:r w:rsidRPr="006F5963">
              <w:t>Bejsce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11E0" w:rsidRPr="006F5963" w:rsidRDefault="003311E0" w:rsidP="000B35CF">
            <w:pPr>
              <w:spacing w:before="80" w:after="80"/>
              <w:jc w:val="center"/>
            </w:pPr>
            <w:r w:rsidRPr="006F5963">
              <w:t>46 825.73 zł</w:t>
            </w:r>
          </w:p>
        </w:tc>
      </w:tr>
      <w:tr w:rsidR="003311E0" w:rsidRPr="006F5963" w:rsidTr="000B35CF">
        <w:tc>
          <w:tcPr>
            <w:tcW w:w="993" w:type="dxa"/>
            <w:shd w:val="clear" w:color="auto" w:fill="auto"/>
            <w:vAlign w:val="center"/>
          </w:tcPr>
          <w:p w:rsidR="003311E0" w:rsidRPr="006F5963" w:rsidRDefault="003311E0" w:rsidP="000B35CF">
            <w:pPr>
              <w:spacing w:before="80" w:after="80"/>
              <w:jc w:val="center"/>
            </w:pPr>
            <w:r w:rsidRPr="006F596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11E0" w:rsidRPr="006F5963" w:rsidRDefault="003311E0" w:rsidP="000B35CF">
            <w:pPr>
              <w:spacing w:before="80" w:after="80"/>
              <w:jc w:val="center"/>
            </w:pPr>
            <w:r w:rsidRPr="006F5963">
              <w:t>2</w:t>
            </w:r>
          </w:p>
        </w:tc>
        <w:tc>
          <w:tcPr>
            <w:tcW w:w="4110" w:type="dxa"/>
            <w:shd w:val="clear" w:color="auto" w:fill="auto"/>
          </w:tcPr>
          <w:p w:rsidR="003311E0" w:rsidRPr="006F5963" w:rsidRDefault="003311E0" w:rsidP="000B35CF">
            <w:pPr>
              <w:spacing w:before="80"/>
            </w:pPr>
            <w:r w:rsidRPr="006F5963">
              <w:t>Firma Remontowo Budowlana Ryszard Czajka</w:t>
            </w:r>
          </w:p>
          <w:p w:rsidR="003311E0" w:rsidRPr="006F5963" w:rsidRDefault="003311E0" w:rsidP="006F5963">
            <w:r w:rsidRPr="006F5963">
              <w:t>Królewice</w:t>
            </w:r>
            <w:r w:rsidRPr="006F5963">
              <w:t xml:space="preserve"> </w:t>
            </w:r>
            <w:r w:rsidRPr="006F5963">
              <w:t>93</w:t>
            </w:r>
            <w:r w:rsidR="006F5963">
              <w:t xml:space="preserve">, </w:t>
            </w:r>
            <w:r w:rsidRPr="006F5963">
              <w:t>28-512</w:t>
            </w:r>
            <w:r w:rsidRPr="006F5963">
              <w:t xml:space="preserve"> </w:t>
            </w:r>
            <w:r w:rsidRPr="006F5963">
              <w:t>Bejsce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11E0" w:rsidRPr="006F5963" w:rsidRDefault="003311E0" w:rsidP="000B35CF">
            <w:pPr>
              <w:spacing w:before="80" w:after="80"/>
              <w:jc w:val="center"/>
            </w:pPr>
            <w:r w:rsidRPr="006F5963">
              <w:t>299 985.11 zł</w:t>
            </w:r>
          </w:p>
        </w:tc>
      </w:tr>
      <w:tr w:rsidR="003311E0" w:rsidRPr="006F5963" w:rsidTr="000B35CF">
        <w:tc>
          <w:tcPr>
            <w:tcW w:w="993" w:type="dxa"/>
            <w:shd w:val="clear" w:color="auto" w:fill="auto"/>
            <w:vAlign w:val="center"/>
          </w:tcPr>
          <w:p w:rsidR="003311E0" w:rsidRPr="006F5963" w:rsidRDefault="003311E0" w:rsidP="000B35CF">
            <w:pPr>
              <w:spacing w:before="80" w:after="80"/>
              <w:jc w:val="center"/>
            </w:pPr>
            <w:r w:rsidRPr="006F596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11E0" w:rsidRPr="006F5963" w:rsidRDefault="003311E0" w:rsidP="000B35CF">
            <w:pPr>
              <w:spacing w:before="80" w:after="80"/>
              <w:jc w:val="center"/>
            </w:pPr>
            <w:r w:rsidRPr="006F5963">
              <w:t>3</w:t>
            </w:r>
          </w:p>
        </w:tc>
        <w:tc>
          <w:tcPr>
            <w:tcW w:w="4110" w:type="dxa"/>
            <w:shd w:val="clear" w:color="auto" w:fill="auto"/>
          </w:tcPr>
          <w:p w:rsidR="003311E0" w:rsidRPr="006F5963" w:rsidRDefault="003311E0" w:rsidP="000B35CF">
            <w:pPr>
              <w:spacing w:before="80"/>
            </w:pPr>
            <w:r w:rsidRPr="006F5963">
              <w:t>Firma Remontowo Budowlana Ryszard Czajka</w:t>
            </w:r>
          </w:p>
          <w:p w:rsidR="003311E0" w:rsidRPr="006F5963" w:rsidRDefault="003311E0" w:rsidP="006F5963">
            <w:r w:rsidRPr="006F5963">
              <w:t>Królewice</w:t>
            </w:r>
            <w:r w:rsidRPr="006F5963">
              <w:t xml:space="preserve"> </w:t>
            </w:r>
            <w:r w:rsidRPr="006F5963">
              <w:t>93</w:t>
            </w:r>
            <w:r w:rsidR="006F5963">
              <w:t xml:space="preserve">, </w:t>
            </w:r>
            <w:r w:rsidRPr="006F5963">
              <w:t>28-512</w:t>
            </w:r>
            <w:r w:rsidRPr="006F5963">
              <w:t xml:space="preserve"> </w:t>
            </w:r>
            <w:r w:rsidRPr="006F5963">
              <w:t>Bejsce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11E0" w:rsidRPr="006F5963" w:rsidRDefault="003311E0" w:rsidP="000B35CF">
            <w:pPr>
              <w:spacing w:before="80" w:after="80"/>
              <w:jc w:val="center"/>
            </w:pPr>
            <w:r w:rsidRPr="006F5963">
              <w:t>39 995.00 zł</w:t>
            </w:r>
          </w:p>
        </w:tc>
      </w:tr>
      <w:tr w:rsidR="003311E0" w:rsidRPr="006F5963" w:rsidTr="000B35CF">
        <w:tc>
          <w:tcPr>
            <w:tcW w:w="993" w:type="dxa"/>
            <w:shd w:val="clear" w:color="auto" w:fill="auto"/>
            <w:vAlign w:val="center"/>
          </w:tcPr>
          <w:p w:rsidR="003311E0" w:rsidRPr="006F5963" w:rsidRDefault="003311E0" w:rsidP="000B35CF">
            <w:pPr>
              <w:spacing w:before="80" w:after="80"/>
              <w:jc w:val="center"/>
            </w:pPr>
            <w:r w:rsidRPr="006F596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11E0" w:rsidRPr="006F5963" w:rsidRDefault="003311E0" w:rsidP="000B35CF">
            <w:pPr>
              <w:spacing w:before="80" w:after="80"/>
              <w:jc w:val="center"/>
            </w:pPr>
            <w:r w:rsidRPr="006F5963">
              <w:t>4</w:t>
            </w:r>
          </w:p>
        </w:tc>
        <w:tc>
          <w:tcPr>
            <w:tcW w:w="4110" w:type="dxa"/>
            <w:shd w:val="clear" w:color="auto" w:fill="auto"/>
          </w:tcPr>
          <w:p w:rsidR="003311E0" w:rsidRPr="006F5963" w:rsidRDefault="003311E0" w:rsidP="000B35CF">
            <w:pPr>
              <w:spacing w:before="80"/>
            </w:pPr>
            <w:r w:rsidRPr="006F5963">
              <w:t>Firma Remontowo Budowlana Ryszard Czajka</w:t>
            </w:r>
          </w:p>
          <w:p w:rsidR="003311E0" w:rsidRPr="006F5963" w:rsidRDefault="003311E0" w:rsidP="006F5963">
            <w:r w:rsidRPr="006F5963">
              <w:t>Królewice</w:t>
            </w:r>
            <w:r w:rsidRPr="006F5963">
              <w:t xml:space="preserve"> </w:t>
            </w:r>
            <w:r w:rsidRPr="006F5963">
              <w:t>93</w:t>
            </w:r>
            <w:r w:rsidR="006F5963">
              <w:t xml:space="preserve">, </w:t>
            </w:r>
            <w:r w:rsidRPr="006F5963">
              <w:t>28-512</w:t>
            </w:r>
            <w:r w:rsidRPr="006F5963">
              <w:t xml:space="preserve"> </w:t>
            </w:r>
            <w:r w:rsidRPr="006F5963">
              <w:t>Bejsce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11E0" w:rsidRPr="006F5963" w:rsidRDefault="003311E0" w:rsidP="000B35CF">
            <w:pPr>
              <w:spacing w:before="80" w:after="80"/>
              <w:jc w:val="center"/>
            </w:pPr>
            <w:r w:rsidRPr="006F5963">
              <w:t>55 350.00 zł</w:t>
            </w:r>
          </w:p>
        </w:tc>
      </w:tr>
      <w:tr w:rsidR="003311E0" w:rsidRPr="006F5963" w:rsidTr="000B35CF">
        <w:tc>
          <w:tcPr>
            <w:tcW w:w="993" w:type="dxa"/>
            <w:shd w:val="clear" w:color="auto" w:fill="auto"/>
            <w:vAlign w:val="center"/>
          </w:tcPr>
          <w:p w:rsidR="003311E0" w:rsidRPr="006F5963" w:rsidRDefault="003311E0" w:rsidP="000B35CF">
            <w:pPr>
              <w:spacing w:before="80" w:after="80"/>
              <w:jc w:val="center"/>
            </w:pPr>
            <w:r w:rsidRPr="006F596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11E0" w:rsidRPr="006F5963" w:rsidRDefault="003311E0" w:rsidP="000B35CF">
            <w:pPr>
              <w:spacing w:before="80" w:after="80"/>
              <w:jc w:val="center"/>
            </w:pPr>
            <w:r w:rsidRPr="006F5963">
              <w:t>5</w:t>
            </w:r>
          </w:p>
        </w:tc>
        <w:tc>
          <w:tcPr>
            <w:tcW w:w="4110" w:type="dxa"/>
            <w:shd w:val="clear" w:color="auto" w:fill="auto"/>
          </w:tcPr>
          <w:p w:rsidR="003311E0" w:rsidRPr="006F5963" w:rsidRDefault="003311E0" w:rsidP="000B35CF">
            <w:pPr>
              <w:spacing w:before="80"/>
            </w:pPr>
            <w:r w:rsidRPr="006F5963">
              <w:t>Firma Remontowo Budowlana Ryszard Czajka</w:t>
            </w:r>
          </w:p>
          <w:p w:rsidR="003311E0" w:rsidRPr="006F5963" w:rsidRDefault="003311E0" w:rsidP="006F5963">
            <w:r w:rsidRPr="006F5963">
              <w:t>Królewice</w:t>
            </w:r>
            <w:r w:rsidRPr="006F5963">
              <w:t xml:space="preserve"> </w:t>
            </w:r>
            <w:r w:rsidRPr="006F5963">
              <w:t>93</w:t>
            </w:r>
            <w:r w:rsidR="006F5963">
              <w:t xml:space="preserve">, </w:t>
            </w:r>
            <w:r w:rsidRPr="006F5963">
              <w:t>28-512</w:t>
            </w:r>
            <w:r w:rsidRPr="006F5963">
              <w:t xml:space="preserve"> </w:t>
            </w:r>
            <w:r w:rsidRPr="006F5963">
              <w:t>Bejsce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11E0" w:rsidRPr="006F5963" w:rsidRDefault="003311E0" w:rsidP="000B35CF">
            <w:pPr>
              <w:spacing w:before="80" w:after="80"/>
              <w:jc w:val="center"/>
            </w:pPr>
            <w:r w:rsidRPr="006F5963">
              <w:t>39 931.70 zł</w:t>
            </w:r>
          </w:p>
        </w:tc>
      </w:tr>
      <w:tr w:rsidR="003311E0" w:rsidRPr="006F5963" w:rsidTr="000B35CF">
        <w:tc>
          <w:tcPr>
            <w:tcW w:w="993" w:type="dxa"/>
            <w:shd w:val="clear" w:color="auto" w:fill="auto"/>
            <w:vAlign w:val="center"/>
          </w:tcPr>
          <w:p w:rsidR="003311E0" w:rsidRPr="006F5963" w:rsidRDefault="003311E0" w:rsidP="000B35CF">
            <w:pPr>
              <w:spacing w:before="80" w:after="80"/>
              <w:jc w:val="center"/>
            </w:pPr>
            <w:r w:rsidRPr="006F596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11E0" w:rsidRPr="006F5963" w:rsidRDefault="003311E0" w:rsidP="000B35CF">
            <w:pPr>
              <w:spacing w:before="80" w:after="80"/>
              <w:jc w:val="center"/>
            </w:pPr>
            <w:r w:rsidRPr="006F5963">
              <w:t>6</w:t>
            </w:r>
          </w:p>
        </w:tc>
        <w:tc>
          <w:tcPr>
            <w:tcW w:w="4110" w:type="dxa"/>
            <w:shd w:val="clear" w:color="auto" w:fill="auto"/>
          </w:tcPr>
          <w:p w:rsidR="003311E0" w:rsidRPr="006F5963" w:rsidRDefault="003311E0" w:rsidP="000B35CF">
            <w:pPr>
              <w:spacing w:before="80"/>
            </w:pPr>
            <w:r w:rsidRPr="006F5963">
              <w:t>Firma Remontowo Budowlana Ryszard Czajka</w:t>
            </w:r>
          </w:p>
          <w:p w:rsidR="003311E0" w:rsidRPr="006F5963" w:rsidRDefault="003311E0" w:rsidP="006F5963">
            <w:r w:rsidRPr="006F5963">
              <w:t>Królewice</w:t>
            </w:r>
            <w:r w:rsidRPr="006F5963">
              <w:t xml:space="preserve"> </w:t>
            </w:r>
            <w:r w:rsidRPr="006F5963">
              <w:t>93</w:t>
            </w:r>
            <w:r w:rsidR="006F5963">
              <w:t xml:space="preserve">, </w:t>
            </w:r>
            <w:r w:rsidRPr="006F5963">
              <w:t>28-512</w:t>
            </w:r>
            <w:r w:rsidRPr="006F5963">
              <w:t xml:space="preserve"> </w:t>
            </w:r>
            <w:r w:rsidRPr="006F5963">
              <w:t>Bejsce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11E0" w:rsidRPr="006F5963" w:rsidRDefault="003311E0" w:rsidP="000B35CF">
            <w:pPr>
              <w:spacing w:before="80" w:after="80"/>
              <w:jc w:val="center"/>
            </w:pPr>
            <w:r w:rsidRPr="006F5963">
              <w:t>46 035.21 zł</w:t>
            </w:r>
          </w:p>
        </w:tc>
      </w:tr>
      <w:tr w:rsidR="003311E0" w:rsidRPr="006F5963" w:rsidTr="000B35CF">
        <w:tc>
          <w:tcPr>
            <w:tcW w:w="993" w:type="dxa"/>
            <w:shd w:val="clear" w:color="auto" w:fill="auto"/>
            <w:vAlign w:val="center"/>
          </w:tcPr>
          <w:p w:rsidR="003311E0" w:rsidRPr="006F5963" w:rsidRDefault="003311E0" w:rsidP="000B35CF">
            <w:pPr>
              <w:spacing w:before="80" w:after="80"/>
              <w:jc w:val="center"/>
            </w:pPr>
            <w:r w:rsidRPr="006F596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11E0" w:rsidRPr="006F5963" w:rsidRDefault="003311E0" w:rsidP="000B35CF">
            <w:pPr>
              <w:spacing w:before="80" w:after="80"/>
              <w:jc w:val="center"/>
            </w:pPr>
            <w:r w:rsidRPr="006F5963">
              <w:t>1</w:t>
            </w:r>
          </w:p>
        </w:tc>
        <w:tc>
          <w:tcPr>
            <w:tcW w:w="4110" w:type="dxa"/>
            <w:shd w:val="clear" w:color="auto" w:fill="auto"/>
          </w:tcPr>
          <w:p w:rsidR="003311E0" w:rsidRPr="006F5963" w:rsidRDefault="003311E0" w:rsidP="000B35CF">
            <w:pPr>
              <w:spacing w:before="80"/>
            </w:pPr>
            <w:r w:rsidRPr="006F5963">
              <w:t>Argon Klaudiusz Półtorak</w:t>
            </w:r>
          </w:p>
          <w:p w:rsidR="003311E0" w:rsidRPr="006F5963" w:rsidRDefault="003311E0" w:rsidP="006F5963">
            <w:r w:rsidRPr="006F5963">
              <w:t>Grunwaldzka</w:t>
            </w:r>
            <w:r w:rsidRPr="006F5963">
              <w:t xml:space="preserve"> </w:t>
            </w:r>
            <w:r w:rsidRPr="006F5963">
              <w:t>121/86</w:t>
            </w:r>
            <w:r w:rsidR="006F5963">
              <w:t xml:space="preserve">, </w:t>
            </w:r>
            <w:r w:rsidRPr="006F5963">
              <w:t>37-700</w:t>
            </w:r>
            <w:r w:rsidRPr="006F5963">
              <w:t xml:space="preserve"> </w:t>
            </w:r>
            <w:r w:rsidRPr="006F5963">
              <w:t>Przemyśl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11E0" w:rsidRPr="006F5963" w:rsidRDefault="003311E0" w:rsidP="000B35CF">
            <w:pPr>
              <w:spacing w:before="80" w:after="80"/>
              <w:jc w:val="center"/>
            </w:pPr>
            <w:r w:rsidRPr="006F5963">
              <w:t>35 602.35 zł</w:t>
            </w:r>
          </w:p>
        </w:tc>
      </w:tr>
      <w:tr w:rsidR="003311E0" w:rsidRPr="006F5963" w:rsidTr="000B35CF">
        <w:tc>
          <w:tcPr>
            <w:tcW w:w="993" w:type="dxa"/>
            <w:shd w:val="clear" w:color="auto" w:fill="auto"/>
            <w:vAlign w:val="center"/>
          </w:tcPr>
          <w:p w:rsidR="003311E0" w:rsidRPr="006F5963" w:rsidRDefault="003311E0" w:rsidP="000B35CF">
            <w:pPr>
              <w:spacing w:before="80" w:after="80"/>
              <w:jc w:val="center"/>
            </w:pPr>
            <w:r w:rsidRPr="006F596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11E0" w:rsidRPr="006F5963" w:rsidRDefault="003311E0" w:rsidP="000B35CF">
            <w:pPr>
              <w:spacing w:before="80" w:after="80"/>
              <w:jc w:val="center"/>
            </w:pPr>
            <w:r w:rsidRPr="006F5963">
              <w:t>4</w:t>
            </w:r>
          </w:p>
        </w:tc>
        <w:tc>
          <w:tcPr>
            <w:tcW w:w="4110" w:type="dxa"/>
            <w:shd w:val="clear" w:color="auto" w:fill="auto"/>
          </w:tcPr>
          <w:p w:rsidR="003311E0" w:rsidRPr="006F5963" w:rsidRDefault="003311E0" w:rsidP="000B35CF">
            <w:pPr>
              <w:spacing w:before="80"/>
            </w:pPr>
            <w:r w:rsidRPr="006F5963">
              <w:t>Argon Klaudiusz Półtorak</w:t>
            </w:r>
          </w:p>
          <w:p w:rsidR="003311E0" w:rsidRPr="006F5963" w:rsidRDefault="006F5963" w:rsidP="000B35CF">
            <w:r>
              <w:t xml:space="preserve">Ul. </w:t>
            </w:r>
            <w:r w:rsidR="003311E0" w:rsidRPr="006F5963">
              <w:t>Grunwaldzka</w:t>
            </w:r>
            <w:r w:rsidR="003311E0" w:rsidRPr="006F5963">
              <w:t xml:space="preserve"> </w:t>
            </w:r>
            <w:r w:rsidR="003311E0" w:rsidRPr="006F5963">
              <w:t>121/86</w:t>
            </w:r>
            <w:r w:rsidR="003311E0" w:rsidRPr="006F5963">
              <w:t xml:space="preserve"> </w:t>
            </w:r>
          </w:p>
          <w:p w:rsidR="003311E0" w:rsidRPr="006F5963" w:rsidRDefault="003311E0" w:rsidP="000B35CF">
            <w:pPr>
              <w:spacing w:after="80"/>
              <w:jc w:val="both"/>
            </w:pPr>
            <w:r w:rsidRPr="006F5963">
              <w:t>37-700</w:t>
            </w:r>
            <w:r w:rsidRPr="006F5963">
              <w:t xml:space="preserve"> </w:t>
            </w:r>
            <w:r w:rsidRPr="006F5963">
              <w:t>Przemyśl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11E0" w:rsidRPr="006F5963" w:rsidRDefault="003311E0" w:rsidP="000B35CF">
            <w:pPr>
              <w:spacing w:before="80" w:after="80"/>
              <w:jc w:val="center"/>
            </w:pPr>
            <w:r w:rsidRPr="006F5963">
              <w:t>30 959.10 zł</w:t>
            </w:r>
          </w:p>
        </w:tc>
      </w:tr>
      <w:tr w:rsidR="003311E0" w:rsidRPr="006F5963" w:rsidTr="000B35CF">
        <w:tc>
          <w:tcPr>
            <w:tcW w:w="993" w:type="dxa"/>
            <w:shd w:val="clear" w:color="auto" w:fill="auto"/>
            <w:vAlign w:val="center"/>
          </w:tcPr>
          <w:p w:rsidR="003311E0" w:rsidRPr="006F5963" w:rsidRDefault="003311E0" w:rsidP="000B35CF">
            <w:pPr>
              <w:spacing w:before="80" w:after="80"/>
              <w:jc w:val="center"/>
            </w:pPr>
            <w:r w:rsidRPr="006F596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11E0" w:rsidRPr="006F5963" w:rsidRDefault="003311E0" w:rsidP="000B35CF">
            <w:pPr>
              <w:spacing w:before="80" w:after="80"/>
              <w:jc w:val="center"/>
            </w:pPr>
            <w:r w:rsidRPr="006F5963">
              <w:t>5</w:t>
            </w:r>
          </w:p>
        </w:tc>
        <w:tc>
          <w:tcPr>
            <w:tcW w:w="4110" w:type="dxa"/>
            <w:shd w:val="clear" w:color="auto" w:fill="auto"/>
          </w:tcPr>
          <w:p w:rsidR="003311E0" w:rsidRPr="006F5963" w:rsidRDefault="003311E0" w:rsidP="000B35CF">
            <w:pPr>
              <w:spacing w:before="80"/>
            </w:pPr>
            <w:r w:rsidRPr="006F5963">
              <w:t>Argon Klaudiusz Półtorak</w:t>
            </w:r>
          </w:p>
          <w:p w:rsidR="003311E0" w:rsidRPr="006F5963" w:rsidRDefault="006F5963" w:rsidP="006F5963">
            <w:r>
              <w:t xml:space="preserve">Ul. </w:t>
            </w:r>
            <w:r w:rsidR="003311E0" w:rsidRPr="006F5963">
              <w:t>Grunwaldzka</w:t>
            </w:r>
            <w:r w:rsidR="003311E0" w:rsidRPr="006F5963">
              <w:t xml:space="preserve"> </w:t>
            </w:r>
            <w:r w:rsidR="003311E0" w:rsidRPr="006F5963">
              <w:t>121/86</w:t>
            </w:r>
            <w:r>
              <w:t xml:space="preserve">, </w:t>
            </w:r>
            <w:r w:rsidR="003311E0" w:rsidRPr="006F5963">
              <w:t>37-700</w:t>
            </w:r>
            <w:r w:rsidR="003311E0" w:rsidRPr="006F5963">
              <w:t xml:space="preserve"> </w:t>
            </w:r>
            <w:r w:rsidR="003311E0" w:rsidRPr="006F5963">
              <w:t>Przemyśl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11E0" w:rsidRPr="006F5963" w:rsidRDefault="003311E0" w:rsidP="000B35CF">
            <w:pPr>
              <w:spacing w:before="80" w:after="80"/>
              <w:jc w:val="center"/>
            </w:pPr>
            <w:r w:rsidRPr="006F5963">
              <w:t>36 669.99 zł</w:t>
            </w:r>
          </w:p>
        </w:tc>
      </w:tr>
      <w:tr w:rsidR="003311E0" w:rsidRPr="006F5963" w:rsidTr="000B35CF">
        <w:tc>
          <w:tcPr>
            <w:tcW w:w="993" w:type="dxa"/>
            <w:shd w:val="clear" w:color="auto" w:fill="auto"/>
            <w:vAlign w:val="center"/>
          </w:tcPr>
          <w:p w:rsidR="003311E0" w:rsidRPr="006F5963" w:rsidRDefault="003311E0" w:rsidP="000B35CF">
            <w:pPr>
              <w:spacing w:before="80" w:after="80"/>
              <w:jc w:val="center"/>
            </w:pPr>
            <w:r w:rsidRPr="006F596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11E0" w:rsidRPr="006F5963" w:rsidRDefault="003311E0" w:rsidP="000B35CF">
            <w:pPr>
              <w:spacing w:before="80" w:after="80"/>
              <w:jc w:val="center"/>
            </w:pPr>
            <w:r w:rsidRPr="006F5963">
              <w:t>6</w:t>
            </w:r>
          </w:p>
        </w:tc>
        <w:tc>
          <w:tcPr>
            <w:tcW w:w="4110" w:type="dxa"/>
            <w:shd w:val="clear" w:color="auto" w:fill="auto"/>
          </w:tcPr>
          <w:p w:rsidR="003311E0" w:rsidRPr="006F5963" w:rsidRDefault="003311E0" w:rsidP="000B35CF">
            <w:pPr>
              <w:spacing w:before="80"/>
            </w:pPr>
            <w:r w:rsidRPr="006F5963">
              <w:t>Argon Klaudiusz Półtorak</w:t>
            </w:r>
          </w:p>
          <w:p w:rsidR="003311E0" w:rsidRPr="006F5963" w:rsidRDefault="006F5963" w:rsidP="006F5963">
            <w:r>
              <w:t xml:space="preserve">Ul. </w:t>
            </w:r>
            <w:r w:rsidR="003311E0" w:rsidRPr="006F5963">
              <w:t>Grunwaldzka</w:t>
            </w:r>
            <w:r w:rsidR="003311E0" w:rsidRPr="006F5963">
              <w:t xml:space="preserve"> </w:t>
            </w:r>
            <w:r w:rsidR="003311E0" w:rsidRPr="006F5963">
              <w:t>121/86</w:t>
            </w:r>
            <w:r>
              <w:t xml:space="preserve">, </w:t>
            </w:r>
            <w:r w:rsidR="003311E0" w:rsidRPr="006F5963">
              <w:t>37-700</w:t>
            </w:r>
            <w:r w:rsidR="003311E0" w:rsidRPr="006F5963">
              <w:t xml:space="preserve"> </w:t>
            </w:r>
            <w:r w:rsidR="003311E0" w:rsidRPr="006F5963">
              <w:t>Przemyśl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11E0" w:rsidRPr="006F5963" w:rsidRDefault="003311E0" w:rsidP="000B35CF">
            <w:pPr>
              <w:spacing w:before="80" w:after="80"/>
              <w:jc w:val="center"/>
            </w:pPr>
            <w:r w:rsidRPr="006F5963">
              <w:t>39 125.07 zł</w:t>
            </w:r>
          </w:p>
        </w:tc>
      </w:tr>
      <w:tr w:rsidR="003311E0" w:rsidRPr="006F5963" w:rsidTr="000B35CF">
        <w:tc>
          <w:tcPr>
            <w:tcW w:w="993" w:type="dxa"/>
            <w:shd w:val="clear" w:color="auto" w:fill="auto"/>
            <w:vAlign w:val="center"/>
          </w:tcPr>
          <w:p w:rsidR="003311E0" w:rsidRPr="006F5963" w:rsidRDefault="003311E0" w:rsidP="000B35CF">
            <w:pPr>
              <w:spacing w:before="80" w:after="80"/>
              <w:jc w:val="center"/>
            </w:pPr>
            <w:r w:rsidRPr="006F5963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11E0" w:rsidRPr="006F5963" w:rsidRDefault="003311E0" w:rsidP="000B35CF">
            <w:pPr>
              <w:spacing w:before="80" w:after="80"/>
              <w:jc w:val="center"/>
            </w:pPr>
            <w:r w:rsidRPr="006F5963">
              <w:t>2</w:t>
            </w:r>
          </w:p>
        </w:tc>
        <w:tc>
          <w:tcPr>
            <w:tcW w:w="4110" w:type="dxa"/>
            <w:shd w:val="clear" w:color="auto" w:fill="auto"/>
          </w:tcPr>
          <w:p w:rsidR="003311E0" w:rsidRPr="006F5963" w:rsidRDefault="003311E0" w:rsidP="000B35CF">
            <w:pPr>
              <w:spacing w:before="80"/>
            </w:pPr>
            <w:proofErr w:type="spellStart"/>
            <w:r w:rsidRPr="006F5963">
              <w:t>Magic</w:t>
            </w:r>
            <w:proofErr w:type="spellEnd"/>
            <w:r w:rsidRPr="006F5963">
              <w:t xml:space="preserve"> Garden Sp. z o.o.</w:t>
            </w:r>
          </w:p>
          <w:p w:rsidR="003311E0" w:rsidRPr="006F5963" w:rsidRDefault="003311E0" w:rsidP="006F5963">
            <w:r w:rsidRPr="006F5963">
              <w:t>ul. Wyszyńskiego</w:t>
            </w:r>
            <w:r w:rsidRPr="006F5963">
              <w:t xml:space="preserve"> </w:t>
            </w:r>
            <w:r w:rsidRPr="006F5963">
              <w:t>60a</w:t>
            </w:r>
            <w:r w:rsidR="006F5963">
              <w:t xml:space="preserve">, </w:t>
            </w:r>
            <w:r w:rsidRPr="006F5963">
              <w:t>88-170</w:t>
            </w:r>
            <w:r w:rsidRPr="006F5963">
              <w:t xml:space="preserve"> </w:t>
            </w:r>
            <w:r w:rsidRPr="006F5963">
              <w:t>Pakość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11E0" w:rsidRPr="006F5963" w:rsidRDefault="003311E0" w:rsidP="000B35CF">
            <w:pPr>
              <w:spacing w:before="80" w:after="80"/>
              <w:jc w:val="center"/>
            </w:pPr>
            <w:r w:rsidRPr="006F5963">
              <w:t>458 910.54 zł</w:t>
            </w:r>
          </w:p>
        </w:tc>
      </w:tr>
      <w:bookmarkEnd w:id="0"/>
    </w:tbl>
    <w:p w:rsidR="006F5963" w:rsidRPr="006F5963" w:rsidRDefault="006F5963" w:rsidP="006F5963">
      <w:pPr>
        <w:jc w:val="right"/>
      </w:pPr>
    </w:p>
    <w:sectPr w:rsidR="006F5963" w:rsidRPr="006F5963" w:rsidSect="006F59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3052" w:rsidRDefault="00C63052">
      <w:r>
        <w:separator/>
      </w:r>
    </w:p>
  </w:endnote>
  <w:endnote w:type="continuationSeparator" w:id="0">
    <w:p w:rsidR="00C63052" w:rsidRDefault="00C630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F596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3052" w:rsidRDefault="00C63052">
      <w:r>
        <w:separator/>
      </w:r>
    </w:p>
  </w:footnote>
  <w:footnote w:type="continuationSeparator" w:id="0">
    <w:p w:rsidR="00C63052" w:rsidRDefault="00C630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1E0" w:rsidRDefault="003311E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1E0" w:rsidRDefault="003311E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1E0" w:rsidRDefault="003311E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3311E0"/>
    <w:rsid w:val="00007727"/>
    <w:rsid w:val="00017720"/>
    <w:rsid w:val="00035488"/>
    <w:rsid w:val="000D7F25"/>
    <w:rsid w:val="000E00E5"/>
    <w:rsid w:val="00173B20"/>
    <w:rsid w:val="001C69FF"/>
    <w:rsid w:val="0023318D"/>
    <w:rsid w:val="003311E0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6F5963"/>
    <w:rsid w:val="007E643F"/>
    <w:rsid w:val="00843263"/>
    <w:rsid w:val="00861E75"/>
    <w:rsid w:val="009D19BD"/>
    <w:rsid w:val="009F189D"/>
    <w:rsid w:val="00A80738"/>
    <w:rsid w:val="00BB547B"/>
    <w:rsid w:val="00C236D3"/>
    <w:rsid w:val="00C63052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270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annatopór</dc:creator>
  <cp:lastModifiedBy>annatopór</cp:lastModifiedBy>
  <cp:revision>2</cp:revision>
  <cp:lastPrinted>2022-07-25T09:26:00Z</cp:lastPrinted>
  <dcterms:created xsi:type="dcterms:W3CDTF">2022-07-25T09:26:00Z</dcterms:created>
  <dcterms:modified xsi:type="dcterms:W3CDTF">2022-07-25T09:26:00Z</dcterms:modified>
</cp:coreProperties>
</file>