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E94AB" w14:textId="3EE05D37" w:rsidR="008D2AB8" w:rsidRPr="00F73B13" w:rsidRDefault="008D2AB8" w:rsidP="00F73B1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54A1B5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CE91271" w14:textId="77777777" w:rsidR="00A11E49" w:rsidRPr="00793BCD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4752C86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7E3A08B6" w14:textId="77777777" w:rsidR="00A11E49" w:rsidRPr="00793BCD" w:rsidRDefault="00A11E49" w:rsidP="00A11E4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36D2DDF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5E85924F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54AD9C9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6391BBE0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68E161A1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96B54DA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7707D3C9" w14:textId="15A2F03C" w:rsidR="008D2AB8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687565F8" w14:textId="170213D5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AD5CD6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736FC34" w14:textId="77777777" w:rsidR="009D0406" w:rsidRPr="009D0406" w:rsidRDefault="009D0406" w:rsidP="008D2AB8">
      <w:pPr>
        <w:ind w:right="-110"/>
        <w:rPr>
          <w:b/>
        </w:rPr>
      </w:pPr>
      <w:r w:rsidRPr="009D0406">
        <w:rPr>
          <w:b/>
        </w:rPr>
        <w:t>Akademia Górniczo - Hutnicza</w:t>
      </w:r>
    </w:p>
    <w:p w14:paraId="137651DA" w14:textId="77777777" w:rsidR="009D0406" w:rsidRPr="009D0406" w:rsidRDefault="009D0406" w:rsidP="008D2AB8">
      <w:pPr>
        <w:ind w:right="-110"/>
        <w:rPr>
          <w:b/>
        </w:rPr>
      </w:pPr>
      <w:r w:rsidRPr="009D0406">
        <w:rPr>
          <w:b/>
        </w:rPr>
        <w:t>im. Stanisława Staszica w Krakowie</w:t>
      </w:r>
    </w:p>
    <w:p w14:paraId="3D2ECE85" w14:textId="77777777" w:rsidR="008D2AB8" w:rsidRDefault="009D0406" w:rsidP="008D2AB8">
      <w:pPr>
        <w:ind w:right="-110"/>
        <w:rPr>
          <w:b/>
        </w:rPr>
      </w:pPr>
      <w:r w:rsidRPr="009D040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7B5923E" w14:textId="77777777" w:rsidR="008D2AB8" w:rsidRDefault="009D0406" w:rsidP="008D2AB8">
      <w:pPr>
        <w:ind w:right="-110"/>
        <w:rPr>
          <w:b/>
        </w:rPr>
      </w:pPr>
      <w:r w:rsidRPr="009D0406">
        <w:rPr>
          <w:b/>
        </w:rPr>
        <w:t>Al. Mickiewicza</w:t>
      </w:r>
      <w:r w:rsidR="008D2AB8">
        <w:rPr>
          <w:b/>
        </w:rPr>
        <w:t xml:space="preserve"> </w:t>
      </w:r>
      <w:r w:rsidRPr="009D0406">
        <w:rPr>
          <w:b/>
        </w:rPr>
        <w:t>30</w:t>
      </w:r>
      <w:r w:rsidR="008D2AB8">
        <w:rPr>
          <w:b/>
        </w:rPr>
        <w:t xml:space="preserve"> </w:t>
      </w:r>
    </w:p>
    <w:p w14:paraId="1BB82AC5" w14:textId="77777777" w:rsidR="008D2AB8" w:rsidRDefault="009D0406" w:rsidP="008D2AB8">
      <w:pPr>
        <w:rPr>
          <w:b/>
        </w:rPr>
      </w:pPr>
      <w:r w:rsidRPr="009D0406">
        <w:rPr>
          <w:b/>
        </w:rPr>
        <w:t>30-059</w:t>
      </w:r>
      <w:r w:rsidR="008D2AB8">
        <w:rPr>
          <w:b/>
        </w:rPr>
        <w:t xml:space="preserve"> </w:t>
      </w:r>
      <w:r w:rsidRPr="009D0406">
        <w:rPr>
          <w:b/>
        </w:rPr>
        <w:t>Kraków</w:t>
      </w:r>
      <w:r w:rsidR="008D2AB8">
        <w:rPr>
          <w:b/>
        </w:rPr>
        <w:t xml:space="preserve">,  </w:t>
      </w:r>
    </w:p>
    <w:p w14:paraId="034D7DAB" w14:textId="77777777" w:rsidR="008D2AB8" w:rsidRDefault="008D2AB8" w:rsidP="008D2AB8">
      <w:pPr>
        <w:ind w:firstLine="3969"/>
        <w:rPr>
          <w:b/>
        </w:rPr>
      </w:pPr>
    </w:p>
    <w:p w14:paraId="4EDAC224" w14:textId="13955C4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17622" w:rsidRPr="00B17622">
        <w:rPr>
          <w:b/>
        </w:rPr>
        <w:t xml:space="preserve">zakup wraz z dostawą </w:t>
      </w:r>
      <w:r w:rsidR="00385929">
        <w:rPr>
          <w:b/>
        </w:rPr>
        <w:t>i</w:t>
      </w:r>
      <w:bookmarkStart w:id="0" w:name="_GoBack"/>
      <w:bookmarkEnd w:id="0"/>
      <w:r w:rsidR="00B17622" w:rsidRPr="00B17622">
        <w:rPr>
          <w:b/>
        </w:rPr>
        <w:t xml:space="preserve"> montażem  zestawu laboratoryjnego do sorpcji dynamicznej w Laboratorium Sorbentów Mineralnych i Organicznych dla </w:t>
      </w:r>
      <w:proofErr w:type="spellStart"/>
      <w:r w:rsidR="00B17622" w:rsidRPr="00B17622">
        <w:rPr>
          <w:b/>
        </w:rPr>
        <w:t>WGGiOŚ</w:t>
      </w:r>
      <w:proofErr w:type="spellEnd"/>
      <w:r w:rsidR="00B17622" w:rsidRPr="00B17622">
        <w:rPr>
          <w:b/>
        </w:rPr>
        <w:t xml:space="preserve"> - KC-</w:t>
      </w:r>
      <w:proofErr w:type="spellStart"/>
      <w:r w:rsidR="00B17622" w:rsidRPr="00B17622">
        <w:rPr>
          <w:b/>
        </w:rPr>
        <w:t>zp</w:t>
      </w:r>
      <w:proofErr w:type="spellEnd"/>
      <w:r w:rsidR="00B17622" w:rsidRPr="00B17622">
        <w:rPr>
          <w:b/>
        </w:rPr>
        <w:t>. 272-348/22</w:t>
      </w:r>
      <w:r w:rsidR="00B069FF">
        <w:rPr>
          <w:b/>
        </w:rPr>
        <w:t xml:space="preserve">, </w:t>
      </w:r>
      <w:r>
        <w:t>oferuję realizację przedmiotu zamówienia , zgodnie z zasadami określonymi w specyfikacji istotnych warunków zamówienia.</w:t>
      </w:r>
    </w:p>
    <w:p w14:paraId="3956C1B0" w14:textId="77777777" w:rsidR="008D2AB8" w:rsidRDefault="008D2AB8" w:rsidP="008D2AB8">
      <w:pPr>
        <w:tabs>
          <w:tab w:val="right" w:pos="9000"/>
        </w:tabs>
      </w:pPr>
    </w:p>
    <w:p w14:paraId="505148EA" w14:textId="35084DF7" w:rsidR="008D2AB8" w:rsidRPr="00B069F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069FF">
        <w:rPr>
          <w:b/>
          <w:sz w:val="22"/>
          <w:szCs w:val="22"/>
        </w:rPr>
        <w:t>Cena netto</w:t>
      </w:r>
      <w:r w:rsidR="00F90ECB" w:rsidRPr="00B069FF">
        <w:rPr>
          <w:b/>
          <w:sz w:val="22"/>
          <w:szCs w:val="22"/>
        </w:rPr>
        <w:t xml:space="preserve"> za całość zamówienia</w:t>
      </w:r>
      <w:r w:rsidRPr="00B069FF">
        <w:rPr>
          <w:b/>
          <w:sz w:val="22"/>
          <w:szCs w:val="22"/>
        </w:rPr>
        <w:t>:   .........................................................................PLN</w:t>
      </w:r>
    </w:p>
    <w:p w14:paraId="596719E4" w14:textId="77777777" w:rsidR="008D2AB8" w:rsidRPr="00B069F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3591458" w14:textId="6C2911FF" w:rsidR="008D2AB8" w:rsidRPr="00B069F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069FF">
        <w:rPr>
          <w:b/>
          <w:sz w:val="22"/>
          <w:szCs w:val="22"/>
        </w:rPr>
        <w:t>Cena brutto</w:t>
      </w:r>
      <w:r w:rsidR="00F90ECB" w:rsidRPr="00B069FF">
        <w:rPr>
          <w:b/>
          <w:sz w:val="22"/>
          <w:szCs w:val="22"/>
        </w:rPr>
        <w:t xml:space="preserve"> za całość zamówienia</w:t>
      </w:r>
      <w:r w:rsidRPr="00B069FF">
        <w:rPr>
          <w:b/>
          <w:sz w:val="22"/>
          <w:szCs w:val="22"/>
        </w:rPr>
        <w:t>: .........................................................................PLN</w:t>
      </w:r>
    </w:p>
    <w:p w14:paraId="6B6E6FF9" w14:textId="77777777" w:rsidR="008D2AB8" w:rsidRPr="00B069FF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6CA94E7" w14:textId="62A41F87" w:rsidR="008D2AB8" w:rsidRPr="00B069FF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069FF">
        <w:rPr>
          <w:sz w:val="22"/>
          <w:szCs w:val="22"/>
        </w:rPr>
        <w:t>Słownie brutto</w:t>
      </w:r>
      <w:r w:rsidR="00F90ECB" w:rsidRPr="00B069FF">
        <w:rPr>
          <w:sz w:val="22"/>
          <w:szCs w:val="22"/>
        </w:rPr>
        <w:t xml:space="preserve">: </w:t>
      </w:r>
      <w:r w:rsidRPr="00B069FF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1B014D8" w14:textId="3EFC3ABB" w:rsidR="008D2AB8" w:rsidRPr="00B069FF" w:rsidRDefault="008D2AB8" w:rsidP="008D2AB8">
      <w:pPr>
        <w:pStyle w:val="Tekstpodstawowy"/>
        <w:rPr>
          <w:sz w:val="22"/>
          <w:szCs w:val="22"/>
        </w:rPr>
      </w:pPr>
      <w:r w:rsidRPr="00B069FF">
        <w:rPr>
          <w:sz w:val="22"/>
          <w:szCs w:val="22"/>
        </w:rPr>
        <w:t>Powyższa cena zawiera podatek VAT w wysokości .......... % tj.…………………….</w:t>
      </w:r>
      <w:r w:rsidR="00F90ECB" w:rsidRPr="00B069FF">
        <w:rPr>
          <w:sz w:val="22"/>
          <w:szCs w:val="22"/>
        </w:rPr>
        <w:t xml:space="preserve"> </w:t>
      </w:r>
      <w:r w:rsidRPr="00B069FF">
        <w:rPr>
          <w:sz w:val="22"/>
          <w:szCs w:val="22"/>
        </w:rPr>
        <w:t>PLN</w:t>
      </w:r>
    </w:p>
    <w:p w14:paraId="6B1C91BC" w14:textId="67929D59" w:rsidR="00FE545C" w:rsidRPr="00B069FF" w:rsidRDefault="00F90ECB" w:rsidP="008D2AB8">
      <w:pPr>
        <w:pStyle w:val="Tekstpodstawowy"/>
        <w:rPr>
          <w:sz w:val="22"/>
          <w:szCs w:val="22"/>
        </w:rPr>
      </w:pPr>
      <w:r w:rsidRPr="00B069FF">
        <w:rPr>
          <w:sz w:val="22"/>
          <w:szCs w:val="22"/>
        </w:rPr>
        <w:t>P</w:t>
      </w:r>
      <w:r w:rsidR="00FE545C" w:rsidRPr="00B069FF">
        <w:rPr>
          <w:sz w:val="22"/>
          <w:szCs w:val="22"/>
        </w:rPr>
        <w:t xml:space="preserve">roducent/model zaoferowanego </w:t>
      </w:r>
      <w:r w:rsidR="00B17622">
        <w:rPr>
          <w:sz w:val="22"/>
          <w:szCs w:val="22"/>
        </w:rPr>
        <w:t xml:space="preserve">urządzenia </w:t>
      </w:r>
      <w:r w:rsidRPr="00B069FF">
        <w:rPr>
          <w:sz w:val="22"/>
          <w:szCs w:val="22"/>
        </w:rPr>
        <w:t>:</w:t>
      </w:r>
      <w:r w:rsidR="00FE545C" w:rsidRPr="00B069FF">
        <w:rPr>
          <w:sz w:val="22"/>
          <w:szCs w:val="22"/>
        </w:rPr>
        <w:t xml:space="preserve"> </w:t>
      </w:r>
      <w:r w:rsidR="00FE545C" w:rsidRPr="00B069FF">
        <w:rPr>
          <w:b w:val="0"/>
          <w:sz w:val="22"/>
          <w:szCs w:val="22"/>
        </w:rPr>
        <w:t>……………………………</w:t>
      </w:r>
    </w:p>
    <w:p w14:paraId="420FCF62" w14:textId="1317AFD8" w:rsidR="008D2AB8" w:rsidRPr="00B069F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069FF">
        <w:rPr>
          <w:b/>
          <w:sz w:val="22"/>
          <w:szCs w:val="22"/>
        </w:rPr>
        <w:t xml:space="preserve">Termin realizacji umowy: </w:t>
      </w:r>
      <w:r w:rsidRPr="00B069FF">
        <w:rPr>
          <w:b/>
          <w:bCs/>
          <w:sz w:val="22"/>
          <w:szCs w:val="22"/>
        </w:rPr>
        <w:t>……</w:t>
      </w:r>
      <w:r w:rsidR="00F90ECB" w:rsidRPr="00B069FF">
        <w:rPr>
          <w:b/>
          <w:bCs/>
          <w:sz w:val="22"/>
          <w:szCs w:val="22"/>
        </w:rPr>
        <w:t xml:space="preserve"> dni</w:t>
      </w:r>
      <w:r w:rsidR="00F73B13" w:rsidRPr="00B069FF">
        <w:rPr>
          <w:b/>
          <w:bCs/>
          <w:sz w:val="22"/>
          <w:szCs w:val="22"/>
        </w:rPr>
        <w:t xml:space="preserve"> </w:t>
      </w:r>
      <w:r w:rsidR="00F90ECB" w:rsidRPr="00B069FF">
        <w:rPr>
          <w:b/>
          <w:bCs/>
          <w:sz w:val="22"/>
          <w:szCs w:val="22"/>
        </w:rPr>
        <w:t>od daty podpisania umowy</w:t>
      </w:r>
      <w:r w:rsidR="00F90ECB" w:rsidRPr="00B069FF">
        <w:rPr>
          <w:sz w:val="22"/>
          <w:szCs w:val="22"/>
        </w:rPr>
        <w:t xml:space="preserve"> </w:t>
      </w:r>
      <w:bookmarkStart w:id="1" w:name="_Hlk107317647"/>
      <w:r w:rsidRPr="00B069FF">
        <w:rPr>
          <w:i/>
          <w:sz w:val="22"/>
          <w:szCs w:val="22"/>
          <w:highlight w:val="yellow"/>
        </w:rPr>
        <w:t>(kryterium oceny ofert)</w:t>
      </w:r>
      <w:bookmarkEnd w:id="1"/>
    </w:p>
    <w:p w14:paraId="7393C6A1" w14:textId="3F20909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B069FF">
        <w:rPr>
          <w:b/>
          <w:sz w:val="22"/>
          <w:szCs w:val="22"/>
        </w:rPr>
        <w:t>Okres udzielonej gwarancji wynosi:</w:t>
      </w:r>
      <w:r w:rsidRPr="00B069FF">
        <w:rPr>
          <w:sz w:val="22"/>
          <w:szCs w:val="22"/>
        </w:rPr>
        <w:t xml:space="preserve"> </w:t>
      </w:r>
      <w:r w:rsidRPr="00B069FF">
        <w:rPr>
          <w:b/>
          <w:bCs/>
          <w:sz w:val="22"/>
          <w:szCs w:val="22"/>
        </w:rPr>
        <w:t>……………</w:t>
      </w:r>
      <w:r w:rsidR="00F90ECB" w:rsidRPr="00B069FF">
        <w:rPr>
          <w:b/>
          <w:bCs/>
          <w:sz w:val="22"/>
          <w:szCs w:val="22"/>
        </w:rPr>
        <w:t xml:space="preserve"> miesięcy</w:t>
      </w:r>
      <w:r w:rsidR="00B17622" w:rsidRPr="00B069FF">
        <w:rPr>
          <w:i/>
          <w:sz w:val="22"/>
          <w:szCs w:val="22"/>
          <w:highlight w:val="yellow"/>
        </w:rPr>
        <w:t>(kryterium oceny ofert)</w:t>
      </w:r>
    </w:p>
    <w:p w14:paraId="0737FB2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9AA2FE1" w14:textId="77B6CF25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231483"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A36A5B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82A842E" w14:textId="77777777" w:rsidR="00C84D81" w:rsidRPr="00793BCD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435DC9A" w14:textId="77777777" w:rsidR="00E37653" w:rsidRDefault="00C84D81" w:rsidP="00E376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369CF0D0" w14:textId="77777777" w:rsidR="00C84D81" w:rsidRPr="008F4546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DCF236B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8EA121" w14:textId="77777777" w:rsidR="00C84D81" w:rsidRPr="00793BCD" w:rsidRDefault="00C84D81" w:rsidP="00C84D81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83FFC" w14:textId="77777777" w:rsidR="00C84D81" w:rsidRPr="00793BCD" w:rsidRDefault="00C84D81" w:rsidP="00C84D81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4B8DF3" w14:textId="77777777" w:rsidR="00C84D81" w:rsidRPr="00793BCD" w:rsidRDefault="00C84D81" w:rsidP="00C84D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4D81" w:rsidRPr="00793BCD" w14:paraId="5521D2B9" w14:textId="77777777" w:rsidTr="00D346D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1703B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B4FD0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7F81CA3B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83A50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C84D81" w:rsidRPr="00793BCD" w14:paraId="541F5F10" w14:textId="77777777" w:rsidTr="00D346D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DDE0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5859B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8417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84D81" w:rsidRPr="00793BCD" w14:paraId="5E12C1BF" w14:textId="77777777" w:rsidTr="00D346D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EDAA1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628F4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E0A01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9FA01F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56CE6FAC" w14:textId="77777777" w:rsidR="00C84D81" w:rsidRPr="00793BCD" w:rsidRDefault="00C84D81" w:rsidP="00C84D81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489EEBFB" w14:textId="77777777" w:rsidR="00C84D81" w:rsidRPr="00793BCD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13CFD580" w14:textId="77777777" w:rsidR="00C84D81" w:rsidRPr="00793BCD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273E56C2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1D93205A" w14:textId="77777777" w:rsidR="00C84D81" w:rsidRPr="00793BCD" w:rsidRDefault="00C84D81" w:rsidP="00C84D81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04CE84D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11789004" w14:textId="77777777" w:rsidR="00C84D81" w:rsidRPr="00793BCD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5939AC37" w14:textId="77777777" w:rsidR="00C84D81" w:rsidRPr="00793BCD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14908DC1" w14:textId="77777777" w:rsidR="00C84D81" w:rsidRPr="00793BCD" w:rsidRDefault="00C84D81" w:rsidP="00C84D81">
      <w:pPr>
        <w:jc w:val="both"/>
        <w:rPr>
          <w:b/>
          <w:color w:val="FF0000"/>
          <w:sz w:val="22"/>
          <w:szCs w:val="22"/>
        </w:rPr>
      </w:pPr>
    </w:p>
    <w:p w14:paraId="089ADB71" w14:textId="77777777" w:rsidR="00C84D81" w:rsidRPr="00793BCD" w:rsidRDefault="00C84D81" w:rsidP="00C84D81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7E1259D" w14:textId="77777777" w:rsidR="00C84D81" w:rsidRPr="00793BCD" w:rsidRDefault="00C84D81" w:rsidP="00C84D81">
      <w:pPr>
        <w:rPr>
          <w:b/>
          <w:sz w:val="22"/>
          <w:szCs w:val="22"/>
          <w:u w:val="single"/>
        </w:rPr>
      </w:pPr>
    </w:p>
    <w:p w14:paraId="4C0617E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829B60" w14:textId="77777777" w:rsidR="00E73F90" w:rsidRDefault="00E73F90">
      <w:r>
        <w:separator/>
      </w:r>
    </w:p>
  </w:endnote>
  <w:endnote w:type="continuationSeparator" w:id="0">
    <w:p w14:paraId="5D90B5E9" w14:textId="77777777" w:rsidR="00E73F90" w:rsidRDefault="00E7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C4A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1D74A" w14:textId="77777777" w:rsidR="00E73F90" w:rsidRDefault="00E73F90">
      <w:r>
        <w:separator/>
      </w:r>
    </w:p>
  </w:footnote>
  <w:footnote w:type="continuationSeparator" w:id="0">
    <w:p w14:paraId="7F22F48E" w14:textId="77777777" w:rsidR="00E73F90" w:rsidRDefault="00E73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D5919" w14:textId="62FB3AAE" w:rsidR="0055666D" w:rsidRDefault="0055666D">
    <w:pPr>
      <w:pStyle w:val="Nagwek"/>
      <w:rPr>
        <w:sz w:val="22"/>
      </w:rPr>
    </w:pPr>
    <w:r>
      <w:rPr>
        <w:noProof/>
      </w:rPr>
      <w:drawing>
        <wp:inline distT="0" distB="0" distL="0" distR="0" wp14:anchorId="5B070618" wp14:editId="50D7D800">
          <wp:extent cx="5759450" cy="530225"/>
          <wp:effectExtent l="0" t="0" r="0" b="3175"/>
          <wp:docPr id="3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D933F42" w14:textId="64A0E3BB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6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1483"/>
    <w:rsid w:val="002723B0"/>
    <w:rsid w:val="003003E7"/>
    <w:rsid w:val="00315A4A"/>
    <w:rsid w:val="003316C8"/>
    <w:rsid w:val="00385929"/>
    <w:rsid w:val="004B7300"/>
    <w:rsid w:val="004C6753"/>
    <w:rsid w:val="0055666D"/>
    <w:rsid w:val="00595C87"/>
    <w:rsid w:val="005D2C65"/>
    <w:rsid w:val="005E6D94"/>
    <w:rsid w:val="0063384F"/>
    <w:rsid w:val="00642170"/>
    <w:rsid w:val="00643C6F"/>
    <w:rsid w:val="00646202"/>
    <w:rsid w:val="0065290F"/>
    <w:rsid w:val="006815F6"/>
    <w:rsid w:val="007748F0"/>
    <w:rsid w:val="007A4321"/>
    <w:rsid w:val="00833933"/>
    <w:rsid w:val="00853083"/>
    <w:rsid w:val="008A173C"/>
    <w:rsid w:val="008B2F0C"/>
    <w:rsid w:val="008B4928"/>
    <w:rsid w:val="008D2AB8"/>
    <w:rsid w:val="008F1C66"/>
    <w:rsid w:val="00970FE4"/>
    <w:rsid w:val="009D0406"/>
    <w:rsid w:val="00A0022B"/>
    <w:rsid w:val="00A11E49"/>
    <w:rsid w:val="00A346FE"/>
    <w:rsid w:val="00A47B4D"/>
    <w:rsid w:val="00A83018"/>
    <w:rsid w:val="00B069FF"/>
    <w:rsid w:val="00B17622"/>
    <w:rsid w:val="00B774DC"/>
    <w:rsid w:val="00C84D81"/>
    <w:rsid w:val="00C969A6"/>
    <w:rsid w:val="00CA7D36"/>
    <w:rsid w:val="00D24208"/>
    <w:rsid w:val="00D60C38"/>
    <w:rsid w:val="00D66893"/>
    <w:rsid w:val="00D84D69"/>
    <w:rsid w:val="00D90ACB"/>
    <w:rsid w:val="00DC1500"/>
    <w:rsid w:val="00E37653"/>
    <w:rsid w:val="00E44371"/>
    <w:rsid w:val="00E73F90"/>
    <w:rsid w:val="00E949B0"/>
    <w:rsid w:val="00F00591"/>
    <w:rsid w:val="00F51688"/>
    <w:rsid w:val="00F53146"/>
    <w:rsid w:val="00F73B13"/>
    <w:rsid w:val="00F90EC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21CD6"/>
  <w15:chartTrackingRefBased/>
  <w15:docId w15:val="{1517E857-20DD-4FF5-96CA-0D2BFE74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2F7BA-6BAE-4B0D-9B9E-B4823CACC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554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2022-07-15T08:28:00Z</cp:lastPrinted>
  <dcterms:created xsi:type="dcterms:W3CDTF">2022-07-18T11:27:00Z</dcterms:created>
  <dcterms:modified xsi:type="dcterms:W3CDTF">2022-07-18T11:27:00Z</dcterms:modified>
</cp:coreProperties>
</file>