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20BCA" w14:textId="639EC191" w:rsidR="008D2AB8" w:rsidRPr="00240E71" w:rsidRDefault="008D2AB8" w:rsidP="00793BCD">
      <w:pPr>
        <w:pStyle w:val="Nagwek3"/>
        <w:rPr>
          <w:rFonts w:ascii="Times New Roman" w:hAnsi="Times New Roman"/>
        </w:rPr>
      </w:pPr>
    </w:p>
    <w:p w14:paraId="01DB2EF4" w14:textId="77777777" w:rsidR="00793BCD" w:rsidRPr="00793BCD" w:rsidRDefault="00793BCD" w:rsidP="00793BCD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bookmarkStart w:id="0" w:name="_GoBack"/>
      <w:bookmarkEnd w:id="0"/>
      <w:r w:rsidRPr="00793BCD">
        <w:rPr>
          <w:rFonts w:ascii="Calibri Light" w:hAnsi="Calibri Light"/>
          <w:bCs/>
          <w:sz w:val="22"/>
          <w:szCs w:val="22"/>
        </w:rPr>
        <w:tab/>
      </w:r>
      <w:r w:rsidRPr="00793BCD">
        <w:rPr>
          <w:rFonts w:ascii="Calibri Light" w:hAnsi="Calibri Light"/>
          <w:bCs/>
          <w:sz w:val="22"/>
          <w:szCs w:val="22"/>
        </w:rPr>
        <w:tab/>
      </w:r>
      <w:r w:rsidRPr="00793BCD">
        <w:rPr>
          <w:b/>
          <w:bCs/>
          <w:sz w:val="26"/>
          <w:szCs w:val="26"/>
        </w:rPr>
        <w:t>Załącznik nr 1</w:t>
      </w:r>
    </w:p>
    <w:p w14:paraId="50A4E91B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18F9FEE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793BCD">
        <w:rPr>
          <w:b/>
          <w:sz w:val="28"/>
          <w:szCs w:val="30"/>
        </w:rPr>
        <w:t>FORMULARZ OFERTY</w:t>
      </w:r>
    </w:p>
    <w:p w14:paraId="5DF74640" w14:textId="77777777" w:rsidR="00793BCD" w:rsidRPr="00793BCD" w:rsidRDefault="00793BCD" w:rsidP="00793BC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4EE87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14:paraId="583896DC" w14:textId="77777777" w:rsidR="00793BCD" w:rsidRPr="00793BCD" w:rsidRDefault="00793BCD" w:rsidP="00793BCD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E006558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14:paraId="403C984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FAA447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14:paraId="72125CC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14:paraId="457F2C2B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ACE45AA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14:paraId="16534EA5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14:paraId="14FCD926" w14:textId="77777777" w:rsidR="00793BCD" w:rsidRPr="00793BCD" w:rsidRDefault="00793BCD" w:rsidP="00793BCD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14:paraId="43234C0A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14:paraId="3C28EF2E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14:paraId="096C7F7F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14:paraId="2263DF10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14:paraId="6C713DEE" w14:textId="77777777" w:rsidR="00793BCD" w:rsidRPr="00793BCD" w:rsidRDefault="00793BCD" w:rsidP="00793BCD">
      <w:pPr>
        <w:rPr>
          <w:b/>
        </w:rPr>
      </w:pPr>
      <w:r w:rsidRPr="00793BCD">
        <w:rPr>
          <w:b/>
        </w:rPr>
        <w:t xml:space="preserve">30-059 Kraków,  </w:t>
      </w:r>
    </w:p>
    <w:p w14:paraId="4F61BA7D" w14:textId="77777777" w:rsidR="00793BCD" w:rsidRPr="00793BCD" w:rsidRDefault="00793BCD" w:rsidP="00793BCD">
      <w:pPr>
        <w:ind w:firstLine="3969"/>
        <w:rPr>
          <w:b/>
        </w:rPr>
      </w:pPr>
    </w:p>
    <w:p w14:paraId="733C1DF5" w14:textId="425D00DE" w:rsidR="00793BCD" w:rsidRPr="00793BCD" w:rsidRDefault="00793BCD" w:rsidP="00793BCD">
      <w:pPr>
        <w:widowControl w:val="0"/>
        <w:ind w:right="1"/>
        <w:jc w:val="both"/>
      </w:pPr>
      <w:r w:rsidRPr="00793BCD">
        <w:t xml:space="preserve">Przystępując do postępowania o udzielenie zamówienia publicznego, którego przedmiotem jest </w:t>
      </w:r>
      <w:r w:rsidR="00AC4DD9" w:rsidRPr="00AC4DD9">
        <w:rPr>
          <w:b/>
        </w:rPr>
        <w:t xml:space="preserve">dostawa laptopów obliczeniowych wraz z myszkami  (3kpl.) na potrzeby realizacji projektu </w:t>
      </w:r>
      <w:proofErr w:type="spellStart"/>
      <w:r w:rsidR="00AC4DD9" w:rsidRPr="00AC4DD9">
        <w:rPr>
          <w:b/>
        </w:rPr>
        <w:t>WIMiR</w:t>
      </w:r>
      <w:proofErr w:type="spellEnd"/>
      <w:r w:rsidR="00AC4DD9" w:rsidRPr="00AC4DD9">
        <w:rPr>
          <w:b/>
        </w:rPr>
        <w:t xml:space="preserve"> - KC-zp.272-379/22</w:t>
      </w:r>
      <w:r w:rsidRPr="00793BCD">
        <w:rPr>
          <w:b/>
          <w:sz w:val="26"/>
        </w:rPr>
        <w:t xml:space="preserve">, </w:t>
      </w:r>
      <w:r w:rsidRPr="00793BCD">
        <w:t>oferuję realizację przedmiotu zamówienia, zgodnie z zasadami określonymi w specyfikacji warunków zamówienia.</w:t>
      </w:r>
    </w:p>
    <w:p w14:paraId="645623F5" w14:textId="77777777" w:rsidR="00793BCD" w:rsidRPr="00793BCD" w:rsidRDefault="00793BCD" w:rsidP="00793BCD">
      <w:pPr>
        <w:tabs>
          <w:tab w:val="right" w:pos="9000"/>
        </w:tabs>
      </w:pPr>
    </w:p>
    <w:p w14:paraId="57AE53D5" w14:textId="77777777" w:rsidR="00793BCD" w:rsidRPr="00793BCD" w:rsidRDefault="00793BCD" w:rsidP="00793BCD">
      <w:pPr>
        <w:widowControl w:val="0"/>
        <w:spacing w:line="264" w:lineRule="auto"/>
        <w:ind w:right="1"/>
        <w:rPr>
          <w:b/>
        </w:rPr>
      </w:pPr>
      <w:r w:rsidRPr="00793BCD">
        <w:rPr>
          <w:b/>
        </w:rPr>
        <w:t>Cena netto: ......................................................................... PLN</w:t>
      </w:r>
    </w:p>
    <w:p w14:paraId="55D2E673" w14:textId="77777777" w:rsidR="00793BCD" w:rsidRPr="00793BCD" w:rsidRDefault="00793BCD" w:rsidP="00793BCD">
      <w:pPr>
        <w:widowControl w:val="0"/>
        <w:spacing w:line="264" w:lineRule="auto"/>
        <w:ind w:right="1"/>
        <w:rPr>
          <w:b/>
        </w:rPr>
      </w:pPr>
    </w:p>
    <w:p w14:paraId="16DF9BFA" w14:textId="77777777" w:rsidR="00793BCD" w:rsidRPr="00793BCD" w:rsidRDefault="00793BCD" w:rsidP="00793BCD">
      <w:pPr>
        <w:widowControl w:val="0"/>
        <w:spacing w:line="264" w:lineRule="auto"/>
        <w:ind w:right="1"/>
        <w:rPr>
          <w:b/>
        </w:rPr>
      </w:pPr>
      <w:r w:rsidRPr="00793BCD">
        <w:rPr>
          <w:b/>
        </w:rPr>
        <w:t>Cena brutto: ......................................................................... PLN</w:t>
      </w:r>
    </w:p>
    <w:p w14:paraId="1B6F8344" w14:textId="77777777" w:rsidR="00793BCD" w:rsidRPr="00793BCD" w:rsidRDefault="00793BCD" w:rsidP="00793BCD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00B7915" w14:textId="77777777" w:rsidR="00793BCD" w:rsidRPr="00793BCD" w:rsidRDefault="00793BCD" w:rsidP="00793BCD">
      <w:pPr>
        <w:widowControl w:val="0"/>
        <w:spacing w:line="264" w:lineRule="auto"/>
        <w:ind w:right="1"/>
        <w:jc w:val="both"/>
      </w:pPr>
      <w:r w:rsidRPr="00793BCD">
        <w:t>Słownie brutto: .......................................................................................................................</w:t>
      </w:r>
    </w:p>
    <w:p w14:paraId="7330E900" w14:textId="77777777" w:rsidR="00793BCD" w:rsidRPr="00793BCD" w:rsidRDefault="00793BCD" w:rsidP="00793BCD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667A50E" w14:textId="77777777" w:rsidR="00793BCD" w:rsidRPr="00793BCD" w:rsidRDefault="00793BCD" w:rsidP="00793BCD">
      <w:pPr>
        <w:widowControl w:val="0"/>
        <w:spacing w:line="360" w:lineRule="auto"/>
        <w:rPr>
          <w:b/>
        </w:rPr>
      </w:pPr>
      <w:r w:rsidRPr="00793BCD">
        <w:rPr>
          <w:b/>
        </w:rPr>
        <w:t>Powyższa cena zawiera podatek VAT w wysokości .......... % tj. ……………………. PLN</w:t>
      </w:r>
    </w:p>
    <w:p w14:paraId="4133CDE5" w14:textId="77777777" w:rsidR="00793BCD" w:rsidRPr="00793BCD" w:rsidRDefault="00793BCD" w:rsidP="00793BCD">
      <w:pPr>
        <w:widowControl w:val="0"/>
        <w:spacing w:line="360" w:lineRule="auto"/>
        <w:rPr>
          <w:b/>
        </w:rPr>
      </w:pPr>
      <w:r w:rsidRPr="00793BCD">
        <w:rPr>
          <w:b/>
        </w:rPr>
        <w:t xml:space="preserve">Producent/typ/model zaoferowanego sprzętu: </w:t>
      </w:r>
      <w:r w:rsidRPr="00793BCD">
        <w:t>…………………………………………..</w:t>
      </w:r>
    </w:p>
    <w:p w14:paraId="7B6EB2CA" w14:textId="63FB1B31" w:rsidR="00793BCD" w:rsidRPr="00793BCD" w:rsidRDefault="00793BCD" w:rsidP="00793BCD">
      <w:pPr>
        <w:widowControl w:val="0"/>
        <w:spacing w:line="360" w:lineRule="auto"/>
        <w:ind w:right="1"/>
        <w:jc w:val="both"/>
        <w:rPr>
          <w:b/>
        </w:rPr>
      </w:pPr>
      <w:r w:rsidRPr="00793BCD">
        <w:rPr>
          <w:b/>
        </w:rPr>
        <w:t xml:space="preserve">Termin realizacji umowy: </w:t>
      </w:r>
      <w:r w:rsidRPr="00793BCD">
        <w:t>………..</w:t>
      </w:r>
      <w:r w:rsidRPr="00793BCD">
        <w:rPr>
          <w:b/>
          <w:bCs/>
        </w:rPr>
        <w:t xml:space="preserve"> dni od daty podpisania umowy</w:t>
      </w:r>
      <w:r w:rsidRPr="00793BCD">
        <w:t xml:space="preserve"> </w:t>
      </w:r>
      <w:r w:rsidR="00D647EA" w:rsidRPr="00793BCD">
        <w:rPr>
          <w:highlight w:val="yellow"/>
        </w:rPr>
        <w:t>(</w:t>
      </w:r>
      <w:r w:rsidR="00D647EA" w:rsidRPr="00793BCD">
        <w:rPr>
          <w:i/>
          <w:highlight w:val="yellow"/>
        </w:rPr>
        <w:t>kryterium oceny ofert)</w:t>
      </w:r>
    </w:p>
    <w:p w14:paraId="60CDDF19" w14:textId="20D9F0E4" w:rsidR="00793BCD" w:rsidRPr="00793BCD" w:rsidRDefault="00793BCD" w:rsidP="00793BCD">
      <w:pPr>
        <w:widowControl w:val="0"/>
        <w:spacing w:line="360" w:lineRule="auto"/>
        <w:ind w:right="1"/>
        <w:jc w:val="both"/>
        <w:rPr>
          <w:b/>
        </w:rPr>
      </w:pPr>
      <w:r w:rsidRPr="00793BCD">
        <w:rPr>
          <w:b/>
        </w:rPr>
        <w:t>Okres udzielonej gwarancji wynosi:</w:t>
      </w:r>
      <w:r w:rsidRPr="00793BCD">
        <w:t xml:space="preserve"> …………… </w:t>
      </w:r>
      <w:r w:rsidRPr="00793BCD">
        <w:rPr>
          <w:b/>
          <w:bCs/>
        </w:rPr>
        <w:t xml:space="preserve">miesięcy </w:t>
      </w:r>
      <w:r w:rsidR="00D647EA" w:rsidRPr="00793BCD">
        <w:rPr>
          <w:highlight w:val="yellow"/>
        </w:rPr>
        <w:t>(</w:t>
      </w:r>
      <w:r w:rsidR="00D647EA" w:rsidRPr="00793BCD">
        <w:rPr>
          <w:i/>
          <w:highlight w:val="yellow"/>
        </w:rPr>
        <w:t>kryterium oceny ofert)</w:t>
      </w:r>
    </w:p>
    <w:p w14:paraId="54F4BBB1" w14:textId="77777777" w:rsidR="00793BCD" w:rsidRPr="00793BCD" w:rsidRDefault="00793BCD" w:rsidP="00793BCD">
      <w:pPr>
        <w:tabs>
          <w:tab w:val="left" w:pos="426"/>
        </w:tabs>
        <w:spacing w:after="120"/>
        <w:jc w:val="both"/>
        <w:rPr>
          <w:b/>
          <w:sz w:val="22"/>
        </w:rPr>
      </w:pPr>
      <w:r w:rsidRPr="00793BCD">
        <w:rPr>
          <w:sz w:val="22"/>
        </w:rPr>
        <w:t>Oświadczamy, że zgodnie z ustawą z dnia 6 marca 2018 r. Prawo przedsiębiorców, należymy do małych lub średnich przedsiębiorców:</w:t>
      </w:r>
      <w:r w:rsidRPr="00793BCD">
        <w:rPr>
          <w:b/>
          <w:sz w:val="22"/>
        </w:rPr>
        <w:t xml:space="preserve"> TAK/NIE</w:t>
      </w:r>
    </w:p>
    <w:p w14:paraId="4BD14792" w14:textId="77777777" w:rsidR="00793BCD" w:rsidRPr="00793BCD" w:rsidRDefault="00793BCD" w:rsidP="00793BC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lastRenderedPageBreak/>
        <w:t xml:space="preserve">Termin płatności: </w:t>
      </w:r>
      <w:r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6B396D0" w14:textId="77777777" w:rsidR="00793BCD" w:rsidRPr="00793BCD" w:rsidRDefault="00793BCD" w:rsidP="00793BCD">
      <w:pPr>
        <w:rPr>
          <w:sz w:val="18"/>
          <w:szCs w:val="18"/>
        </w:rPr>
      </w:pPr>
    </w:p>
    <w:p w14:paraId="22AD7D2F" w14:textId="77777777" w:rsidR="00793BCD" w:rsidRPr="00793BCD" w:rsidRDefault="00793BCD" w:rsidP="00793BCD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14:paraId="74A842D2" w14:textId="77777777" w:rsidR="00793BCD" w:rsidRP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6186ED1" w14:textId="79F6A99E" w:rsid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14:paraId="06D5FB87" w14:textId="0BD68C3E" w:rsidR="008F4546" w:rsidRPr="008F4546" w:rsidRDefault="008F4546" w:rsidP="008F454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26043E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21AF2FA" w14:textId="77777777" w:rsidR="00793BCD" w:rsidRPr="00793BCD" w:rsidRDefault="00793BCD" w:rsidP="00793BCD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E841C7" w14:textId="77777777" w:rsidR="00793BCD" w:rsidRPr="00793BCD" w:rsidRDefault="00793BCD" w:rsidP="00793BCD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304AC7" w14:textId="77777777" w:rsidR="00793BCD" w:rsidRPr="00793BCD" w:rsidRDefault="00793BCD" w:rsidP="00793BC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93BCD" w:rsidRPr="00793BCD" w14:paraId="52B0212A" w14:textId="77777777" w:rsidTr="001804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1AC2E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72C2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14:paraId="62D61D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F33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793BCD" w:rsidRPr="00793BCD" w14:paraId="59C4528C" w14:textId="77777777" w:rsidTr="001804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523BF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927E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CE11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93BCD" w:rsidRPr="00793BCD" w14:paraId="116A8CC5" w14:textId="77777777" w:rsidTr="0018048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FB63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EA21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D3016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FA70DB3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14:paraId="06C56558" w14:textId="77777777" w:rsidR="00793BCD" w:rsidRPr="00793BCD" w:rsidRDefault="00793BCD" w:rsidP="00793BC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14:paraId="5DCDA839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14:paraId="35BB88F2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14:paraId="76817784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14:paraId="5FD2E75B" w14:textId="77777777" w:rsidR="00793BCD" w:rsidRPr="00793BCD" w:rsidRDefault="00793BCD" w:rsidP="00793BCD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02772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14:paraId="2EA319D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14:paraId="4223502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14:paraId="5FC6DC74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</w:p>
    <w:p w14:paraId="6B044ABE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1EB45DDA" w14:textId="77777777" w:rsidR="00793BCD" w:rsidRPr="00793BCD" w:rsidRDefault="00793BCD" w:rsidP="00793BCD">
      <w:pPr>
        <w:rPr>
          <w:b/>
          <w:sz w:val="22"/>
          <w:szCs w:val="22"/>
          <w:u w:val="single"/>
        </w:rPr>
      </w:pPr>
    </w:p>
    <w:p w14:paraId="459B21F8" w14:textId="77777777" w:rsidR="008D2AB8" w:rsidRDefault="008D2AB8" w:rsidP="0064051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9D9EE2" w14:textId="77777777" w:rsidR="004B24E8" w:rsidRDefault="004B24E8">
      <w:r>
        <w:separator/>
      </w:r>
    </w:p>
  </w:endnote>
  <w:endnote w:type="continuationSeparator" w:id="0">
    <w:p w14:paraId="7BAC9B65" w14:textId="77777777" w:rsidR="004B24E8" w:rsidRDefault="004B2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166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4827B4" w14:textId="77777777" w:rsidR="004B24E8" w:rsidRDefault="004B24E8">
      <w:r>
        <w:separator/>
      </w:r>
    </w:p>
  </w:footnote>
  <w:footnote w:type="continuationSeparator" w:id="0">
    <w:p w14:paraId="5B57B3E8" w14:textId="77777777" w:rsidR="004B24E8" w:rsidRDefault="004B2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74C42" w14:textId="49F32A59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0AC7E2A" w14:textId="4470BEF7" w:rsidR="00B117DE" w:rsidRDefault="00B117DE">
    <w:pPr>
      <w:pStyle w:val="Nagwek"/>
      <w:rPr>
        <w:sz w:val="22"/>
      </w:rPr>
    </w:pPr>
    <w:r>
      <w:rPr>
        <w:noProof/>
      </w:rPr>
      <w:drawing>
        <wp:inline distT="0" distB="0" distL="0" distR="0" wp14:anchorId="345ADBEE" wp14:editId="37420742">
          <wp:extent cx="5759450" cy="49784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3D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2328"/>
    <w:rsid w:val="002723B0"/>
    <w:rsid w:val="00315A4A"/>
    <w:rsid w:val="004B24E8"/>
    <w:rsid w:val="004B7300"/>
    <w:rsid w:val="004C6753"/>
    <w:rsid w:val="00595C87"/>
    <w:rsid w:val="005D2C65"/>
    <w:rsid w:val="005E6D94"/>
    <w:rsid w:val="0063384F"/>
    <w:rsid w:val="00640515"/>
    <w:rsid w:val="00643C6F"/>
    <w:rsid w:val="00646202"/>
    <w:rsid w:val="0065290F"/>
    <w:rsid w:val="006815F6"/>
    <w:rsid w:val="007353D0"/>
    <w:rsid w:val="007748F0"/>
    <w:rsid w:val="00793BCD"/>
    <w:rsid w:val="007A4321"/>
    <w:rsid w:val="00833933"/>
    <w:rsid w:val="00853083"/>
    <w:rsid w:val="008B2F0C"/>
    <w:rsid w:val="008B4928"/>
    <w:rsid w:val="008D2AB8"/>
    <w:rsid w:val="008F1C66"/>
    <w:rsid w:val="008F4546"/>
    <w:rsid w:val="00970FE4"/>
    <w:rsid w:val="00A0022B"/>
    <w:rsid w:val="00A346FE"/>
    <w:rsid w:val="00A47B4D"/>
    <w:rsid w:val="00A83018"/>
    <w:rsid w:val="00AC4DD9"/>
    <w:rsid w:val="00B117DE"/>
    <w:rsid w:val="00B5710F"/>
    <w:rsid w:val="00B774DC"/>
    <w:rsid w:val="00C969A6"/>
    <w:rsid w:val="00CA7D36"/>
    <w:rsid w:val="00D24208"/>
    <w:rsid w:val="00D60C38"/>
    <w:rsid w:val="00D647EA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482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23F64"/>
  <w15:chartTrackingRefBased/>
  <w15:docId w15:val="{D67F3D6D-D645-4457-9EA0-7BD7A639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06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B0179-EA2A-4614-833E-17069231E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541</Words>
  <Characters>4382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2022-07-14T10:29:00Z</dcterms:created>
  <dcterms:modified xsi:type="dcterms:W3CDTF">2022-07-14T10:29:00Z</dcterms:modified>
</cp:coreProperties>
</file>