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1336108E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FE6662" w:rsidRPr="00FE6662">
        <w:rPr>
          <w:b/>
        </w:rPr>
        <w:t xml:space="preserve">Dostawa układu do pomiarów elektrochemicznych ze zintegrowanym modułem dla </w:t>
      </w:r>
      <w:proofErr w:type="spellStart"/>
      <w:r w:rsidR="00FE6662" w:rsidRPr="00FE6662">
        <w:rPr>
          <w:b/>
        </w:rPr>
        <w:t>WIMiC</w:t>
      </w:r>
      <w:proofErr w:type="spellEnd"/>
      <w:r w:rsidR="00FE6662" w:rsidRPr="00FE6662">
        <w:rPr>
          <w:b/>
        </w:rPr>
        <w:t xml:space="preserve"> - KC-zp.272-435/22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7AEC2DD8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1C25C106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</w:p>
    <w:p w14:paraId="124DB73A" w14:textId="5F4A707A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DC61F0" w:rsidRDefault="0032786A" w:rsidP="00FE666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4DEF2" w14:textId="77777777" w:rsidR="001A6486" w:rsidRDefault="001A6486">
      <w:r>
        <w:separator/>
      </w:r>
    </w:p>
  </w:endnote>
  <w:endnote w:type="continuationSeparator" w:id="0">
    <w:p w14:paraId="3D8E78CB" w14:textId="77777777" w:rsidR="001A6486" w:rsidRDefault="001A6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C6999" w14:textId="77777777" w:rsidR="001A6486" w:rsidRDefault="001A6486">
      <w:r>
        <w:separator/>
      </w:r>
    </w:p>
  </w:footnote>
  <w:footnote w:type="continuationSeparator" w:id="0">
    <w:p w14:paraId="7141F6D7" w14:textId="77777777" w:rsidR="001A6486" w:rsidRDefault="001A6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A6486"/>
    <w:rsid w:val="001D4612"/>
    <w:rsid w:val="00207E98"/>
    <w:rsid w:val="002723B0"/>
    <w:rsid w:val="002B61AE"/>
    <w:rsid w:val="0031471C"/>
    <w:rsid w:val="00315A4A"/>
    <w:rsid w:val="0032786A"/>
    <w:rsid w:val="003A2460"/>
    <w:rsid w:val="004660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30A"/>
    <w:rsid w:val="00B774DC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  <w:rsid w:val="00FE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1F09-BD3B-4364-B11A-C9830AC95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684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2022-06-02T12:49:00Z</cp:lastPrinted>
  <dcterms:created xsi:type="dcterms:W3CDTF">2022-07-12T11:53:00Z</dcterms:created>
  <dcterms:modified xsi:type="dcterms:W3CDTF">2022-07-12T11:53:00Z</dcterms:modified>
</cp:coreProperties>
</file>