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57A9" w:rsidRDefault="00F960D6" w:rsidP="006A5DF1">
      <w:pPr>
        <w:spacing w:after="240"/>
        <w:jc w:val="right"/>
        <w:rPr>
          <w:rFonts w:ascii="Arial" w:hAnsi="Arial" w:cs="Aria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1.5pt;height:62.25pt;visibility:visible;mso-wrap-style:square">
            <v:imagedata r:id="rId7" o:title=""/>
          </v:shape>
        </w:pict>
      </w:r>
    </w:p>
    <w:p w:rsidR="006A5DF1" w:rsidRPr="00907AC9" w:rsidRDefault="00A5205B" w:rsidP="006A5DF1">
      <w:pPr>
        <w:spacing w:after="240"/>
        <w:jc w:val="right"/>
        <w:rPr>
          <w:rFonts w:ascii="Arial" w:hAnsi="Arial" w:cs="Arial"/>
        </w:rPr>
      </w:pPr>
      <w:r w:rsidRPr="00907AC9">
        <w:rPr>
          <w:rFonts w:ascii="Arial" w:hAnsi="Arial" w:cs="Arial"/>
        </w:rPr>
        <w:t>Kraków</w:t>
      </w:r>
      <w:r w:rsidR="006A5DF1" w:rsidRPr="00907AC9">
        <w:rPr>
          <w:rFonts w:ascii="Arial" w:hAnsi="Arial" w:cs="Arial"/>
        </w:rPr>
        <w:t xml:space="preserve"> dnia: </w:t>
      </w:r>
      <w:r w:rsidRPr="00907AC9">
        <w:rPr>
          <w:rFonts w:ascii="Arial" w:hAnsi="Arial" w:cs="Arial"/>
        </w:rPr>
        <w:t>2022-07-19</w:t>
      </w:r>
    </w:p>
    <w:p w:rsidR="00A5205B" w:rsidRPr="00907AC9" w:rsidRDefault="00A5205B" w:rsidP="006A5DF1">
      <w:pPr>
        <w:rPr>
          <w:rFonts w:ascii="Arial" w:hAnsi="Arial" w:cs="Arial"/>
          <w:b/>
          <w:bCs/>
        </w:rPr>
      </w:pPr>
      <w:r w:rsidRPr="00907AC9">
        <w:rPr>
          <w:rFonts w:ascii="Arial" w:hAnsi="Arial" w:cs="Arial"/>
          <w:b/>
          <w:bCs/>
        </w:rPr>
        <w:t>Akademia Górniczo - Hutnicza</w:t>
      </w:r>
    </w:p>
    <w:p w:rsidR="00A5205B" w:rsidRPr="00907AC9" w:rsidRDefault="00A5205B" w:rsidP="006A5DF1">
      <w:pPr>
        <w:rPr>
          <w:rFonts w:ascii="Arial" w:hAnsi="Arial" w:cs="Arial"/>
          <w:b/>
          <w:bCs/>
        </w:rPr>
      </w:pPr>
      <w:r w:rsidRPr="00907AC9">
        <w:rPr>
          <w:rFonts w:ascii="Arial" w:hAnsi="Arial" w:cs="Arial"/>
          <w:b/>
          <w:bCs/>
        </w:rPr>
        <w:t>im. Stanisława Staszica w Krakowie</w:t>
      </w:r>
    </w:p>
    <w:p w:rsidR="006A5DF1" w:rsidRPr="00907AC9" w:rsidRDefault="00A5205B" w:rsidP="006A5DF1">
      <w:pPr>
        <w:rPr>
          <w:rFonts w:ascii="Arial" w:hAnsi="Arial" w:cs="Arial"/>
          <w:b/>
          <w:bCs/>
        </w:rPr>
      </w:pPr>
      <w:r w:rsidRPr="00907AC9">
        <w:rPr>
          <w:rFonts w:ascii="Arial" w:hAnsi="Arial" w:cs="Arial"/>
          <w:b/>
          <w:bCs/>
        </w:rPr>
        <w:t>Dział Zamówień Publicznych</w:t>
      </w:r>
    </w:p>
    <w:p w:rsidR="006A5DF1" w:rsidRPr="00907AC9" w:rsidRDefault="00A5205B" w:rsidP="002357A9">
      <w:pPr>
        <w:tabs>
          <w:tab w:val="center" w:pos="4535"/>
        </w:tabs>
        <w:rPr>
          <w:rFonts w:ascii="Arial" w:hAnsi="Arial" w:cs="Arial"/>
        </w:rPr>
      </w:pPr>
      <w:r w:rsidRPr="00907AC9">
        <w:rPr>
          <w:rFonts w:ascii="Arial" w:hAnsi="Arial" w:cs="Arial"/>
        </w:rPr>
        <w:t>Al. Mickiewicza</w:t>
      </w:r>
      <w:r w:rsidR="006A5DF1" w:rsidRPr="00907AC9">
        <w:rPr>
          <w:rFonts w:ascii="Arial" w:hAnsi="Arial" w:cs="Arial"/>
        </w:rPr>
        <w:t xml:space="preserve"> </w:t>
      </w:r>
      <w:r w:rsidRPr="00907AC9">
        <w:rPr>
          <w:rFonts w:ascii="Arial" w:hAnsi="Arial" w:cs="Arial"/>
        </w:rPr>
        <w:t>30</w:t>
      </w:r>
      <w:r w:rsidR="002357A9">
        <w:rPr>
          <w:rFonts w:ascii="Arial" w:hAnsi="Arial" w:cs="Arial"/>
        </w:rPr>
        <w:tab/>
      </w:r>
    </w:p>
    <w:p w:rsidR="006A5DF1" w:rsidRPr="00907AC9" w:rsidRDefault="00A5205B" w:rsidP="006A5DF1">
      <w:pPr>
        <w:rPr>
          <w:rFonts w:ascii="Arial" w:hAnsi="Arial" w:cs="Arial"/>
        </w:rPr>
      </w:pPr>
      <w:r w:rsidRPr="00907AC9">
        <w:rPr>
          <w:rFonts w:ascii="Arial" w:hAnsi="Arial" w:cs="Arial"/>
        </w:rPr>
        <w:t>30-059</w:t>
      </w:r>
      <w:r w:rsidR="006A5DF1" w:rsidRPr="00907AC9">
        <w:rPr>
          <w:rFonts w:ascii="Arial" w:hAnsi="Arial" w:cs="Arial"/>
        </w:rPr>
        <w:t xml:space="preserve"> </w:t>
      </w:r>
      <w:r w:rsidRPr="00907AC9">
        <w:rPr>
          <w:rFonts w:ascii="Arial" w:hAnsi="Arial" w:cs="Arial"/>
        </w:rPr>
        <w:t>Kraków</w:t>
      </w:r>
    </w:p>
    <w:p w:rsidR="006A5DF1" w:rsidRPr="00907AC9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907AC9">
        <w:rPr>
          <w:rFonts w:ascii="Arial" w:hAnsi="Arial" w:cs="Arial"/>
        </w:rPr>
        <w:tab/>
        <w:t xml:space="preserve"> </w:t>
      </w:r>
    </w:p>
    <w:p w:rsidR="006A5DF1" w:rsidRPr="00907AC9" w:rsidRDefault="006A5DF1" w:rsidP="002357A9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</w:rPr>
      </w:pPr>
      <w:r w:rsidRPr="00907AC9">
        <w:rPr>
          <w:rFonts w:ascii="Arial" w:hAnsi="Arial" w:cs="Arial"/>
          <w:b/>
        </w:rPr>
        <w:t>WYKONAWCY</w:t>
      </w:r>
    </w:p>
    <w:p w:rsidR="006A5DF1" w:rsidRPr="00907AC9" w:rsidRDefault="006A5DF1" w:rsidP="002357A9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</w:rPr>
      </w:pPr>
      <w:r w:rsidRPr="00907AC9">
        <w:rPr>
          <w:rFonts w:ascii="Arial" w:hAnsi="Arial" w:cs="Arial"/>
        </w:rPr>
        <w:t>ubiegający się o zamówienie publiczne</w:t>
      </w:r>
    </w:p>
    <w:p w:rsidR="006D4AB3" w:rsidRPr="00907AC9" w:rsidRDefault="006D4AB3" w:rsidP="002357A9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32C3C" w:rsidRDefault="00E21B49" w:rsidP="002357A9">
      <w:pPr>
        <w:pStyle w:val="Nagwek1"/>
        <w:spacing w:before="0" w:after="0"/>
        <w:jc w:val="center"/>
        <w:rPr>
          <w:rFonts w:cs="Arial"/>
          <w:sz w:val="20"/>
        </w:rPr>
      </w:pPr>
      <w:r w:rsidRPr="00907AC9">
        <w:rPr>
          <w:rFonts w:cs="Arial"/>
          <w:sz w:val="20"/>
        </w:rPr>
        <w:t>WYJAŚNIENI</w:t>
      </w:r>
      <w:r w:rsidR="00520165" w:rsidRPr="00907AC9">
        <w:rPr>
          <w:rFonts w:cs="Arial"/>
          <w:sz w:val="20"/>
        </w:rPr>
        <w:t>A</w:t>
      </w:r>
      <w:r w:rsidR="00632C3C" w:rsidRPr="00907AC9">
        <w:rPr>
          <w:rFonts w:cs="Arial"/>
          <w:sz w:val="20"/>
        </w:rPr>
        <w:t xml:space="preserve"> TREŚCI</w:t>
      </w:r>
      <w:r w:rsidR="0029606A" w:rsidRPr="00907AC9">
        <w:rPr>
          <w:rFonts w:cs="Arial"/>
          <w:sz w:val="20"/>
        </w:rPr>
        <w:t xml:space="preserve"> SWZ</w:t>
      </w:r>
      <w:r w:rsidR="00822D5B">
        <w:rPr>
          <w:rFonts w:cs="Arial"/>
          <w:sz w:val="20"/>
        </w:rPr>
        <w:t xml:space="preserve"> oraz zmiana treści SWZ 2</w:t>
      </w:r>
    </w:p>
    <w:p w:rsidR="002357A9" w:rsidRPr="002357A9" w:rsidRDefault="002357A9" w:rsidP="002357A9"/>
    <w:p w:rsidR="006D4AB3" w:rsidRPr="002357A9" w:rsidRDefault="00632C3C" w:rsidP="002357A9">
      <w:pPr>
        <w:jc w:val="both"/>
        <w:rPr>
          <w:rFonts w:ascii="Arial" w:hAnsi="Arial" w:cs="Arial"/>
        </w:rPr>
      </w:pPr>
      <w:r w:rsidRPr="002357A9">
        <w:rPr>
          <w:rFonts w:ascii="Arial" w:hAnsi="Arial" w:cs="Arial"/>
        </w:rPr>
        <w:t xml:space="preserve">Dotyczy: </w:t>
      </w:r>
      <w:r w:rsidR="006A5DF1" w:rsidRPr="002357A9">
        <w:rPr>
          <w:rFonts w:ascii="Arial" w:hAnsi="Arial" w:cs="Arial"/>
        </w:rPr>
        <w:t>p</w:t>
      </w:r>
      <w:r w:rsidRPr="002357A9">
        <w:rPr>
          <w:rFonts w:ascii="Arial" w:hAnsi="Arial" w:cs="Arial"/>
        </w:rPr>
        <w:t>ostępowani</w:t>
      </w:r>
      <w:r w:rsidR="006A5DF1" w:rsidRPr="002357A9">
        <w:rPr>
          <w:rFonts w:ascii="Arial" w:hAnsi="Arial" w:cs="Arial"/>
        </w:rPr>
        <w:t>a</w:t>
      </w:r>
      <w:r w:rsidRPr="002357A9">
        <w:rPr>
          <w:rFonts w:ascii="Arial" w:hAnsi="Arial" w:cs="Arial"/>
        </w:rPr>
        <w:t xml:space="preserve"> o udzielenie zamówienia publicznego, prowadzone</w:t>
      </w:r>
      <w:r w:rsidR="006A5DF1" w:rsidRPr="002357A9">
        <w:rPr>
          <w:rFonts w:ascii="Arial" w:hAnsi="Arial" w:cs="Arial"/>
        </w:rPr>
        <w:t>go</w:t>
      </w:r>
      <w:r w:rsidRPr="002357A9">
        <w:rPr>
          <w:rFonts w:ascii="Arial" w:hAnsi="Arial" w:cs="Arial"/>
        </w:rPr>
        <w:t xml:space="preserve"> w trybie </w:t>
      </w:r>
      <w:r w:rsidR="00A5205B" w:rsidRPr="002357A9">
        <w:rPr>
          <w:rFonts w:ascii="Arial" w:hAnsi="Arial" w:cs="Arial"/>
        </w:rPr>
        <w:t>przetarg nieograniczony</w:t>
      </w:r>
      <w:r w:rsidRPr="002357A9">
        <w:rPr>
          <w:rFonts w:ascii="Arial" w:hAnsi="Arial" w:cs="Arial"/>
          <w:b/>
        </w:rPr>
        <w:t xml:space="preserve"> </w:t>
      </w:r>
      <w:r w:rsidRPr="002357A9">
        <w:rPr>
          <w:rFonts w:ascii="Arial" w:hAnsi="Arial" w:cs="Arial"/>
          <w:bCs/>
        </w:rPr>
        <w:t>na</w:t>
      </w:r>
      <w:r w:rsidRPr="002357A9">
        <w:rPr>
          <w:rFonts w:ascii="Arial" w:hAnsi="Arial" w:cs="Arial"/>
          <w:b/>
        </w:rPr>
        <w:t xml:space="preserve"> </w:t>
      </w:r>
      <w:r w:rsidR="00E72428" w:rsidRPr="002357A9">
        <w:rPr>
          <w:rFonts w:ascii="Arial" w:hAnsi="Arial" w:cs="Arial"/>
          <w:bCs/>
        </w:rPr>
        <w:t>”</w:t>
      </w:r>
      <w:r w:rsidR="00A5205B" w:rsidRPr="002357A9">
        <w:rPr>
          <w:rFonts w:ascii="Arial" w:hAnsi="Arial" w:cs="Arial"/>
          <w:b/>
          <w:bCs/>
        </w:rPr>
        <w:t>Leasing operacyjny specjalistycznego stanowiska do druku 3D z metalu - KC-zp.272-391/22</w:t>
      </w:r>
      <w:r w:rsidR="00E72428" w:rsidRPr="002357A9">
        <w:rPr>
          <w:rFonts w:ascii="Arial" w:hAnsi="Arial" w:cs="Arial"/>
          <w:bCs/>
        </w:rPr>
        <w:t>”</w:t>
      </w:r>
      <w:r w:rsidRPr="002357A9">
        <w:rPr>
          <w:rFonts w:ascii="Arial" w:hAnsi="Arial" w:cs="Arial"/>
          <w:b/>
        </w:rPr>
        <w:t xml:space="preserve"> </w:t>
      </w:r>
      <w:r w:rsidRPr="002357A9">
        <w:rPr>
          <w:rFonts w:ascii="Arial" w:hAnsi="Arial" w:cs="Arial"/>
          <w:bCs/>
        </w:rPr>
        <w:t>– znak sprawy</w:t>
      </w:r>
      <w:r w:rsidRPr="002357A9">
        <w:rPr>
          <w:rFonts w:ascii="Arial" w:hAnsi="Arial" w:cs="Arial"/>
          <w:b/>
        </w:rPr>
        <w:t xml:space="preserve"> </w:t>
      </w:r>
      <w:r w:rsidR="00A5205B" w:rsidRPr="002357A9">
        <w:rPr>
          <w:rFonts w:ascii="Arial" w:hAnsi="Arial" w:cs="Arial"/>
          <w:b/>
        </w:rPr>
        <w:t>KC-zp.272-391/22</w:t>
      </w:r>
      <w:r w:rsidRPr="002357A9">
        <w:rPr>
          <w:rFonts w:ascii="Arial" w:hAnsi="Arial" w:cs="Arial"/>
          <w:b/>
        </w:rPr>
        <w:t>.</w:t>
      </w:r>
    </w:p>
    <w:p w:rsidR="0012774F" w:rsidRPr="002357A9" w:rsidRDefault="00520165" w:rsidP="002357A9">
      <w:pPr>
        <w:jc w:val="both"/>
        <w:rPr>
          <w:rFonts w:ascii="Arial" w:hAnsi="Arial" w:cs="Arial"/>
          <w:bCs/>
          <w:lang w:eastAsia="ar-SA"/>
        </w:rPr>
      </w:pPr>
      <w:r w:rsidRPr="002357A9">
        <w:rPr>
          <w:rFonts w:ascii="Arial" w:hAnsi="Arial" w:cs="Arial"/>
        </w:rPr>
        <w:t xml:space="preserve">Zamawiający, </w:t>
      </w:r>
      <w:r w:rsidR="00A5205B" w:rsidRPr="002357A9">
        <w:rPr>
          <w:rFonts w:ascii="Arial" w:hAnsi="Arial" w:cs="Arial"/>
          <w:b/>
        </w:rPr>
        <w:t xml:space="preserve">Akademia Górniczo </w:t>
      </w:r>
      <w:r w:rsidR="00081770" w:rsidRPr="002357A9">
        <w:rPr>
          <w:rFonts w:ascii="Arial" w:hAnsi="Arial" w:cs="Arial"/>
          <w:b/>
        </w:rPr>
        <w:t>–</w:t>
      </w:r>
      <w:r w:rsidR="00A5205B" w:rsidRPr="002357A9">
        <w:rPr>
          <w:rFonts w:ascii="Arial" w:hAnsi="Arial" w:cs="Arial"/>
          <w:b/>
        </w:rPr>
        <w:t xml:space="preserve"> Hutnicza</w:t>
      </w:r>
      <w:r w:rsidR="00081770" w:rsidRPr="002357A9">
        <w:rPr>
          <w:rFonts w:ascii="Arial" w:hAnsi="Arial" w:cs="Arial"/>
          <w:b/>
        </w:rPr>
        <w:t xml:space="preserve"> </w:t>
      </w:r>
      <w:r w:rsidR="00A5205B" w:rsidRPr="002357A9">
        <w:rPr>
          <w:rFonts w:ascii="Arial" w:hAnsi="Arial" w:cs="Arial"/>
          <w:b/>
        </w:rPr>
        <w:t>im. Stanisława Staszica w Krakowie</w:t>
      </w:r>
      <w:r w:rsidR="00081770" w:rsidRPr="002357A9">
        <w:rPr>
          <w:rFonts w:ascii="Arial" w:hAnsi="Arial" w:cs="Arial"/>
          <w:b/>
        </w:rPr>
        <w:t xml:space="preserve"> </w:t>
      </w:r>
      <w:r w:rsidR="00A5205B" w:rsidRPr="002357A9">
        <w:rPr>
          <w:rFonts w:ascii="Arial" w:hAnsi="Arial" w:cs="Arial"/>
          <w:b/>
        </w:rPr>
        <w:t>Dział Zamówień Publicznych</w:t>
      </w:r>
      <w:r w:rsidRPr="002357A9">
        <w:rPr>
          <w:rFonts w:ascii="Arial" w:hAnsi="Arial" w:cs="Arial"/>
        </w:rPr>
        <w:t xml:space="preserve">, działając na podstawie art. </w:t>
      </w:r>
      <w:r w:rsidR="00E74BC3" w:rsidRPr="002357A9">
        <w:rPr>
          <w:rFonts w:ascii="Arial" w:hAnsi="Arial" w:cs="Arial"/>
        </w:rPr>
        <w:t>284</w:t>
      </w:r>
      <w:r w:rsidRPr="002357A9">
        <w:rPr>
          <w:rFonts w:ascii="Arial" w:hAnsi="Arial" w:cs="Arial"/>
        </w:rPr>
        <w:t xml:space="preserve"> ust. </w:t>
      </w:r>
      <w:r w:rsidR="0029606A" w:rsidRPr="002357A9">
        <w:rPr>
          <w:rFonts w:ascii="Arial" w:hAnsi="Arial" w:cs="Arial"/>
        </w:rPr>
        <w:t>6</w:t>
      </w:r>
      <w:r w:rsidRPr="002357A9">
        <w:rPr>
          <w:rFonts w:ascii="Arial" w:hAnsi="Arial" w:cs="Arial"/>
        </w:rPr>
        <w:t xml:space="preserve"> ustawy z dnia </w:t>
      </w:r>
      <w:r w:rsidR="0029606A" w:rsidRPr="002357A9">
        <w:rPr>
          <w:rFonts w:ascii="Arial" w:hAnsi="Arial" w:cs="Arial"/>
        </w:rPr>
        <w:t>11</w:t>
      </w:r>
      <w:r w:rsidRPr="002357A9">
        <w:rPr>
          <w:rFonts w:ascii="Arial" w:hAnsi="Arial" w:cs="Arial"/>
        </w:rPr>
        <w:t xml:space="preserve"> </w:t>
      </w:r>
      <w:r w:rsidR="0029606A" w:rsidRPr="002357A9">
        <w:rPr>
          <w:rFonts w:ascii="Arial" w:hAnsi="Arial" w:cs="Arial"/>
        </w:rPr>
        <w:t xml:space="preserve">września </w:t>
      </w:r>
      <w:r w:rsidRPr="002357A9">
        <w:rPr>
          <w:rFonts w:ascii="Arial" w:hAnsi="Arial" w:cs="Arial"/>
        </w:rPr>
        <w:t>20</w:t>
      </w:r>
      <w:r w:rsidR="0029606A" w:rsidRPr="002357A9">
        <w:rPr>
          <w:rFonts w:ascii="Arial" w:hAnsi="Arial" w:cs="Arial"/>
        </w:rPr>
        <w:t>19</w:t>
      </w:r>
      <w:r w:rsidRPr="002357A9">
        <w:rPr>
          <w:rFonts w:ascii="Arial" w:hAnsi="Arial" w:cs="Arial"/>
        </w:rPr>
        <w:t xml:space="preserve"> r</w:t>
      </w:r>
      <w:r w:rsidR="0029606A" w:rsidRPr="002357A9">
        <w:rPr>
          <w:rFonts w:ascii="Arial" w:hAnsi="Arial" w:cs="Arial"/>
        </w:rPr>
        <w:t>.</w:t>
      </w:r>
      <w:r w:rsidRPr="002357A9">
        <w:rPr>
          <w:rFonts w:ascii="Arial" w:hAnsi="Arial" w:cs="Arial"/>
        </w:rPr>
        <w:t xml:space="preserve"> Prawo </w:t>
      </w:r>
      <w:r w:rsidR="0029606A" w:rsidRPr="002357A9">
        <w:rPr>
          <w:rFonts w:ascii="Arial" w:hAnsi="Arial" w:cs="Arial"/>
        </w:rPr>
        <w:t>z</w:t>
      </w:r>
      <w:r w:rsidRPr="002357A9">
        <w:rPr>
          <w:rFonts w:ascii="Arial" w:hAnsi="Arial" w:cs="Arial"/>
        </w:rPr>
        <w:t xml:space="preserve">amówień </w:t>
      </w:r>
      <w:r w:rsidR="0029606A" w:rsidRPr="002357A9">
        <w:rPr>
          <w:rFonts w:ascii="Arial" w:hAnsi="Arial" w:cs="Arial"/>
        </w:rPr>
        <w:t>p</w:t>
      </w:r>
      <w:r w:rsidRPr="002357A9">
        <w:rPr>
          <w:rFonts w:ascii="Arial" w:hAnsi="Arial" w:cs="Arial"/>
        </w:rPr>
        <w:t xml:space="preserve">ublicznych </w:t>
      </w:r>
      <w:r w:rsidR="00A5205B" w:rsidRPr="002357A9">
        <w:rPr>
          <w:rFonts w:ascii="Arial" w:hAnsi="Arial" w:cs="Arial"/>
        </w:rPr>
        <w:t>(</w:t>
      </w:r>
      <w:proofErr w:type="spellStart"/>
      <w:r w:rsidR="00A5205B" w:rsidRPr="002357A9">
        <w:rPr>
          <w:rFonts w:ascii="Arial" w:hAnsi="Arial" w:cs="Arial"/>
        </w:rPr>
        <w:t>t.j</w:t>
      </w:r>
      <w:proofErr w:type="spellEnd"/>
      <w:r w:rsidR="00A5205B" w:rsidRPr="002357A9">
        <w:rPr>
          <w:rFonts w:ascii="Arial" w:hAnsi="Arial" w:cs="Arial"/>
        </w:rPr>
        <w:t>. Dz.U. z 2021r. poz. 1129)</w:t>
      </w:r>
      <w:r w:rsidR="00BE7BFD" w:rsidRPr="002357A9">
        <w:rPr>
          <w:rFonts w:ascii="Arial" w:hAnsi="Arial" w:cs="Arial"/>
        </w:rPr>
        <w:t xml:space="preserve">, </w:t>
      </w:r>
      <w:r w:rsidR="00E74BC3" w:rsidRPr="002357A9">
        <w:rPr>
          <w:rFonts w:ascii="Arial" w:hAnsi="Arial" w:cs="Arial"/>
        </w:rPr>
        <w:t>udostępnia</w:t>
      </w:r>
      <w:r w:rsidR="00BE7BFD" w:rsidRPr="002357A9">
        <w:rPr>
          <w:rFonts w:ascii="Arial" w:hAnsi="Arial" w:cs="Arial"/>
        </w:rPr>
        <w:t xml:space="preserve"> poniżej treść zapytań do S</w:t>
      </w:r>
      <w:r w:rsidR="0012774F" w:rsidRPr="002357A9">
        <w:rPr>
          <w:rFonts w:ascii="Arial" w:hAnsi="Arial" w:cs="Arial"/>
        </w:rPr>
        <w:t>pecyfikacji Warunków Zamówienia (</w:t>
      </w:r>
      <w:r w:rsidR="0012774F" w:rsidRPr="002357A9">
        <w:rPr>
          <w:rFonts w:ascii="Arial" w:hAnsi="Arial" w:cs="Arial"/>
          <w:lang w:eastAsia="ar-SA"/>
        </w:rPr>
        <w:t>zwanej dalej</w:t>
      </w:r>
      <w:r w:rsidR="0012774F" w:rsidRPr="002357A9">
        <w:rPr>
          <w:rFonts w:ascii="Arial" w:hAnsi="Arial" w:cs="Arial"/>
          <w:b/>
          <w:lang w:eastAsia="ar-SA"/>
        </w:rPr>
        <w:t xml:space="preserve"> </w:t>
      </w:r>
      <w:r w:rsidR="0012774F" w:rsidRPr="002357A9">
        <w:rPr>
          <w:rFonts w:ascii="Arial" w:hAnsi="Arial" w:cs="Arial"/>
          <w:bCs/>
          <w:lang w:eastAsia="ar-SA"/>
        </w:rPr>
        <w:t>”SWZ”)</w:t>
      </w:r>
      <w:r w:rsidR="00E74BC3" w:rsidRPr="002357A9">
        <w:rPr>
          <w:rFonts w:ascii="Arial" w:hAnsi="Arial" w:cs="Arial"/>
          <w:bCs/>
          <w:lang w:eastAsia="ar-SA"/>
        </w:rPr>
        <w:t xml:space="preserve"> </w:t>
      </w:r>
      <w:r w:rsidR="00E74BC3" w:rsidRPr="002357A9">
        <w:rPr>
          <w:rFonts w:ascii="Arial" w:hAnsi="Arial" w:cs="Arial"/>
        </w:rPr>
        <w:t>wraz z wyjaśnieniami</w:t>
      </w:r>
      <w:r w:rsidR="0012774F" w:rsidRPr="002357A9">
        <w:rPr>
          <w:rFonts w:ascii="Arial" w:hAnsi="Arial" w:cs="Arial"/>
          <w:bCs/>
          <w:lang w:eastAsia="ar-SA"/>
        </w:rPr>
        <w:t>:</w:t>
      </w:r>
    </w:p>
    <w:p w:rsidR="002357A9" w:rsidRPr="002357A9" w:rsidRDefault="002357A9" w:rsidP="008F7E96">
      <w:pPr>
        <w:pStyle w:val="Default"/>
        <w:jc w:val="both"/>
        <w:rPr>
          <w:rFonts w:ascii="Arial" w:hAnsi="Arial" w:cs="Arial"/>
          <w:b/>
          <w:sz w:val="20"/>
          <w:szCs w:val="20"/>
        </w:rPr>
      </w:pPr>
    </w:p>
    <w:p w:rsidR="00907AC9" w:rsidRPr="002357A9" w:rsidRDefault="00907AC9" w:rsidP="008F7E96">
      <w:pPr>
        <w:pStyle w:val="Default"/>
        <w:jc w:val="both"/>
        <w:rPr>
          <w:rFonts w:ascii="Arial" w:hAnsi="Arial" w:cs="Arial"/>
          <w:b/>
          <w:sz w:val="20"/>
          <w:szCs w:val="20"/>
        </w:rPr>
      </w:pPr>
      <w:r w:rsidRPr="002357A9">
        <w:rPr>
          <w:rFonts w:ascii="Arial" w:hAnsi="Arial" w:cs="Arial"/>
          <w:b/>
          <w:sz w:val="20"/>
          <w:szCs w:val="20"/>
        </w:rPr>
        <w:t>Pytanie nr 1</w:t>
      </w:r>
    </w:p>
    <w:p w:rsidR="00907AC9" w:rsidRPr="002357A9" w:rsidRDefault="00907AC9" w:rsidP="008F7E9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Z uwagi na znaczną wartość umowy oraz z uwagi na specjalistyczny przedmiot zamówienia, a tym samym na konieczność znalezienia Dostawcy przedmiotu, prosimy o wydłużenie terminu składania ofert do dnia 05 sierpnia 2022r.</w:t>
      </w:r>
    </w:p>
    <w:p w:rsidR="00907AC9" w:rsidRPr="002357A9" w:rsidRDefault="00907AC9" w:rsidP="008F7E96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2357A9">
        <w:rPr>
          <w:rFonts w:ascii="Arial" w:hAnsi="Arial" w:cs="Arial"/>
          <w:b/>
          <w:sz w:val="20"/>
          <w:szCs w:val="20"/>
        </w:rPr>
        <w:t>Odpowiedź</w:t>
      </w:r>
    </w:p>
    <w:p w:rsidR="00907AC9" w:rsidRPr="002357A9" w:rsidRDefault="00462FA0" w:rsidP="008F7E96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 xml:space="preserve">Zamawiający </w:t>
      </w:r>
      <w:r w:rsidR="00F960D6">
        <w:rPr>
          <w:rFonts w:ascii="Arial" w:hAnsi="Arial" w:cs="Arial"/>
          <w:sz w:val="20"/>
          <w:szCs w:val="20"/>
        </w:rPr>
        <w:t>przedłuży termin składania ofert do 28/07/2022r.</w:t>
      </w:r>
      <w:bookmarkStart w:id="0" w:name="_GoBack"/>
      <w:bookmarkEnd w:id="0"/>
      <w:r w:rsidRPr="002357A9">
        <w:rPr>
          <w:rFonts w:ascii="Arial" w:hAnsi="Arial" w:cs="Arial"/>
          <w:sz w:val="20"/>
          <w:szCs w:val="20"/>
        </w:rPr>
        <w:t>.</w:t>
      </w:r>
    </w:p>
    <w:p w:rsidR="00907AC9" w:rsidRPr="002357A9" w:rsidRDefault="00907AC9" w:rsidP="008F7E96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907AC9" w:rsidRPr="002357A9" w:rsidRDefault="00907AC9" w:rsidP="008F7E96">
      <w:pPr>
        <w:pStyle w:val="Akapitzlist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2357A9">
        <w:rPr>
          <w:rFonts w:ascii="Arial" w:hAnsi="Arial" w:cs="Arial"/>
          <w:b/>
          <w:sz w:val="20"/>
          <w:szCs w:val="20"/>
        </w:rPr>
        <w:t>Pytanie nr 2</w:t>
      </w:r>
    </w:p>
    <w:p w:rsidR="00907AC9" w:rsidRPr="002357A9" w:rsidRDefault="00907AC9" w:rsidP="008F7E96">
      <w:pPr>
        <w:pStyle w:val="Akapitzlist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t>Wykonawca wnosi o wyjaśnienie treści załącznika nr 3 do SWZ w zakresie komparycji Zamawiającego – Wykonawca podpisze umowę z Akademią Górniczo-Hutniczą im. Stanisława Staszica w Krakowie, ale nie z Wydziałem Uczelni, w związku z tym Wykonawca wnosi o powód wskazania w komparycji Wydziału.</w:t>
      </w:r>
    </w:p>
    <w:p w:rsidR="00907AC9" w:rsidRPr="002357A9" w:rsidRDefault="00907AC9" w:rsidP="008F7E96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2357A9">
        <w:rPr>
          <w:rFonts w:ascii="Arial" w:hAnsi="Arial" w:cs="Arial"/>
          <w:b/>
          <w:sz w:val="20"/>
          <w:szCs w:val="20"/>
        </w:rPr>
        <w:t>Odpowiedź</w:t>
      </w:r>
    </w:p>
    <w:p w:rsidR="00907AC9" w:rsidRPr="002357A9" w:rsidRDefault="00462FA0" w:rsidP="008F7E96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W komparycji jest wpisany wydział ponieważ w tym przypadku Akademię Górniczo Hutniczą reprezent</w:t>
      </w:r>
      <w:r w:rsidR="008F7E96" w:rsidRPr="002357A9">
        <w:rPr>
          <w:rFonts w:ascii="Arial" w:hAnsi="Arial" w:cs="Arial"/>
          <w:sz w:val="20"/>
          <w:szCs w:val="20"/>
        </w:rPr>
        <w:t>u</w:t>
      </w:r>
      <w:r w:rsidRPr="002357A9">
        <w:rPr>
          <w:rFonts w:ascii="Arial" w:hAnsi="Arial" w:cs="Arial"/>
          <w:sz w:val="20"/>
          <w:szCs w:val="20"/>
        </w:rPr>
        <w:t>je dziekan wydziału jako dysponent środków finansowych.</w:t>
      </w:r>
      <w:r w:rsidRPr="002357A9">
        <w:rPr>
          <w:rFonts w:ascii="Arial" w:hAnsi="Arial" w:cs="Arial"/>
          <w:b/>
          <w:sz w:val="20"/>
          <w:szCs w:val="20"/>
        </w:rPr>
        <w:t xml:space="preserve"> </w:t>
      </w:r>
    </w:p>
    <w:p w:rsidR="00907AC9" w:rsidRPr="002357A9" w:rsidRDefault="00907AC9" w:rsidP="008F7E96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907AC9" w:rsidRPr="002357A9" w:rsidRDefault="00907AC9" w:rsidP="008F7E96">
      <w:pPr>
        <w:pStyle w:val="Akapitzlist"/>
        <w:ind w:left="0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2357A9">
        <w:rPr>
          <w:rFonts w:ascii="Arial" w:hAnsi="Arial" w:cs="Arial"/>
          <w:b/>
          <w:sz w:val="20"/>
          <w:szCs w:val="20"/>
        </w:rPr>
        <w:t>Pytanie nr 3</w:t>
      </w:r>
    </w:p>
    <w:p w:rsidR="00907AC9" w:rsidRPr="002357A9" w:rsidRDefault="00907AC9" w:rsidP="008F7E96">
      <w:pPr>
        <w:pStyle w:val="Akapitzlist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t>Wykonawca wnosi o wyjaśnienie treści załącznika nr 3 do SWZ w zakresie §1 ust. 3 wzoru umowy – Zamawiający wymaga, by dokument gwarancyjny był integralną częścią umowy, natomiast finansujący nie będzie gwarantem. Gwarancji udzieli producent lub sprzedawca urządzenia/przedmiotu leasingu. Wykonawca wnosi o udzielenie wyjaśnienia jaki jest cel, by dokument gwarancyjny, sporządzony przez gwaranta, niebędącego stroną umowy leasingu, był integralną częścią umowy, dodatkowo w sytuacji gdy wszelkie uprawnienia z tytułu wad rzeczy z mocy prawa (poza prawem odstąpienia od umowy ze zbywcą) przejdą z Finansującego na Korzystającego/Zamawiającego.</w:t>
      </w:r>
    </w:p>
    <w:p w:rsidR="00907AC9" w:rsidRPr="002357A9" w:rsidRDefault="00907AC9" w:rsidP="008F7E96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2357A9">
        <w:rPr>
          <w:rFonts w:ascii="Arial" w:hAnsi="Arial" w:cs="Arial"/>
          <w:b/>
          <w:sz w:val="20"/>
          <w:szCs w:val="20"/>
        </w:rPr>
        <w:t>Odpowiedź</w:t>
      </w:r>
    </w:p>
    <w:p w:rsidR="00907AC9" w:rsidRPr="002357A9" w:rsidRDefault="008F7E96" w:rsidP="00907AC9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Przedmiot zamówienia obejmuje również dostawę urządzenia oraz gwarancję.</w:t>
      </w:r>
      <w:r w:rsidR="00907AC9" w:rsidRPr="002357A9">
        <w:rPr>
          <w:rFonts w:ascii="Arial" w:hAnsi="Arial" w:cs="Arial"/>
          <w:sz w:val="20"/>
          <w:szCs w:val="20"/>
        </w:rPr>
        <w:t xml:space="preserve"> </w:t>
      </w:r>
    </w:p>
    <w:p w:rsidR="00907AC9" w:rsidRPr="002357A9" w:rsidRDefault="00907AC9" w:rsidP="00907AC9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</w:p>
    <w:p w:rsidR="00907AC9" w:rsidRPr="002357A9" w:rsidRDefault="00907AC9" w:rsidP="00907AC9">
      <w:pPr>
        <w:pStyle w:val="Akapitzlist"/>
        <w:ind w:left="0"/>
        <w:rPr>
          <w:rFonts w:ascii="Arial" w:hAnsi="Arial" w:cs="Arial"/>
          <w:b/>
          <w:color w:val="000000"/>
          <w:sz w:val="20"/>
          <w:szCs w:val="20"/>
        </w:rPr>
      </w:pPr>
      <w:r w:rsidRPr="002357A9">
        <w:rPr>
          <w:rFonts w:ascii="Arial" w:hAnsi="Arial" w:cs="Arial"/>
          <w:b/>
          <w:sz w:val="20"/>
          <w:szCs w:val="20"/>
        </w:rPr>
        <w:t>Pytanie nr 4</w:t>
      </w:r>
    </w:p>
    <w:p w:rsidR="00907AC9" w:rsidRPr="002357A9" w:rsidRDefault="00907AC9" w:rsidP="008F7E96">
      <w:pPr>
        <w:pStyle w:val="Akapitzlist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t xml:space="preserve">Wykonawca wnosi o wyjaśnienie treści załącznika nr 3 do SWZ w zakresie § 2 ust. 6 wzoru umowy w zakresie czy Zamawiający wymaga, by sprzedawcą rzeczy był jednocześnie finansujący? Taka </w:t>
      </w:r>
      <w:r w:rsidRPr="002357A9">
        <w:rPr>
          <w:rFonts w:ascii="Arial" w:hAnsi="Arial" w:cs="Arial"/>
          <w:color w:val="000000"/>
          <w:sz w:val="20"/>
          <w:szCs w:val="20"/>
        </w:rPr>
        <w:lastRenderedPageBreak/>
        <w:t>konstrukcja postępowania istotnie ogranicza dostęp do udziału w postępowaniu. Wykonawca wnosi o wyjaśnienie, czy Zamawiający dopuszcza zmianę §1 ust. 6 wzoru umowy, w ten sposób, żeby szkolenie personelu Zamawiającego z obsługi przedmiotu leasingu było przeprowadzone przez sprzedawcę (dostawcę) przedmiotu leasingu.</w:t>
      </w:r>
    </w:p>
    <w:p w:rsidR="00907AC9" w:rsidRPr="002357A9" w:rsidRDefault="00907AC9" w:rsidP="008F7E96">
      <w:pPr>
        <w:pStyle w:val="Akapitzlist"/>
        <w:ind w:left="0"/>
        <w:jc w:val="both"/>
        <w:rPr>
          <w:rFonts w:ascii="Arial" w:hAnsi="Arial" w:cs="Arial"/>
          <w:color w:val="00B050"/>
          <w:sz w:val="20"/>
          <w:szCs w:val="20"/>
        </w:rPr>
      </w:pPr>
      <w:r w:rsidRPr="002357A9">
        <w:rPr>
          <w:rFonts w:ascii="Arial" w:hAnsi="Arial" w:cs="Arial"/>
          <w:b/>
          <w:sz w:val="20"/>
          <w:szCs w:val="20"/>
        </w:rPr>
        <w:t>Odpowiedź</w:t>
      </w:r>
    </w:p>
    <w:p w:rsidR="00907AC9" w:rsidRPr="002357A9" w:rsidRDefault="008F7E96" w:rsidP="008F7E96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Umowa będzie zawarta pomiędzy Zamawiającym i Wykonawcą. Wykonawca może występować samodzielnie lub w konsorcjum.</w:t>
      </w:r>
    </w:p>
    <w:p w:rsidR="00907AC9" w:rsidRPr="002357A9" w:rsidRDefault="00907AC9" w:rsidP="008F7E96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907AC9" w:rsidRPr="002357A9" w:rsidRDefault="00907AC9" w:rsidP="008F7E96">
      <w:pPr>
        <w:pStyle w:val="Akapitzlist"/>
        <w:ind w:left="0"/>
        <w:jc w:val="both"/>
        <w:rPr>
          <w:rFonts w:ascii="Arial" w:hAnsi="Arial" w:cs="Arial"/>
          <w:b/>
          <w:color w:val="00B050"/>
          <w:sz w:val="20"/>
          <w:szCs w:val="20"/>
        </w:rPr>
      </w:pPr>
      <w:r w:rsidRPr="002357A9">
        <w:rPr>
          <w:rFonts w:ascii="Arial" w:hAnsi="Arial" w:cs="Arial"/>
          <w:b/>
          <w:sz w:val="20"/>
          <w:szCs w:val="20"/>
        </w:rPr>
        <w:t>Pytanie nr 5</w:t>
      </w:r>
    </w:p>
    <w:p w:rsidR="00907AC9" w:rsidRPr="002357A9" w:rsidRDefault="00907AC9" w:rsidP="008F7E96">
      <w:pPr>
        <w:pStyle w:val="Akapitzlist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t xml:space="preserve">Wykonawca wnosi o wyjaśnienie treści załącznika nr 3 do SWZ w zakresie §3 ust. 4 lit a) </w:t>
      </w:r>
      <w:proofErr w:type="spellStart"/>
      <w:r w:rsidRPr="002357A9">
        <w:rPr>
          <w:rFonts w:ascii="Arial" w:hAnsi="Arial" w:cs="Arial"/>
          <w:color w:val="000000"/>
          <w:sz w:val="20"/>
          <w:szCs w:val="20"/>
        </w:rPr>
        <w:t>tiret</w:t>
      </w:r>
      <w:proofErr w:type="spellEnd"/>
      <w:r w:rsidRPr="002357A9">
        <w:rPr>
          <w:rFonts w:ascii="Arial" w:hAnsi="Arial" w:cs="Arial"/>
          <w:color w:val="000000"/>
          <w:sz w:val="20"/>
          <w:szCs w:val="20"/>
        </w:rPr>
        <w:t xml:space="preserve"> 4 wzoru umowy, tj. prawa korzystającego do nabycia (wykupu) przedmiotu leasingu. Wykonawca wnosi o wyjaśnienie Zamawiającego w jaki sposób, formie oraz w jakim terminie Zamawiający jako Korzystający zawiadomi Finansujący o decyzji w zakresie realizacji prawa wykupu lub rezygnacji z tego prawa. W §3 ust. 12 wzoru umowy wskazano, że własność przedmiotu leasingu przejdzie na własność Korzystającego w przypadku decyzji o wykupie, ale kiedy i w jakiej formie tę decyzję przekaże Finansującemu.</w:t>
      </w:r>
    </w:p>
    <w:p w:rsidR="008F7E96" w:rsidRPr="002357A9" w:rsidRDefault="008F7E96" w:rsidP="008F7E96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2357A9">
        <w:rPr>
          <w:rFonts w:ascii="Arial" w:hAnsi="Arial" w:cs="Arial"/>
          <w:b/>
          <w:sz w:val="20"/>
          <w:szCs w:val="20"/>
        </w:rPr>
        <w:t>Odpowiedź</w:t>
      </w:r>
    </w:p>
    <w:p w:rsidR="00907AC9" w:rsidRPr="002357A9" w:rsidRDefault="00907AC9" w:rsidP="008F7E96">
      <w:pPr>
        <w:pStyle w:val="Akapitzlist"/>
        <w:spacing w:after="20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 xml:space="preserve">Zamawiający ma możliwość wykupu przedmiotu leasingu zgodnie z zapisami umowy leasingu. Decyzja o wykupie zostanie podjęta przez Zamawiającego w okresie przed zakończeniem obowiązywania umowy leasingu. Finansujący zostanie poinformowany o decyzji Zamawiającego w formie pisemnej. </w:t>
      </w:r>
    </w:p>
    <w:p w:rsidR="00907AC9" w:rsidRPr="002357A9" w:rsidRDefault="00907AC9" w:rsidP="008F7E96">
      <w:pPr>
        <w:pStyle w:val="Akapitzlist"/>
        <w:spacing w:after="20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907AC9" w:rsidRPr="002357A9" w:rsidRDefault="00907AC9" w:rsidP="008F7E96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color w:val="00B050"/>
          <w:sz w:val="20"/>
          <w:szCs w:val="20"/>
        </w:rPr>
      </w:pPr>
      <w:r w:rsidRPr="002357A9">
        <w:rPr>
          <w:rFonts w:ascii="Arial" w:hAnsi="Arial" w:cs="Arial"/>
          <w:b/>
          <w:sz w:val="20"/>
          <w:szCs w:val="20"/>
        </w:rPr>
        <w:t>Pytanie nr 6</w:t>
      </w:r>
    </w:p>
    <w:p w:rsidR="00907AC9" w:rsidRPr="002357A9" w:rsidRDefault="00907AC9" w:rsidP="008F7E96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t>Prosimy o potwierdzenie, iż Zamawiający zobowiązuje się do wykupienia przedmiotu leasingu po upływie okresu na jaki umowa leasingu została zawarta i uregulowaniu wszystkich należności wynikających z umowy.</w:t>
      </w:r>
    </w:p>
    <w:p w:rsidR="00907AC9" w:rsidRPr="002357A9" w:rsidRDefault="00907AC9" w:rsidP="008F7E96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B050"/>
          <w:sz w:val="20"/>
          <w:szCs w:val="20"/>
        </w:rPr>
      </w:pPr>
      <w:r w:rsidRPr="002357A9">
        <w:rPr>
          <w:rFonts w:ascii="Arial" w:hAnsi="Arial" w:cs="Arial"/>
          <w:b/>
          <w:sz w:val="20"/>
          <w:szCs w:val="20"/>
        </w:rPr>
        <w:t>Odpowiedź</w:t>
      </w:r>
    </w:p>
    <w:p w:rsidR="00907AC9" w:rsidRPr="002357A9" w:rsidRDefault="00907AC9" w:rsidP="00907AC9">
      <w:pPr>
        <w:pStyle w:val="Akapitzlist"/>
        <w:spacing w:after="20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Po upływie okresu na jaki umowa leasingu została zawarta i uregulowaniu wszystkich należności wynikających z umowy Zamawiający ma możliwość wykupu przedmiotu leasingu zgodnie z zapisami umowy leasingu. Finansujący zostanie poinformowany o decyzji Zamawiającego w zakresie wykupu przedmiotu leasingu w formie pisemnej.</w:t>
      </w:r>
    </w:p>
    <w:p w:rsidR="00907AC9" w:rsidRPr="002357A9" w:rsidRDefault="00907AC9" w:rsidP="00907AC9">
      <w:pPr>
        <w:pStyle w:val="Akapitzlist"/>
        <w:spacing w:after="20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907AC9" w:rsidRPr="002357A9" w:rsidRDefault="00907AC9" w:rsidP="00907AC9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color w:val="00B050"/>
          <w:sz w:val="20"/>
          <w:szCs w:val="20"/>
        </w:rPr>
      </w:pPr>
      <w:r w:rsidRPr="002357A9">
        <w:rPr>
          <w:rFonts w:ascii="Arial" w:hAnsi="Arial" w:cs="Arial"/>
          <w:b/>
          <w:sz w:val="20"/>
          <w:szCs w:val="20"/>
        </w:rPr>
        <w:t>Pytanie nr 7</w:t>
      </w:r>
    </w:p>
    <w:p w:rsidR="00907AC9" w:rsidRPr="002357A9" w:rsidRDefault="00907AC9" w:rsidP="00907AC9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t xml:space="preserve">Prosimy o informację, czy Zamawiający dopuści standardowy proces wykupy stosowany u Finansującego, tj. złożenie w Umowie Leasingu nieodwołalnej oferty zakupu Przedmiotu Leasingu po upływie okresu leasingu za wartość końcową oraz zapłatę opłaty za wykup do ostatniego dnia miesiąca, w którym nastąpi płatność ostatniej raty? </w:t>
      </w:r>
    </w:p>
    <w:p w:rsidR="00907AC9" w:rsidRPr="002357A9" w:rsidRDefault="00907AC9" w:rsidP="00907AC9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t>Po zakończeniu okresu leasingu i zapłacie wszelkich należności wynikających z umowy Zamawiający niezwłocznie otrzyma oświadczenie o przyjęciu oferty złożonej w umowie leasingu, będące jednoznacznym z zawarciem umowy sprzedaży. Zwracamy przy tym uwagę, iż własność przedmiotu nie może przejść na Zamawiającego z mocy zawartej umowy leasingu.</w:t>
      </w:r>
    </w:p>
    <w:p w:rsidR="007D0718" w:rsidRPr="00DE0AFC" w:rsidRDefault="007D0718" w:rsidP="00DE0AFC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  <w:r w:rsidRPr="00DE0AFC">
        <w:rPr>
          <w:rFonts w:ascii="Arial" w:hAnsi="Arial" w:cs="Arial"/>
          <w:b/>
          <w:sz w:val="20"/>
          <w:szCs w:val="20"/>
        </w:rPr>
        <w:t>Odpowiedź</w:t>
      </w:r>
      <w:r w:rsidRPr="00DE0AFC"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DE0AFC" w:rsidRPr="00DE0AFC" w:rsidRDefault="002357A9" w:rsidP="00DE0AFC">
      <w:pPr>
        <w:pStyle w:val="Akapitzlist"/>
        <w:spacing w:after="20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DE0AFC">
        <w:rPr>
          <w:rFonts w:ascii="Arial" w:hAnsi="Arial" w:cs="Arial"/>
          <w:color w:val="000000"/>
          <w:sz w:val="20"/>
          <w:szCs w:val="20"/>
        </w:rPr>
        <w:t>Zgodnie z zapisami w paragrafie 3 wzoru umowy, „</w:t>
      </w:r>
      <w:r w:rsidR="00DE0AFC" w:rsidRPr="00DE0AFC">
        <w:rPr>
          <w:rFonts w:ascii="Arial" w:hAnsi="Arial" w:cs="Arial"/>
          <w:color w:val="000000"/>
          <w:sz w:val="20"/>
          <w:szCs w:val="20"/>
        </w:rPr>
        <w:t xml:space="preserve">Przedmiot leasingu przechodzi na własność Korzystającego w przypadku decyzji o wykupie z chwilą zapłaty wartości końcowej (wartości </w:t>
      </w:r>
      <w:proofErr w:type="spellStart"/>
      <w:r w:rsidR="00DE0AFC" w:rsidRPr="00DE0AFC">
        <w:rPr>
          <w:rFonts w:ascii="Arial" w:hAnsi="Arial" w:cs="Arial"/>
          <w:color w:val="000000"/>
          <w:sz w:val="20"/>
          <w:szCs w:val="20"/>
        </w:rPr>
        <w:t>resztowej</w:t>
      </w:r>
      <w:proofErr w:type="spellEnd"/>
      <w:r w:rsidR="00DE0AFC" w:rsidRPr="00DE0AFC">
        <w:rPr>
          <w:rFonts w:ascii="Arial" w:hAnsi="Arial" w:cs="Arial"/>
          <w:color w:val="000000"/>
          <w:sz w:val="20"/>
          <w:szCs w:val="20"/>
        </w:rPr>
        <w:t>), pod warunkiem spłacenia przez niego wszelkich należności wynikających z umowy leasingu, która stanowi opłatę za wykup</w:t>
      </w:r>
      <w:r w:rsidR="00DE0AFC">
        <w:rPr>
          <w:rFonts w:ascii="Arial" w:hAnsi="Arial" w:cs="Arial"/>
          <w:color w:val="000000"/>
          <w:sz w:val="20"/>
          <w:szCs w:val="20"/>
        </w:rPr>
        <w:t>”.</w:t>
      </w:r>
      <w:r w:rsidR="00DE0AFC" w:rsidRPr="00DE0AFC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DE0AFC" w:rsidRDefault="00DE0AFC" w:rsidP="00462FA0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907AC9" w:rsidRPr="00DE0AFC" w:rsidRDefault="00907AC9" w:rsidP="00462FA0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DE0AFC">
        <w:rPr>
          <w:rFonts w:ascii="Arial" w:hAnsi="Arial" w:cs="Arial"/>
          <w:b/>
          <w:sz w:val="20"/>
          <w:szCs w:val="20"/>
        </w:rPr>
        <w:t>Pytanie nr</w:t>
      </w:r>
      <w:r w:rsidR="00462FA0" w:rsidRPr="00DE0AFC">
        <w:rPr>
          <w:rFonts w:ascii="Arial" w:hAnsi="Arial" w:cs="Arial"/>
          <w:b/>
          <w:sz w:val="20"/>
          <w:szCs w:val="20"/>
        </w:rPr>
        <w:t xml:space="preserve"> 8</w:t>
      </w:r>
    </w:p>
    <w:p w:rsidR="00907AC9" w:rsidRPr="002357A9" w:rsidRDefault="00907AC9" w:rsidP="00462FA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DE0AFC">
        <w:rPr>
          <w:rFonts w:ascii="Arial" w:hAnsi="Arial" w:cs="Arial"/>
          <w:color w:val="000000"/>
          <w:sz w:val="20"/>
          <w:szCs w:val="20"/>
        </w:rPr>
        <w:t>Wykonawca wnosi</w:t>
      </w:r>
      <w:r w:rsidRPr="002357A9">
        <w:rPr>
          <w:rFonts w:ascii="Arial" w:hAnsi="Arial" w:cs="Arial"/>
          <w:color w:val="000000"/>
          <w:sz w:val="20"/>
          <w:szCs w:val="20"/>
        </w:rPr>
        <w:t xml:space="preserve"> o wyjaśnienie treści załącznika nr 3 do SWZ w zakresie §3 ust. 7 in fine wzoru umowy, tj. serwisu – Wykonawca wnosi o wyjaśnienie powodu wymagania, by na fakturze dotyczącej rat leasingowych wykazane były koszty serwisu, którego Wykonawca (Finansujący) nie świadczy, ponieważ choćby z tego powodu, że usługi nie mogą być przedmiotem leasingu. Jeżeli serwis miałby oznaczać wykonywanie obowiązków gwarancyjnych, to te będę dokonywane przez gwaranta, którym będzie sprzedawca przedmiotu leasingu.</w:t>
      </w:r>
    </w:p>
    <w:p w:rsidR="00462FA0" w:rsidRPr="002357A9" w:rsidRDefault="00462FA0" w:rsidP="00462FA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  <w:r w:rsidRPr="002357A9">
        <w:rPr>
          <w:rFonts w:ascii="Arial" w:hAnsi="Arial" w:cs="Arial"/>
          <w:b/>
          <w:sz w:val="20"/>
          <w:szCs w:val="20"/>
        </w:rPr>
        <w:t>Odpowiedź</w:t>
      </w:r>
      <w:r w:rsidRPr="002357A9"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907AC9" w:rsidRPr="00DE0AFC" w:rsidRDefault="00DE0AFC" w:rsidP="00462FA0">
      <w:pPr>
        <w:pStyle w:val="Akapitzlist"/>
        <w:spacing w:after="20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E0AFC">
        <w:rPr>
          <w:rFonts w:ascii="Arial" w:hAnsi="Arial" w:cs="Arial"/>
          <w:sz w:val="20"/>
          <w:szCs w:val="20"/>
        </w:rPr>
        <w:t>Wykonawca jest zobowiązany ująć w cenie wszystkie koszty związane z przedmiotem zamówienia i gwarancją</w:t>
      </w:r>
      <w:r w:rsidR="00907AC9" w:rsidRPr="00DE0AFC">
        <w:rPr>
          <w:rFonts w:ascii="Arial" w:hAnsi="Arial" w:cs="Arial"/>
          <w:sz w:val="20"/>
          <w:szCs w:val="20"/>
        </w:rPr>
        <w:t xml:space="preserve">. </w:t>
      </w:r>
    </w:p>
    <w:p w:rsidR="00462FA0" w:rsidRPr="002357A9" w:rsidRDefault="00462FA0" w:rsidP="00462FA0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8813DA" w:rsidRDefault="008813DA" w:rsidP="00462FA0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907AC9" w:rsidRPr="002357A9" w:rsidRDefault="00907AC9" w:rsidP="00462FA0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color w:val="00B050"/>
          <w:sz w:val="20"/>
          <w:szCs w:val="20"/>
        </w:rPr>
      </w:pPr>
      <w:r w:rsidRPr="002357A9">
        <w:rPr>
          <w:rFonts w:ascii="Arial" w:hAnsi="Arial" w:cs="Arial"/>
          <w:b/>
          <w:sz w:val="20"/>
          <w:szCs w:val="20"/>
        </w:rPr>
        <w:lastRenderedPageBreak/>
        <w:t>Pytanie nr</w:t>
      </w:r>
      <w:r w:rsidR="00462FA0" w:rsidRPr="002357A9">
        <w:rPr>
          <w:rFonts w:ascii="Arial" w:hAnsi="Arial" w:cs="Arial"/>
          <w:b/>
          <w:sz w:val="20"/>
          <w:szCs w:val="20"/>
        </w:rPr>
        <w:t xml:space="preserve"> 9</w:t>
      </w:r>
    </w:p>
    <w:p w:rsidR="00462FA0" w:rsidRPr="002357A9" w:rsidRDefault="00907AC9" w:rsidP="00462FA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t>Wykonawca wnosi o wyjaśnienie treści załącznika nr 3 do SWZ w zakresie §3 ust. 13 wzoru umowy, czy Zamawiający dopuszcza ponoszenie dodatkowych kosztów wynikających z Wykazu Usług Dodatkowych obowiązującej u Wykonawcy/Finansującego za dodatkowe czynności związane z obsługą umowy leasingu na wniosek Zamawiającego.</w:t>
      </w:r>
      <w:r w:rsidR="00462FA0" w:rsidRPr="002357A9"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462FA0" w:rsidRPr="002357A9" w:rsidRDefault="00462FA0" w:rsidP="00462FA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  <w:r w:rsidRPr="002357A9">
        <w:rPr>
          <w:rFonts w:ascii="Arial" w:hAnsi="Arial" w:cs="Arial"/>
          <w:b/>
          <w:sz w:val="20"/>
          <w:szCs w:val="20"/>
        </w:rPr>
        <w:t>Odpowiedź</w:t>
      </w:r>
      <w:r w:rsidRPr="002357A9"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462FA0" w:rsidRPr="00DE0AFC" w:rsidRDefault="00DE0AFC" w:rsidP="00462FA0">
      <w:pPr>
        <w:pStyle w:val="Akapitzlist"/>
        <w:spacing w:after="20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E0AFC">
        <w:rPr>
          <w:rFonts w:ascii="Arial" w:hAnsi="Arial" w:cs="Arial"/>
          <w:sz w:val="20"/>
          <w:szCs w:val="20"/>
        </w:rPr>
        <w:t>Zamawiający nie dopuszcza żadnych dodatkowych kosztów. Wszystkie koszty musza być zawarte w cenie oferty.</w:t>
      </w:r>
    </w:p>
    <w:p w:rsidR="00907AC9" w:rsidRPr="00DE0AFC" w:rsidRDefault="00907AC9" w:rsidP="00462FA0">
      <w:pPr>
        <w:pStyle w:val="Akapitzlist"/>
        <w:spacing w:after="20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907AC9" w:rsidRPr="002357A9" w:rsidRDefault="00907AC9" w:rsidP="00462FA0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2357A9">
        <w:rPr>
          <w:rFonts w:ascii="Arial" w:hAnsi="Arial" w:cs="Arial"/>
          <w:b/>
          <w:sz w:val="20"/>
          <w:szCs w:val="20"/>
        </w:rPr>
        <w:t>Pytanie nr</w:t>
      </w:r>
      <w:r w:rsidR="00462FA0" w:rsidRPr="002357A9">
        <w:rPr>
          <w:rFonts w:ascii="Arial" w:hAnsi="Arial" w:cs="Arial"/>
          <w:b/>
          <w:sz w:val="20"/>
          <w:szCs w:val="20"/>
        </w:rPr>
        <w:t xml:space="preserve"> 10</w:t>
      </w:r>
    </w:p>
    <w:p w:rsidR="00907AC9" w:rsidRPr="002357A9" w:rsidRDefault="00907AC9" w:rsidP="00462FA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Prosimy o informację, czy oprogramowanie drukarki objęte jest licencją? Jeśli tak, czy Zamawiający wyrazi zgodę aby właścicielem licencji był Finansujący z prawem Finansującego do udzielenia sublicencji do korzystania przez Zamawiającego na podstawie umowy leasingu, przeniesienia przez Finansującego praw z ww. licencji na Zamawiającego po zakończeniu umowy leasingu, przeniesienia przez Finansującego praw z ww. licencji na rzecz podmiotu trzeciego w przypadku rozwiązania lub wygaśnięcia umowy leasingu.</w:t>
      </w:r>
    </w:p>
    <w:p w:rsidR="00DE0AFC" w:rsidRPr="00DE0AFC" w:rsidRDefault="00DE0AFC" w:rsidP="00462FA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DE0AFC">
        <w:rPr>
          <w:rFonts w:ascii="Arial" w:hAnsi="Arial" w:cs="Arial"/>
          <w:b/>
          <w:sz w:val="20"/>
          <w:szCs w:val="20"/>
        </w:rPr>
        <w:t>Odpowiedź</w:t>
      </w:r>
    </w:p>
    <w:p w:rsidR="00907AC9" w:rsidRPr="00DE0AFC" w:rsidRDefault="00907AC9" w:rsidP="00462FA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DE0AFC">
        <w:rPr>
          <w:rFonts w:ascii="Arial" w:hAnsi="Arial" w:cs="Arial"/>
          <w:sz w:val="20"/>
          <w:szCs w:val="20"/>
        </w:rPr>
        <w:t xml:space="preserve">Zamawiający wyraża zgodę na przedstawione rozwiązanie. </w:t>
      </w:r>
    </w:p>
    <w:p w:rsidR="00DE0AFC" w:rsidRDefault="00DE0AFC" w:rsidP="00462FA0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</w:p>
    <w:p w:rsidR="00462FA0" w:rsidRPr="002357A9" w:rsidRDefault="00462FA0" w:rsidP="00462FA0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2357A9">
        <w:rPr>
          <w:rFonts w:ascii="Arial" w:hAnsi="Arial" w:cs="Arial"/>
          <w:b/>
          <w:iCs/>
          <w:color w:val="000000"/>
          <w:sz w:val="20"/>
          <w:szCs w:val="20"/>
        </w:rPr>
        <w:t>Pytanie nr 11</w:t>
      </w:r>
    </w:p>
    <w:p w:rsidR="00907AC9" w:rsidRPr="002357A9" w:rsidRDefault="00907AC9" w:rsidP="00462FA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iCs/>
          <w:color w:val="000000"/>
          <w:sz w:val="20"/>
          <w:szCs w:val="20"/>
        </w:rPr>
        <w:t xml:space="preserve">W związku ze sprzecznością zapisów SWZ Rozdział IV ust. 4.1 </w:t>
      </w:r>
      <w:r w:rsidRPr="002357A9">
        <w:rPr>
          <w:rFonts w:ascii="Arial" w:hAnsi="Arial" w:cs="Arial"/>
          <w:b/>
          <w:iCs/>
          <w:color w:val="000000"/>
          <w:sz w:val="20"/>
          <w:szCs w:val="20"/>
        </w:rPr>
        <w:t>„ Warunki leasingu operacyjnego na aparaturę badawczą”</w:t>
      </w:r>
      <w:r w:rsidRPr="002357A9">
        <w:rPr>
          <w:rFonts w:ascii="Arial" w:hAnsi="Arial" w:cs="Arial"/>
          <w:iCs/>
          <w:color w:val="000000"/>
          <w:sz w:val="20"/>
          <w:szCs w:val="20"/>
        </w:rPr>
        <w:t xml:space="preserve"> pkt. 4 b) z zapisami Wzoru Umowy zał. nr 3 do SWZ Prosimy o informację, czy Zamawiający dopuszcza, aby raty były płatne według z góry ustalonego harmonogramu z terminem płatności, np. na 25 dzień każdego miesiąca, niezależnie od terminu dostarczenia faktur? Finansujący informuje przy tym, iż faktury wystawiane i przesyłane do Zamawiającego będą na początku każdego miesiąca.</w:t>
      </w:r>
    </w:p>
    <w:p w:rsidR="00DE0AFC" w:rsidRDefault="00DE0AFC" w:rsidP="00462FA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DE0AFC">
        <w:rPr>
          <w:rFonts w:ascii="Arial" w:hAnsi="Arial" w:cs="Arial"/>
          <w:b/>
          <w:sz w:val="20"/>
          <w:szCs w:val="20"/>
        </w:rPr>
        <w:t>Odpowiedź</w:t>
      </w:r>
    </w:p>
    <w:p w:rsidR="00907AC9" w:rsidRPr="008813DA" w:rsidRDefault="00907AC9" w:rsidP="00462FA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8813DA">
        <w:rPr>
          <w:rFonts w:ascii="Arial" w:hAnsi="Arial" w:cs="Arial"/>
          <w:sz w:val="20"/>
          <w:szCs w:val="20"/>
        </w:rPr>
        <w:t xml:space="preserve">Zamawiający wyraża zgodę na przedstawione rozwiązanie. </w:t>
      </w:r>
    </w:p>
    <w:p w:rsidR="00070CE3" w:rsidRPr="008813DA" w:rsidRDefault="004C7180" w:rsidP="00462FA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8813DA">
        <w:rPr>
          <w:rFonts w:ascii="Arial" w:hAnsi="Arial" w:cs="Arial"/>
          <w:sz w:val="20"/>
          <w:szCs w:val="20"/>
        </w:rPr>
        <w:t>Zgodnie z zapisami w paragrafie 3 pkt 8 i 9 wzoru umowy.</w:t>
      </w:r>
    </w:p>
    <w:p w:rsidR="004C7180" w:rsidRDefault="004C7180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</w:p>
    <w:p w:rsidR="00462FA0" w:rsidRPr="002357A9" w:rsidRDefault="00462FA0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2357A9">
        <w:rPr>
          <w:rFonts w:ascii="Arial" w:hAnsi="Arial" w:cs="Arial"/>
          <w:b/>
          <w:iCs/>
          <w:color w:val="000000"/>
          <w:sz w:val="20"/>
          <w:szCs w:val="20"/>
        </w:rPr>
        <w:t>Pytanie nr 12</w:t>
      </w:r>
    </w:p>
    <w:p w:rsidR="00907AC9" w:rsidRPr="002357A9" w:rsidRDefault="00907AC9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iCs/>
          <w:color w:val="000000"/>
          <w:sz w:val="20"/>
          <w:szCs w:val="20"/>
        </w:rPr>
        <w:t>SWZ Rozdział 4 ust. 4.1. pkt 12 prosimy o przeniesienie zapisu do Rozdział 4 ust. 4.1. pkt 7 Wymagania dodatkowe, gdyż zapis nie dotyczy warunków leasingu operacyjnego.</w:t>
      </w:r>
    </w:p>
    <w:p w:rsidR="004C7180" w:rsidRDefault="004C7180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4C7180">
        <w:rPr>
          <w:rFonts w:ascii="Arial" w:hAnsi="Arial" w:cs="Arial"/>
          <w:b/>
          <w:sz w:val="20"/>
          <w:szCs w:val="20"/>
        </w:rPr>
        <w:t>Odpowiedź</w:t>
      </w:r>
    </w:p>
    <w:p w:rsidR="004C7180" w:rsidRPr="004C7180" w:rsidRDefault="004C7180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C7180">
        <w:rPr>
          <w:rFonts w:ascii="Arial" w:hAnsi="Arial" w:cs="Arial"/>
          <w:sz w:val="20"/>
          <w:szCs w:val="20"/>
        </w:rPr>
        <w:t>Zamawiający pozostawia zapisy bez zmian.</w:t>
      </w:r>
    </w:p>
    <w:p w:rsidR="004C7180" w:rsidRDefault="004C7180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4C7180" w:rsidRPr="004C7180" w:rsidRDefault="004C7180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C7180">
        <w:rPr>
          <w:rFonts w:ascii="Arial" w:hAnsi="Arial" w:cs="Arial"/>
          <w:b/>
          <w:color w:val="000000"/>
          <w:sz w:val="20"/>
          <w:szCs w:val="20"/>
        </w:rPr>
        <w:t>Pytanie nr 13</w:t>
      </w:r>
    </w:p>
    <w:p w:rsidR="00907AC9" w:rsidRPr="002357A9" w:rsidRDefault="00907AC9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bCs/>
          <w:color w:val="000000"/>
          <w:sz w:val="20"/>
          <w:szCs w:val="20"/>
        </w:rPr>
        <w:t>Prosimy o dopuszczenie, aby harmonogram nie stanowił załącznika do umowy leasingu i został udostępniony po protokólarnym odbiorze Przedmiotu Zamówienia,  a co za tym idzie, po uruchomieniu Umowy Leasingu, na Portalu Klienta</w:t>
      </w:r>
    </w:p>
    <w:p w:rsidR="004C7180" w:rsidRPr="004C7180" w:rsidRDefault="004C7180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C7180">
        <w:rPr>
          <w:rFonts w:ascii="Arial" w:hAnsi="Arial" w:cs="Arial"/>
          <w:b/>
          <w:color w:val="000000"/>
          <w:sz w:val="20"/>
          <w:szCs w:val="20"/>
        </w:rPr>
        <w:t>Odpowiedź</w:t>
      </w:r>
    </w:p>
    <w:p w:rsidR="004C7180" w:rsidRDefault="004C7180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Zamawiający postawia zapisy bez zmian.</w:t>
      </w:r>
    </w:p>
    <w:p w:rsidR="004C7180" w:rsidRDefault="004C7180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4C7180" w:rsidRDefault="004C7180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C7180">
        <w:rPr>
          <w:rFonts w:ascii="Arial" w:hAnsi="Arial" w:cs="Arial"/>
          <w:b/>
          <w:color w:val="000000"/>
          <w:sz w:val="20"/>
          <w:szCs w:val="20"/>
        </w:rPr>
        <w:t>Pytanie nr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14</w:t>
      </w:r>
    </w:p>
    <w:p w:rsidR="00907AC9" w:rsidRPr="002357A9" w:rsidRDefault="00907AC9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t>Prosimy o odstąpienie od wymogu uwzględniania w harmonogramie kosztu ubezpieczenia. Wzory obowiązujące u Finansującego nie przewidują takiej możliwości</w:t>
      </w:r>
    </w:p>
    <w:p w:rsidR="004C7180" w:rsidRPr="004C7180" w:rsidRDefault="004C7180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4C7180">
        <w:rPr>
          <w:rFonts w:ascii="Arial" w:hAnsi="Arial" w:cs="Arial"/>
          <w:b/>
          <w:sz w:val="20"/>
          <w:szCs w:val="20"/>
        </w:rPr>
        <w:t>Odpowiedź</w:t>
      </w:r>
    </w:p>
    <w:p w:rsidR="00907AC9" w:rsidRPr="00DF0F4D" w:rsidRDefault="00907AC9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F0F4D">
        <w:rPr>
          <w:rFonts w:ascii="Arial" w:hAnsi="Arial" w:cs="Arial"/>
          <w:sz w:val="20"/>
          <w:szCs w:val="20"/>
        </w:rPr>
        <w:t xml:space="preserve">Zamawiający </w:t>
      </w:r>
      <w:r w:rsidR="004C7180" w:rsidRPr="00DF0F4D">
        <w:rPr>
          <w:rFonts w:ascii="Arial" w:hAnsi="Arial" w:cs="Arial"/>
          <w:sz w:val="20"/>
          <w:szCs w:val="20"/>
        </w:rPr>
        <w:t xml:space="preserve">nie </w:t>
      </w:r>
      <w:r w:rsidRPr="00DF0F4D">
        <w:rPr>
          <w:rFonts w:ascii="Arial" w:hAnsi="Arial" w:cs="Arial"/>
          <w:sz w:val="20"/>
          <w:szCs w:val="20"/>
        </w:rPr>
        <w:t>wyraża zgod</w:t>
      </w:r>
      <w:r w:rsidR="004C7180" w:rsidRPr="00DF0F4D">
        <w:rPr>
          <w:rFonts w:ascii="Arial" w:hAnsi="Arial" w:cs="Arial"/>
          <w:sz w:val="20"/>
          <w:szCs w:val="20"/>
        </w:rPr>
        <w:t>y</w:t>
      </w:r>
      <w:r w:rsidRPr="00DF0F4D">
        <w:rPr>
          <w:rFonts w:ascii="Arial" w:hAnsi="Arial" w:cs="Arial"/>
          <w:sz w:val="20"/>
          <w:szCs w:val="20"/>
        </w:rPr>
        <w:t xml:space="preserve"> na przedmiotową zmianę. </w:t>
      </w:r>
      <w:r w:rsidR="004C7180" w:rsidRPr="00DF0F4D">
        <w:rPr>
          <w:rFonts w:ascii="Arial" w:hAnsi="Arial" w:cs="Arial"/>
          <w:sz w:val="20"/>
          <w:szCs w:val="20"/>
        </w:rPr>
        <w:t>Wszystkie koszty związane z przedmiotem zamówienia muszą być ujęte w cenie oferty.</w:t>
      </w:r>
    </w:p>
    <w:p w:rsidR="004C7180" w:rsidRDefault="004C7180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4C7180" w:rsidRDefault="004C7180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C7180">
        <w:rPr>
          <w:rFonts w:ascii="Arial" w:hAnsi="Arial" w:cs="Arial"/>
          <w:b/>
          <w:color w:val="000000"/>
          <w:sz w:val="20"/>
          <w:szCs w:val="20"/>
        </w:rPr>
        <w:t>Pytanie nr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15</w:t>
      </w:r>
    </w:p>
    <w:p w:rsidR="00907AC9" w:rsidRPr="002357A9" w:rsidRDefault="00907AC9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t>Prosimy o informację, czy Zamawiający dopuści ustanowienie zabezpieczenia na rzecz Finansującego w innej formie, niż  w postaci weksla in blanco wraz z deklaracją wekslową, jeśli tak, to w jakiej?</w:t>
      </w:r>
    </w:p>
    <w:p w:rsidR="004C7180" w:rsidRPr="004C7180" w:rsidRDefault="004C7180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4C7180">
        <w:rPr>
          <w:rFonts w:ascii="Arial" w:hAnsi="Arial" w:cs="Arial"/>
          <w:b/>
          <w:sz w:val="20"/>
          <w:szCs w:val="20"/>
        </w:rPr>
        <w:t>Odpowiedź</w:t>
      </w:r>
    </w:p>
    <w:p w:rsidR="004C7180" w:rsidRDefault="00907AC9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B050"/>
          <w:sz w:val="20"/>
          <w:szCs w:val="20"/>
        </w:rPr>
      </w:pPr>
      <w:r w:rsidRPr="004C7180">
        <w:rPr>
          <w:rFonts w:ascii="Arial" w:hAnsi="Arial" w:cs="Arial"/>
          <w:sz w:val="20"/>
          <w:szCs w:val="20"/>
        </w:rPr>
        <w:t>Zamawiający nie przewiduje żadnego zabezpieczenia do umowy</w:t>
      </w:r>
      <w:r w:rsidR="004C7180">
        <w:rPr>
          <w:rFonts w:ascii="Arial" w:hAnsi="Arial" w:cs="Arial"/>
          <w:sz w:val="20"/>
          <w:szCs w:val="20"/>
        </w:rPr>
        <w:t>.</w:t>
      </w:r>
    </w:p>
    <w:p w:rsidR="004C7180" w:rsidRDefault="004C7180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4C7180" w:rsidRPr="002357A9" w:rsidRDefault="004C7180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B050"/>
          <w:sz w:val="20"/>
          <w:szCs w:val="20"/>
        </w:rPr>
      </w:pPr>
      <w:r w:rsidRPr="004C7180">
        <w:rPr>
          <w:rFonts w:ascii="Arial" w:hAnsi="Arial" w:cs="Arial"/>
          <w:b/>
          <w:color w:val="000000"/>
          <w:sz w:val="20"/>
          <w:szCs w:val="20"/>
        </w:rPr>
        <w:t>Pytanie nr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16</w:t>
      </w:r>
    </w:p>
    <w:p w:rsidR="00907AC9" w:rsidRPr="002357A9" w:rsidRDefault="00907AC9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t xml:space="preserve">Wykonawca wnosi o wyjaśnienie czy Zamawiający dopuszcza zawarcie umowy leasingu ( umowa leasingu, ogólne warunki leasingu) na wzorze stosowanym przez Wykonawcę, który to wzór umowy reguluje relacje stron umowy leasingu w sposób bardziej szczegółowy niż projekt umowy, stanowiący </w:t>
      </w:r>
      <w:r w:rsidRPr="002357A9">
        <w:rPr>
          <w:rFonts w:ascii="Arial" w:hAnsi="Arial" w:cs="Arial"/>
          <w:color w:val="000000"/>
          <w:sz w:val="20"/>
          <w:szCs w:val="20"/>
        </w:rPr>
        <w:lastRenderedPageBreak/>
        <w:t>załącznik nr 3 do SWZ. Dodatkowe Postanowienia Umowy przyjąłby  formę załącznika do umowy Finansującego, z zaznaczeniem, iż w przypadku sprzeczności załącznika z zapisami Umowy, pierwszeństwo będą miały zapisy Postanowień Umowy.</w:t>
      </w:r>
    </w:p>
    <w:p w:rsidR="00E3579D" w:rsidRPr="00E3579D" w:rsidRDefault="00E3579D" w:rsidP="004C718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E3579D">
        <w:rPr>
          <w:rFonts w:ascii="Arial" w:hAnsi="Arial" w:cs="Arial"/>
          <w:b/>
          <w:sz w:val="20"/>
          <w:szCs w:val="20"/>
        </w:rPr>
        <w:t>Odpowiedź</w:t>
      </w:r>
    </w:p>
    <w:p w:rsidR="00907AC9" w:rsidRPr="004C7180" w:rsidRDefault="00907AC9" w:rsidP="004C718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4C7180">
        <w:rPr>
          <w:rFonts w:ascii="Arial" w:hAnsi="Arial" w:cs="Arial"/>
          <w:sz w:val="20"/>
          <w:szCs w:val="20"/>
        </w:rPr>
        <w:t xml:space="preserve">Zamawiający wyraża zgodę na przedstawione rozwiązanie. </w:t>
      </w:r>
    </w:p>
    <w:p w:rsidR="004C7180" w:rsidRDefault="004C7180" w:rsidP="004C7180">
      <w:pPr>
        <w:pStyle w:val="Akapitzlist"/>
        <w:ind w:left="0"/>
        <w:jc w:val="both"/>
        <w:rPr>
          <w:rFonts w:ascii="Arial" w:hAnsi="Arial" w:cs="Arial"/>
          <w:color w:val="00B050"/>
          <w:sz w:val="20"/>
          <w:szCs w:val="20"/>
        </w:rPr>
      </w:pPr>
    </w:p>
    <w:p w:rsidR="004C7180" w:rsidRPr="002357A9" w:rsidRDefault="004C7180" w:rsidP="004C7180">
      <w:pPr>
        <w:pStyle w:val="Akapitzlist"/>
        <w:ind w:left="0"/>
        <w:jc w:val="both"/>
        <w:rPr>
          <w:rFonts w:ascii="Arial" w:hAnsi="Arial" w:cs="Arial"/>
          <w:color w:val="00B050"/>
          <w:sz w:val="20"/>
          <w:szCs w:val="20"/>
        </w:rPr>
      </w:pPr>
      <w:r w:rsidRPr="004C7180">
        <w:rPr>
          <w:rFonts w:ascii="Arial" w:hAnsi="Arial" w:cs="Arial"/>
          <w:b/>
          <w:color w:val="000000"/>
          <w:sz w:val="20"/>
          <w:szCs w:val="20"/>
        </w:rPr>
        <w:t>Pytanie nr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17</w:t>
      </w:r>
    </w:p>
    <w:p w:rsidR="00907AC9" w:rsidRPr="002357A9" w:rsidRDefault="00907AC9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t>Prosimy o informację, zamawiający dopuszcza zapłatę pierwszej raty w miesiącu odbioru Przedmiotu Zamówienia?</w:t>
      </w:r>
    </w:p>
    <w:p w:rsidR="00907AC9" w:rsidRDefault="00907AC9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t>W przypadku odpowiedzi negatywnej prosimy o informację, czy Zamawiający pokryje tzw. koszty prefinansowania, które naliczane są za używanie Przedmiotu Zamówienia od momentu odbioru do końca miesiąca, w którym nastąpił jego odbiór (koszty naliczane są proporcjonalnie do czasu użytkowania Przedmiotu Zmówienia)? Z uwagi na to, iż wysokość kosztów zależała będzie od czasu użytkowania Przedmiotu Zamówienia w pierwszym miesiącu, Finansujący nie będzie mógł skalkulować tego kosztu w ofercie.</w:t>
      </w:r>
    </w:p>
    <w:p w:rsidR="00EC7801" w:rsidRPr="004C7180" w:rsidRDefault="00EC7801" w:rsidP="00EC7801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4C7180">
        <w:rPr>
          <w:rFonts w:ascii="Arial" w:hAnsi="Arial" w:cs="Arial"/>
          <w:b/>
          <w:sz w:val="20"/>
          <w:szCs w:val="20"/>
        </w:rPr>
        <w:t>Odpowiedź</w:t>
      </w:r>
    </w:p>
    <w:p w:rsidR="00EC7801" w:rsidRPr="004C7180" w:rsidRDefault="00EC7801" w:rsidP="00EC780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6C1F61">
        <w:rPr>
          <w:rFonts w:ascii="Arial" w:hAnsi="Arial" w:cs="Arial"/>
          <w:sz w:val="20"/>
          <w:szCs w:val="20"/>
        </w:rPr>
        <w:t xml:space="preserve">Zamawiający wyraża zgodę na przedstawione rozwiązanie. </w:t>
      </w:r>
    </w:p>
    <w:p w:rsidR="00E3579D" w:rsidRDefault="00E3579D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EC7801" w:rsidRDefault="00E3579D" w:rsidP="004C7180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C7180">
        <w:rPr>
          <w:rFonts w:ascii="Arial" w:hAnsi="Arial" w:cs="Arial"/>
          <w:b/>
          <w:color w:val="000000"/>
          <w:sz w:val="20"/>
          <w:szCs w:val="20"/>
        </w:rPr>
        <w:t>Pytanie nr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18</w:t>
      </w:r>
    </w:p>
    <w:p w:rsidR="00907AC9" w:rsidRDefault="00907AC9" w:rsidP="00E3579D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t>Czy Zamawiający dopuszcza, aby ostateczna wartość stałego oprocentowania została ustalona w dniu płatności dokonanej przez Finansującego w oparciu o kwotowanie kontraktu IRS z systemu Reuters (stawka dla tenoru równego długości umowy leasingu publikowana na stronie serwisu Reuters „PLNIRS”), z dnia dokonania płatności do Dostawcy? Finansujący informuje przy tym, iż kontrakt IRS zawierany jest najwcześniej w dniu zapłaty, którego na dzień składania ofert Finansujący nie jest w stanie dokładnie wskazać. Dzięki wyżej wskazanej formule Finansujący będzie w stanie zaoferować stawkę stopy bazowej niepodwyższonej o bufor zmienności na wypadek przyszłych zmian stawek IRS.</w:t>
      </w:r>
    </w:p>
    <w:p w:rsidR="00E3579D" w:rsidRPr="00E3579D" w:rsidRDefault="00E3579D" w:rsidP="00E3579D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E3579D">
        <w:rPr>
          <w:rFonts w:ascii="Arial" w:hAnsi="Arial" w:cs="Arial"/>
          <w:b/>
          <w:color w:val="000000"/>
          <w:sz w:val="20"/>
          <w:szCs w:val="20"/>
        </w:rPr>
        <w:t>Odpowiedź:</w:t>
      </w:r>
    </w:p>
    <w:p w:rsidR="00907AC9" w:rsidRDefault="00E3579D" w:rsidP="00E3579D">
      <w:pPr>
        <w:pStyle w:val="Akapitzlist"/>
        <w:spacing w:after="200" w:line="240" w:lineRule="auto"/>
        <w:ind w:left="0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B050"/>
          <w:sz w:val="20"/>
          <w:szCs w:val="20"/>
        </w:rPr>
        <w:t xml:space="preserve">  </w:t>
      </w:r>
      <w:r w:rsidR="00907AC9" w:rsidRPr="00E3579D">
        <w:rPr>
          <w:rFonts w:ascii="Arial" w:hAnsi="Arial" w:cs="Arial"/>
          <w:sz w:val="20"/>
          <w:szCs w:val="20"/>
        </w:rPr>
        <w:t xml:space="preserve">Zamawiający nie wyraża zgody na zaproponowane rozwiązanie. Na etapie składania oferty Wykonawca powinien określić całkowite koszty, które będzie ponosił Zamawiający w związku z realizacją umowy leasingu. </w:t>
      </w:r>
    </w:p>
    <w:p w:rsidR="00E3579D" w:rsidRDefault="00E3579D" w:rsidP="00E3579D">
      <w:pPr>
        <w:pStyle w:val="Akapitzlist"/>
        <w:spacing w:after="200" w:line="240" w:lineRule="auto"/>
        <w:ind w:left="0" w:hanging="142"/>
        <w:jc w:val="both"/>
        <w:rPr>
          <w:rFonts w:ascii="Arial" w:hAnsi="Arial" w:cs="Arial"/>
          <w:sz w:val="20"/>
          <w:szCs w:val="20"/>
        </w:rPr>
      </w:pPr>
    </w:p>
    <w:p w:rsidR="00E3579D" w:rsidRPr="00E3579D" w:rsidRDefault="00E3579D" w:rsidP="00E3579D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E3579D">
        <w:rPr>
          <w:rFonts w:ascii="Arial" w:hAnsi="Arial" w:cs="Arial"/>
          <w:b/>
          <w:sz w:val="20"/>
          <w:szCs w:val="20"/>
        </w:rPr>
        <w:t>Pytanie nr 19</w:t>
      </w:r>
    </w:p>
    <w:p w:rsidR="00907AC9" w:rsidRDefault="00907AC9" w:rsidP="00E3579D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Wykonawca wnosi o wyjaśnienie treści załącznika nr 3 do SWZ w zakresie §6 wzoru umowy – w ust. 1 wskazanego paragrafu, Zamawiający wymaga, by gwarancja została przez Finansującego zapewniona, więc wynikałoby z tego wstępu, że Zamawiający nie wymaga, by to Finansujący gwarancji udzielił. Natomiast z dalszych postanowień wynika przeciwna konstrukcja niż wynikająca wstępnie z §6 ust. 1 wzoru umowy. Wobec powyższego Wykonawca wnosi o ujednolicenie wymagań Zamawiającego w zakresie gwarancji i w związku z tym Wykonawca wnosi o wyjaśnienie, czy Zamawiający dopuszcza, by gwarancja jakości na przedmiot leasingu (zamówienia) została udzielona przez Sprzedawcę oraz przez niego wykonywana, a nie przez Finansującego? Niniejszy wniosek Finansujący/Wykonawca składa dla rozwiania wątpliwości w zakresie gwarancji przedmiotu leasingu. Finansujący wyjaśnia przy tym, że w ramach prowadzonej działalności gospodarczej świadczy wyłącznie usługi finansowania inwestycji gospodarczych swoich Klientów. Nie produkuje rzeczy na potrzeby świadczonych usług leasingu oraz nie świadczy usług związanych z ich serwisem lub naprawą. Sprzedawca udzieli gwarancji na przedmiot leasingu w zakresie co najmniej odpowiadającym wymaganiom wynikającym z SWZ oraz będzie wykonywał wszelkie czynności związane z serwisem przedmiotu leasingu. Jednocześnie w związku z tym, że z chwilą nabycia przez Wykonawcę własności przedmiotu leasingu na potrzeby wykonania umowy leasingu, na Zamawiającego przejdą wszelkie uprawnienia wynikające z tytułu wad rzeczy, w szczególności prawa z gwarancji, wobec czego zgoda Zamawiającego na wnioski objęte niniejszym pismem Wykonawcy w żaden sposób nie wpłynie negatywnie na dotychczasowe wymagania Zamawiającego w zakresie gwarancji. W przypadku pozytywnej odpowiedzi Wykonawca wnosi o przedstawienie warunków §6 uwzględniających tę pozytywną reakcję Zamawiającego i tekst jednolity wzoru umowy uwzględniający zmiany.</w:t>
      </w:r>
    </w:p>
    <w:p w:rsidR="00E3579D" w:rsidRDefault="00E3579D" w:rsidP="00E3579D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E3579D">
        <w:rPr>
          <w:rFonts w:ascii="Arial" w:hAnsi="Arial" w:cs="Arial"/>
          <w:b/>
          <w:sz w:val="20"/>
          <w:szCs w:val="20"/>
        </w:rPr>
        <w:t>Odpowiedź</w:t>
      </w:r>
    </w:p>
    <w:p w:rsidR="00E3579D" w:rsidRPr="00E3579D" w:rsidRDefault="00E3579D" w:rsidP="00E3579D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E3579D">
        <w:rPr>
          <w:rFonts w:ascii="Arial" w:hAnsi="Arial" w:cs="Arial"/>
          <w:sz w:val="20"/>
          <w:szCs w:val="20"/>
        </w:rPr>
        <w:t>Zamawiający wymaga aby sprzęt ujęty w przedmiocie zamówienia był objęty gwarancją. Gwarancja ma być wykonana na koszt i ryzyko wykonawcy</w:t>
      </w:r>
      <w:r>
        <w:rPr>
          <w:rFonts w:ascii="Arial" w:hAnsi="Arial" w:cs="Arial"/>
          <w:sz w:val="20"/>
          <w:szCs w:val="20"/>
        </w:rPr>
        <w:t xml:space="preserve"> z którym </w:t>
      </w:r>
      <w:r w:rsidRPr="00E3579D">
        <w:rPr>
          <w:rFonts w:ascii="Arial" w:hAnsi="Arial" w:cs="Arial"/>
          <w:sz w:val="20"/>
          <w:szCs w:val="20"/>
        </w:rPr>
        <w:t>zostanie podpisana umowa.</w:t>
      </w:r>
    </w:p>
    <w:p w:rsidR="00E3579D" w:rsidRPr="00E3579D" w:rsidRDefault="00E3579D" w:rsidP="00E3579D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E3579D">
        <w:rPr>
          <w:rFonts w:ascii="Arial" w:hAnsi="Arial" w:cs="Arial"/>
          <w:b/>
          <w:sz w:val="20"/>
          <w:szCs w:val="20"/>
        </w:rPr>
        <w:lastRenderedPageBreak/>
        <w:t xml:space="preserve">Pytanie nr </w:t>
      </w:r>
      <w:r>
        <w:rPr>
          <w:rFonts w:ascii="Arial" w:hAnsi="Arial" w:cs="Arial"/>
          <w:b/>
          <w:sz w:val="20"/>
          <w:szCs w:val="20"/>
        </w:rPr>
        <w:t>20</w:t>
      </w:r>
    </w:p>
    <w:p w:rsidR="00907AC9" w:rsidRDefault="001B6A71" w:rsidP="001B6A7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907AC9" w:rsidRPr="002357A9">
        <w:rPr>
          <w:rFonts w:ascii="Arial" w:hAnsi="Arial" w:cs="Arial"/>
          <w:sz w:val="20"/>
          <w:szCs w:val="20"/>
        </w:rPr>
        <w:t>ykonawca wnosi o usunięcie z §3 ust. 7 załącznika nr 3 do SWZ treści odnoszącej się do przeglądów okresowych. Gwarant w zakresie gwarancji udzielonej w ramach ceny będzie wykonywał obowiązki gwarancyjne, w tym okresowe przeglądy przedmiotu leasingu.</w:t>
      </w:r>
    </w:p>
    <w:p w:rsidR="00E3579D" w:rsidRPr="001B6A71" w:rsidRDefault="001B6A71" w:rsidP="001B6A71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Odpowiedź</w:t>
      </w:r>
    </w:p>
    <w:p w:rsidR="001B6A71" w:rsidRPr="002357A9" w:rsidRDefault="001B6A71" w:rsidP="001B6A7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pozostawia zapisy bez zmian.</w:t>
      </w:r>
    </w:p>
    <w:p w:rsidR="001B6A71" w:rsidRDefault="001B6A71" w:rsidP="00E3579D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E3579D" w:rsidRPr="00E3579D" w:rsidRDefault="00E3579D" w:rsidP="00E3579D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E3579D">
        <w:rPr>
          <w:rFonts w:ascii="Arial" w:hAnsi="Arial" w:cs="Arial"/>
          <w:b/>
          <w:sz w:val="20"/>
          <w:szCs w:val="20"/>
        </w:rPr>
        <w:t xml:space="preserve">Pytanie nr </w:t>
      </w:r>
      <w:r w:rsidR="001B6A71">
        <w:rPr>
          <w:rFonts w:ascii="Arial" w:hAnsi="Arial" w:cs="Arial"/>
          <w:b/>
          <w:sz w:val="20"/>
          <w:szCs w:val="20"/>
        </w:rPr>
        <w:t>21</w:t>
      </w:r>
    </w:p>
    <w:p w:rsidR="00907AC9" w:rsidRPr="002357A9" w:rsidRDefault="00907AC9" w:rsidP="001B6A7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Wykonawca wnosi o wyjaśnienie treści załącznika nr 3 do SWZ w zakresie § 10 ust 1 lit b) wzoru umowy – Wykonawca (finansujący) nie udzieli gwarancji, wobec czego nie powinien ponosić z tego tytułu odpowiedzialności odszkodowawczej oraz nie udzieli rękojmi (bo to jest odpowiedzialność wyłącznie sprzedawcy) i wobec tego również nie powinien być obciążany karami umownymi. Wykonawca wnosi o usunięcie kar umownych obciążających Wykonawcę za niewykonanie cudzych obowiązków.</w:t>
      </w:r>
    </w:p>
    <w:p w:rsidR="001B6A71" w:rsidRPr="001B6A71" w:rsidRDefault="001B6A71" w:rsidP="001B6A71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Odpowiedź</w:t>
      </w:r>
    </w:p>
    <w:p w:rsidR="001B6A71" w:rsidRPr="00E3579D" w:rsidRDefault="001B6A71" w:rsidP="001B6A7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E3579D">
        <w:rPr>
          <w:rFonts w:ascii="Arial" w:hAnsi="Arial" w:cs="Arial"/>
          <w:sz w:val="20"/>
          <w:szCs w:val="20"/>
        </w:rPr>
        <w:t>Zamawiający wymaga aby sprzęt ujęty w przedmiocie zamówienia był objęty gwarancją. Gwarancja ma być wykonana na koszt i ryzyko wykonawcy</w:t>
      </w:r>
      <w:r>
        <w:rPr>
          <w:rFonts w:ascii="Arial" w:hAnsi="Arial" w:cs="Arial"/>
          <w:sz w:val="20"/>
          <w:szCs w:val="20"/>
        </w:rPr>
        <w:t xml:space="preserve"> z którym </w:t>
      </w:r>
      <w:r w:rsidRPr="00E3579D">
        <w:rPr>
          <w:rFonts w:ascii="Arial" w:hAnsi="Arial" w:cs="Arial"/>
          <w:sz w:val="20"/>
          <w:szCs w:val="20"/>
        </w:rPr>
        <w:t>zostanie podpisana umowa.</w:t>
      </w:r>
    </w:p>
    <w:p w:rsidR="001B6A71" w:rsidRPr="002357A9" w:rsidRDefault="001B6A71" w:rsidP="001B6A7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pozostawia zapisy bez zmian.</w:t>
      </w:r>
    </w:p>
    <w:p w:rsidR="001B6A71" w:rsidRDefault="001B6A71" w:rsidP="001B6A71">
      <w:pPr>
        <w:pStyle w:val="Akapitzlist"/>
        <w:ind w:left="0"/>
        <w:jc w:val="both"/>
        <w:rPr>
          <w:rFonts w:ascii="Arial" w:hAnsi="Arial" w:cs="Arial"/>
          <w:color w:val="FF0000"/>
          <w:sz w:val="20"/>
          <w:szCs w:val="20"/>
        </w:rPr>
      </w:pPr>
    </w:p>
    <w:p w:rsidR="00E3579D" w:rsidRPr="00E3579D" w:rsidRDefault="00E3579D" w:rsidP="003B76B7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E3579D">
        <w:rPr>
          <w:rFonts w:ascii="Arial" w:hAnsi="Arial" w:cs="Arial"/>
          <w:b/>
          <w:sz w:val="20"/>
          <w:szCs w:val="20"/>
        </w:rPr>
        <w:t xml:space="preserve">Pytanie nr </w:t>
      </w:r>
      <w:r w:rsidR="001B6A71">
        <w:rPr>
          <w:rFonts w:ascii="Arial" w:hAnsi="Arial" w:cs="Arial"/>
          <w:b/>
          <w:sz w:val="20"/>
          <w:szCs w:val="20"/>
        </w:rPr>
        <w:t>22</w:t>
      </w:r>
    </w:p>
    <w:p w:rsidR="00907AC9" w:rsidRPr="002357A9" w:rsidRDefault="00907AC9" w:rsidP="003B76B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Wykonawca wnosi o wyjaśnienie treści załącznika nr 3 do SWZ w zakresie § 10 wzoru umowy – jaki sposób rozliczeń, skutki, zobowiązania etc. Zamawiający przewiduje w sytuacji odstąpienia przez Wykonawcę od umowy sprzedaży z powodu wad przedmiotu leasingu.</w:t>
      </w:r>
    </w:p>
    <w:p w:rsidR="001B6A71" w:rsidRPr="001B6A71" w:rsidRDefault="001B6A71" w:rsidP="003B76B7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</w:t>
      </w:r>
      <w:r w:rsidRPr="001B6A71">
        <w:rPr>
          <w:rFonts w:ascii="Arial" w:hAnsi="Arial" w:cs="Arial"/>
          <w:b/>
          <w:sz w:val="20"/>
          <w:szCs w:val="20"/>
        </w:rPr>
        <w:t>dpowiedź</w:t>
      </w:r>
    </w:p>
    <w:p w:rsidR="00907AC9" w:rsidRPr="001B6A71" w:rsidRDefault="001B6A71" w:rsidP="003B76B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Jeśli dojdzie do konieczności odstąpienia od umowy, obowiązują zasady </w:t>
      </w:r>
      <w:r w:rsidR="003B76B7">
        <w:rPr>
          <w:rFonts w:ascii="Arial" w:hAnsi="Arial" w:cs="Arial"/>
          <w:sz w:val="20"/>
          <w:szCs w:val="20"/>
        </w:rPr>
        <w:t>opisane w Kodeksie Cywilnym.</w:t>
      </w:r>
    </w:p>
    <w:p w:rsidR="001B6A71" w:rsidRDefault="001B6A71" w:rsidP="003B76B7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E3579D" w:rsidRPr="00E3579D" w:rsidRDefault="00E3579D" w:rsidP="003B76B7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E3579D">
        <w:rPr>
          <w:rFonts w:ascii="Arial" w:hAnsi="Arial" w:cs="Arial"/>
          <w:b/>
          <w:sz w:val="20"/>
          <w:szCs w:val="20"/>
        </w:rPr>
        <w:t xml:space="preserve">Pytanie nr </w:t>
      </w:r>
      <w:r w:rsidR="001B6A71">
        <w:rPr>
          <w:rFonts w:ascii="Arial" w:hAnsi="Arial" w:cs="Arial"/>
          <w:b/>
          <w:sz w:val="20"/>
          <w:szCs w:val="20"/>
        </w:rPr>
        <w:t>23</w:t>
      </w:r>
    </w:p>
    <w:p w:rsidR="00907AC9" w:rsidRPr="002357A9" w:rsidRDefault="003B76B7" w:rsidP="003B76B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907AC9" w:rsidRPr="002357A9">
        <w:rPr>
          <w:rFonts w:ascii="Arial" w:hAnsi="Arial" w:cs="Arial"/>
          <w:sz w:val="20"/>
          <w:szCs w:val="20"/>
        </w:rPr>
        <w:t>ykonawca wnosi o wyjaśnienie treści załącznika nr 3 do SWZ w zakresie § 10 ust 4 wzoru umowy czy Zamawiający dopuszcza zawiadomienie o utracie przedmiotu leasingu również ubezpieczyciela</w:t>
      </w:r>
    </w:p>
    <w:p w:rsidR="003B76B7" w:rsidRPr="003B76B7" w:rsidRDefault="003B76B7" w:rsidP="003B76B7">
      <w:pPr>
        <w:pStyle w:val="Akapitzlist"/>
        <w:ind w:hanging="720"/>
        <w:jc w:val="both"/>
        <w:rPr>
          <w:rFonts w:ascii="Arial" w:hAnsi="Arial" w:cs="Arial"/>
          <w:b/>
          <w:sz w:val="20"/>
          <w:szCs w:val="20"/>
        </w:rPr>
      </w:pPr>
      <w:r w:rsidRPr="003B76B7">
        <w:rPr>
          <w:rFonts w:ascii="Arial" w:hAnsi="Arial" w:cs="Arial"/>
          <w:b/>
          <w:sz w:val="20"/>
          <w:szCs w:val="20"/>
        </w:rPr>
        <w:t>Odpowiedź</w:t>
      </w:r>
    </w:p>
    <w:p w:rsidR="00907AC9" w:rsidRPr="003B76B7" w:rsidRDefault="00907AC9" w:rsidP="003B76B7">
      <w:pPr>
        <w:pStyle w:val="Akapitzlist"/>
        <w:ind w:hanging="720"/>
        <w:jc w:val="both"/>
        <w:rPr>
          <w:rFonts w:ascii="Arial" w:hAnsi="Arial" w:cs="Arial"/>
          <w:sz w:val="20"/>
          <w:szCs w:val="20"/>
        </w:rPr>
      </w:pPr>
      <w:r w:rsidRPr="003B76B7">
        <w:rPr>
          <w:rFonts w:ascii="Arial" w:hAnsi="Arial" w:cs="Arial"/>
          <w:sz w:val="20"/>
          <w:szCs w:val="20"/>
        </w:rPr>
        <w:t xml:space="preserve">Zamawiający wyraża zgodę na przedstawione rozwiązanie. </w:t>
      </w:r>
    </w:p>
    <w:p w:rsidR="003B76B7" w:rsidRPr="002357A9" w:rsidRDefault="003B76B7" w:rsidP="003B76B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E3579D" w:rsidRPr="00E3579D" w:rsidRDefault="00E3579D" w:rsidP="003B76B7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E3579D">
        <w:rPr>
          <w:rFonts w:ascii="Arial" w:hAnsi="Arial" w:cs="Arial"/>
          <w:b/>
          <w:sz w:val="20"/>
          <w:szCs w:val="20"/>
        </w:rPr>
        <w:t xml:space="preserve">Pytanie nr </w:t>
      </w:r>
      <w:r w:rsidR="001B6A71">
        <w:rPr>
          <w:rFonts w:ascii="Arial" w:hAnsi="Arial" w:cs="Arial"/>
          <w:b/>
          <w:sz w:val="20"/>
          <w:szCs w:val="20"/>
        </w:rPr>
        <w:t>24</w:t>
      </w:r>
    </w:p>
    <w:p w:rsidR="00907AC9" w:rsidRPr="002357A9" w:rsidRDefault="00907AC9" w:rsidP="003B76B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Wykonawca wnosi o wyjaśnienie treści załącznika nr 3 do SWZ w zakresie § 10 ust 13 wzoru umowy, wg którego Zamawiający jest zobowiązany do zwrotu przedmiotu leasingu w sytuacji wygaśnięcia umowy w sposób opisany w ust. 5, Wykonawca wnosi o wyjaśnienie w jaki sposób Zamawiający zwróci Wykonawcy przedmiot leasingu w sytuacji, gdy ten przedmiot leasingu został utracony.</w:t>
      </w:r>
    </w:p>
    <w:p w:rsidR="003B76B7" w:rsidRPr="003B76B7" w:rsidRDefault="003B76B7" w:rsidP="003B76B7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3B76B7">
        <w:rPr>
          <w:rFonts w:ascii="Arial" w:hAnsi="Arial" w:cs="Arial"/>
          <w:b/>
          <w:sz w:val="20"/>
          <w:szCs w:val="20"/>
        </w:rPr>
        <w:t>Odpowiedź</w:t>
      </w:r>
    </w:p>
    <w:p w:rsidR="00907AC9" w:rsidRPr="003B76B7" w:rsidRDefault="00907AC9" w:rsidP="003B76B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3B76B7">
        <w:rPr>
          <w:rFonts w:ascii="Arial" w:hAnsi="Arial" w:cs="Arial"/>
          <w:sz w:val="20"/>
          <w:szCs w:val="20"/>
        </w:rPr>
        <w:t xml:space="preserve">W przypadku wystąpienia przedmiotowej sytuacji zastosowanie będą miały warunki związane z ubezpieczeniem przedmiotu leasingu. </w:t>
      </w:r>
    </w:p>
    <w:p w:rsidR="003B76B7" w:rsidRDefault="003B76B7" w:rsidP="00E3579D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E3579D" w:rsidRPr="00E3579D" w:rsidRDefault="00E3579D" w:rsidP="00E3579D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E3579D">
        <w:rPr>
          <w:rFonts w:ascii="Arial" w:hAnsi="Arial" w:cs="Arial"/>
          <w:b/>
          <w:sz w:val="20"/>
          <w:szCs w:val="20"/>
        </w:rPr>
        <w:t xml:space="preserve">Pytanie nr </w:t>
      </w:r>
      <w:r w:rsidR="001B6A71">
        <w:rPr>
          <w:rFonts w:ascii="Arial" w:hAnsi="Arial" w:cs="Arial"/>
          <w:b/>
          <w:sz w:val="20"/>
          <w:szCs w:val="20"/>
        </w:rPr>
        <w:t>25</w:t>
      </w:r>
    </w:p>
    <w:p w:rsidR="00907AC9" w:rsidRPr="002357A9" w:rsidRDefault="00907AC9" w:rsidP="003B76B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Prosimy o potwierdzenie, iż:</w:t>
      </w:r>
    </w:p>
    <w:p w:rsidR="00907AC9" w:rsidRPr="002357A9" w:rsidRDefault="00907AC9" w:rsidP="003B76B7">
      <w:pPr>
        <w:pStyle w:val="Akapitzlist"/>
        <w:numPr>
          <w:ilvl w:val="0"/>
          <w:numId w:val="10"/>
        </w:numPr>
        <w:ind w:left="426" w:hanging="284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Zamawiający będzie dokonywał rozliczeń, zgłoszeń dotyczących opłat leasingowych i ubezpieczenia Przedmiotu Leasingu tylko z Finansującym,</w:t>
      </w:r>
    </w:p>
    <w:p w:rsidR="00907AC9" w:rsidRPr="002357A9" w:rsidRDefault="00907AC9" w:rsidP="003B76B7">
      <w:pPr>
        <w:pStyle w:val="Akapitzlist"/>
        <w:numPr>
          <w:ilvl w:val="0"/>
          <w:numId w:val="10"/>
        </w:numPr>
        <w:ind w:left="426" w:hanging="284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Zamawiający będzie dokonywał rozliczeń (w tyt. z kar umownych), zgłoszeń wynikających z warunków gwarancji, serwisu przedmiotu leasingu, jego utrzymania bezpośrednio z Dostawcą</w:t>
      </w:r>
    </w:p>
    <w:p w:rsidR="003B76B7" w:rsidRPr="003B76B7" w:rsidRDefault="003B76B7" w:rsidP="003B76B7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3B76B7">
        <w:rPr>
          <w:rFonts w:ascii="Arial" w:hAnsi="Arial" w:cs="Arial"/>
          <w:b/>
          <w:sz w:val="20"/>
          <w:szCs w:val="20"/>
        </w:rPr>
        <w:t>Odpowiedź</w:t>
      </w:r>
    </w:p>
    <w:p w:rsidR="00907AC9" w:rsidRPr="003B76B7" w:rsidRDefault="00907AC9" w:rsidP="003B76B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3B76B7">
        <w:rPr>
          <w:rFonts w:ascii="Arial" w:hAnsi="Arial" w:cs="Arial"/>
          <w:sz w:val="20"/>
          <w:szCs w:val="20"/>
        </w:rPr>
        <w:t>Zamawiający będzie dokonywał rozliczeń z Finansującym, który jest stroną  umowy leasingu</w:t>
      </w:r>
      <w:r w:rsidR="003B76B7">
        <w:rPr>
          <w:rFonts w:ascii="Arial" w:hAnsi="Arial" w:cs="Arial"/>
          <w:sz w:val="20"/>
          <w:szCs w:val="20"/>
        </w:rPr>
        <w:t>.</w:t>
      </w:r>
    </w:p>
    <w:p w:rsidR="003B76B7" w:rsidRPr="003B76B7" w:rsidRDefault="003B76B7" w:rsidP="001B6A71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1B6A71" w:rsidRPr="00E3579D" w:rsidRDefault="001B6A71" w:rsidP="001B6A71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E3579D">
        <w:rPr>
          <w:rFonts w:ascii="Arial" w:hAnsi="Arial" w:cs="Arial"/>
          <w:b/>
          <w:sz w:val="20"/>
          <w:szCs w:val="20"/>
        </w:rPr>
        <w:t xml:space="preserve">Pytanie nr </w:t>
      </w:r>
      <w:r>
        <w:rPr>
          <w:rFonts w:ascii="Arial" w:hAnsi="Arial" w:cs="Arial"/>
          <w:b/>
          <w:sz w:val="20"/>
          <w:szCs w:val="20"/>
        </w:rPr>
        <w:t>26</w:t>
      </w:r>
    </w:p>
    <w:p w:rsidR="00907AC9" w:rsidRDefault="00907AC9" w:rsidP="003B76B7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Czy Zamawiający wyrazi zgodę, aby w umowie leasingu podać adres Podwykonawcy (Dostawcy) w celu bezpośredniego kontaktu w kwestiach gwarancji oraz czynności związanych z obsługą serwisową?</w:t>
      </w:r>
    </w:p>
    <w:p w:rsidR="008813DA" w:rsidRDefault="008813DA" w:rsidP="003B76B7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</w:p>
    <w:p w:rsidR="008813DA" w:rsidRDefault="008813DA" w:rsidP="003B76B7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</w:p>
    <w:p w:rsidR="003B76B7" w:rsidRPr="003B76B7" w:rsidRDefault="003B76B7" w:rsidP="003B76B7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  <w:r w:rsidRPr="003B76B7">
        <w:rPr>
          <w:rFonts w:ascii="Arial" w:hAnsi="Arial" w:cs="Arial"/>
          <w:b/>
          <w:sz w:val="20"/>
          <w:szCs w:val="20"/>
        </w:rPr>
        <w:lastRenderedPageBreak/>
        <w:t>Odpowiedź</w:t>
      </w:r>
    </w:p>
    <w:p w:rsidR="00907AC9" w:rsidRDefault="00907AC9" w:rsidP="003B76B7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3B76B7">
        <w:rPr>
          <w:rFonts w:ascii="Arial" w:hAnsi="Arial" w:cs="Arial"/>
          <w:sz w:val="20"/>
          <w:szCs w:val="20"/>
        </w:rPr>
        <w:t>Zamawiający umie</w:t>
      </w:r>
      <w:r w:rsidR="003B76B7" w:rsidRPr="003B76B7">
        <w:rPr>
          <w:rFonts w:ascii="Arial" w:hAnsi="Arial" w:cs="Arial"/>
          <w:sz w:val="20"/>
          <w:szCs w:val="20"/>
        </w:rPr>
        <w:t>ści</w:t>
      </w:r>
      <w:r w:rsidRPr="003B76B7">
        <w:rPr>
          <w:rFonts w:ascii="Arial" w:hAnsi="Arial" w:cs="Arial"/>
          <w:sz w:val="20"/>
          <w:szCs w:val="20"/>
        </w:rPr>
        <w:t xml:space="preserve"> adres Podwykonawcy (Dostawcy) w umowie leasingu</w:t>
      </w:r>
      <w:r w:rsidR="003B76B7" w:rsidRPr="003B76B7">
        <w:rPr>
          <w:rFonts w:ascii="Arial" w:hAnsi="Arial" w:cs="Arial"/>
          <w:sz w:val="20"/>
          <w:szCs w:val="20"/>
        </w:rPr>
        <w:t xml:space="preserve"> na etapie podpisania umowy</w:t>
      </w:r>
      <w:r w:rsidRPr="003B76B7">
        <w:rPr>
          <w:rFonts w:ascii="Arial" w:hAnsi="Arial" w:cs="Arial"/>
          <w:sz w:val="20"/>
          <w:szCs w:val="20"/>
        </w:rPr>
        <w:t>.</w:t>
      </w:r>
    </w:p>
    <w:p w:rsidR="003B76B7" w:rsidRPr="003B76B7" w:rsidRDefault="003B76B7" w:rsidP="003B76B7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1B6A71" w:rsidRPr="00E3579D" w:rsidRDefault="001B6A71" w:rsidP="001B6A71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E3579D">
        <w:rPr>
          <w:rFonts w:ascii="Arial" w:hAnsi="Arial" w:cs="Arial"/>
          <w:b/>
          <w:sz w:val="20"/>
          <w:szCs w:val="20"/>
        </w:rPr>
        <w:t xml:space="preserve">Pytanie nr </w:t>
      </w:r>
      <w:r>
        <w:rPr>
          <w:rFonts w:ascii="Arial" w:hAnsi="Arial" w:cs="Arial"/>
          <w:b/>
          <w:sz w:val="20"/>
          <w:szCs w:val="20"/>
        </w:rPr>
        <w:t>27</w:t>
      </w:r>
    </w:p>
    <w:p w:rsidR="00907AC9" w:rsidRPr="002357A9" w:rsidRDefault="00907AC9" w:rsidP="003B76B7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Prosimy o dopuszczenie we Wzorze Umowy stanowiący zał. nr 3 do SWZ § 6 ust. 2 przedłożenia przez Finansującego zamiast „ oświadczenia dostawcy sprzętu” umowy z Dostawcą.</w:t>
      </w:r>
    </w:p>
    <w:p w:rsidR="003B76B7" w:rsidRPr="003B76B7" w:rsidRDefault="003B76B7" w:rsidP="003B76B7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3B76B7">
        <w:rPr>
          <w:rFonts w:ascii="Arial" w:hAnsi="Arial" w:cs="Arial"/>
          <w:b/>
          <w:sz w:val="20"/>
          <w:szCs w:val="20"/>
        </w:rPr>
        <w:t>Odpowiedź</w:t>
      </w:r>
    </w:p>
    <w:p w:rsidR="00907AC9" w:rsidRPr="003B76B7" w:rsidRDefault="00907AC9" w:rsidP="003B76B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3B76B7">
        <w:rPr>
          <w:rFonts w:ascii="Arial" w:hAnsi="Arial" w:cs="Arial"/>
          <w:sz w:val="20"/>
          <w:szCs w:val="20"/>
        </w:rPr>
        <w:t>Zamawiający wyraża zgodę na przedstawione rozwiązanie, pod warunkiem, iż umowa z Dostawcą będzie zawierała oświadczenie Dostawcy sprzętu, że dostarczony przedmiot zamówienia jest fabrycznie nowy i wolny od wad fizycznych i wad prawnych.</w:t>
      </w:r>
    </w:p>
    <w:p w:rsidR="003B76B7" w:rsidRDefault="003B76B7" w:rsidP="003B76B7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1B6A71" w:rsidRPr="00E3579D" w:rsidRDefault="001B6A71" w:rsidP="003B76B7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E3579D">
        <w:rPr>
          <w:rFonts w:ascii="Arial" w:hAnsi="Arial" w:cs="Arial"/>
          <w:b/>
          <w:sz w:val="20"/>
          <w:szCs w:val="20"/>
        </w:rPr>
        <w:t xml:space="preserve">Pytanie nr </w:t>
      </w:r>
      <w:r>
        <w:rPr>
          <w:rFonts w:ascii="Arial" w:hAnsi="Arial" w:cs="Arial"/>
          <w:b/>
          <w:sz w:val="20"/>
          <w:szCs w:val="20"/>
        </w:rPr>
        <w:t>28</w:t>
      </w:r>
    </w:p>
    <w:p w:rsidR="00907AC9" w:rsidRPr="002357A9" w:rsidRDefault="00907AC9" w:rsidP="00625D0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 xml:space="preserve">Prosimy o modyfikację zapisu we Wzorze Umowy stanowiącym zał. nr 3 do SWZ § 6 ust. 5 na zapis </w:t>
      </w:r>
      <w:r w:rsidRPr="002357A9">
        <w:rPr>
          <w:rFonts w:ascii="Arial" w:hAnsi="Arial" w:cs="Arial"/>
          <w:b/>
          <w:sz w:val="20"/>
          <w:szCs w:val="20"/>
        </w:rPr>
        <w:t>„ wszelkie zgłoszenia usterek( wad) będą przekazywane Wykonawcy w formie pisemnej lub  drogą elektroniczną w dni robocze”</w:t>
      </w:r>
    </w:p>
    <w:p w:rsidR="003B76B7" w:rsidRPr="003B76B7" w:rsidRDefault="003B76B7" w:rsidP="00625D01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3B76B7">
        <w:rPr>
          <w:rFonts w:ascii="Arial" w:hAnsi="Arial" w:cs="Arial"/>
          <w:b/>
          <w:sz w:val="20"/>
          <w:szCs w:val="20"/>
        </w:rPr>
        <w:t>Odpowiedź</w:t>
      </w:r>
    </w:p>
    <w:p w:rsidR="00907AC9" w:rsidRPr="003B76B7" w:rsidRDefault="00907AC9" w:rsidP="00625D0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3B76B7">
        <w:rPr>
          <w:rFonts w:ascii="Arial" w:hAnsi="Arial" w:cs="Arial"/>
          <w:sz w:val="20"/>
          <w:szCs w:val="20"/>
        </w:rPr>
        <w:t xml:space="preserve">Zamawiający wyraża zgodę na przedmiotową zmianę. </w:t>
      </w:r>
    </w:p>
    <w:p w:rsidR="003B76B7" w:rsidRDefault="003B76B7" w:rsidP="00625D01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1B6A71" w:rsidRPr="001B6A71" w:rsidRDefault="001B6A71" w:rsidP="00625D01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 29</w:t>
      </w:r>
    </w:p>
    <w:p w:rsidR="00907AC9" w:rsidRPr="002357A9" w:rsidRDefault="00907AC9" w:rsidP="00625D0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 xml:space="preserve">Prosimy o modyfikację zapisu we Wzorze Umowy stanowiącym zał. nr 3 do SWZ § 6 ust. 9 na zapis </w:t>
      </w:r>
      <w:r w:rsidRPr="002357A9">
        <w:rPr>
          <w:rFonts w:ascii="Arial" w:hAnsi="Arial" w:cs="Arial"/>
          <w:b/>
          <w:sz w:val="20"/>
          <w:szCs w:val="20"/>
        </w:rPr>
        <w:t>„ Wykonawca zobowiązuje się do wymiany wadliwego elementu (zespołu/ podzespołu) na wolny od wad po bezskutecznych dwóch naprawach gwarancyjnych”.</w:t>
      </w:r>
    </w:p>
    <w:p w:rsidR="00907AC9" w:rsidRPr="002357A9" w:rsidRDefault="00907AC9" w:rsidP="00625D0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Wykonawca wyjaśnia przy tym, iż bezzasadne jest zobowiązanie do wymiany całego urządzenia w przypadku możliwości wymiany wadliwego elementu urządzenia.</w:t>
      </w:r>
    </w:p>
    <w:p w:rsidR="003B76B7" w:rsidRPr="003B76B7" w:rsidRDefault="003B76B7" w:rsidP="00625D01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3B76B7">
        <w:rPr>
          <w:rFonts w:ascii="Arial" w:hAnsi="Arial" w:cs="Arial"/>
          <w:b/>
          <w:sz w:val="20"/>
          <w:szCs w:val="20"/>
        </w:rPr>
        <w:t>Odpowiedź</w:t>
      </w:r>
    </w:p>
    <w:p w:rsidR="00907AC9" w:rsidRPr="003B76B7" w:rsidRDefault="00907AC9" w:rsidP="003B76B7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3B76B7">
        <w:rPr>
          <w:rFonts w:ascii="Arial" w:hAnsi="Arial" w:cs="Arial"/>
          <w:sz w:val="20"/>
          <w:szCs w:val="20"/>
        </w:rPr>
        <w:t>Zamawiający wyraża zgodę na przedmiotową zmianę.</w:t>
      </w:r>
    </w:p>
    <w:p w:rsidR="003B76B7" w:rsidRPr="003B76B7" w:rsidRDefault="003B76B7" w:rsidP="003B76B7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3B76B7" w:rsidRPr="003B76B7" w:rsidRDefault="003B76B7" w:rsidP="003B76B7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  <w:r w:rsidRPr="003B76B7">
        <w:rPr>
          <w:rFonts w:ascii="Arial" w:hAnsi="Arial" w:cs="Arial"/>
          <w:b/>
          <w:sz w:val="20"/>
          <w:szCs w:val="20"/>
        </w:rPr>
        <w:t>Pytanie nr 30</w:t>
      </w:r>
    </w:p>
    <w:p w:rsidR="00907AC9" w:rsidRPr="003B76B7" w:rsidRDefault="00907AC9" w:rsidP="003B76B7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3B76B7">
        <w:rPr>
          <w:rFonts w:ascii="Arial" w:hAnsi="Arial" w:cs="Arial"/>
          <w:sz w:val="20"/>
          <w:szCs w:val="20"/>
        </w:rPr>
        <w:t>Prosimy o dopuszczenie i zmianę zapisu § 8 ust. 1 zał. nr 3 do SWZ na zapis „ Przedmiot zostanie ubezpieczony przez Zamawiającego na cały okres leasingu za pośrednictwem Finansującego”</w:t>
      </w:r>
    </w:p>
    <w:p w:rsidR="003B76B7" w:rsidRPr="003B76B7" w:rsidRDefault="003B76B7" w:rsidP="003B76B7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  <w:r w:rsidRPr="003B76B7">
        <w:rPr>
          <w:rFonts w:ascii="Arial" w:hAnsi="Arial" w:cs="Arial"/>
          <w:b/>
          <w:sz w:val="20"/>
          <w:szCs w:val="20"/>
        </w:rPr>
        <w:t>Odpowiedź</w:t>
      </w:r>
    </w:p>
    <w:p w:rsidR="00625D01" w:rsidRPr="002357A9" w:rsidRDefault="00625D01" w:rsidP="00625D0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pozostawia zapisy bez zmian.</w:t>
      </w:r>
    </w:p>
    <w:p w:rsidR="003B76B7" w:rsidRPr="002357A9" w:rsidRDefault="003B76B7" w:rsidP="003B76B7">
      <w:pPr>
        <w:pStyle w:val="Akapitzlist"/>
        <w:ind w:left="0"/>
        <w:rPr>
          <w:rFonts w:ascii="Arial" w:hAnsi="Arial" w:cs="Arial"/>
          <w:color w:val="00B050"/>
          <w:sz w:val="20"/>
          <w:szCs w:val="20"/>
        </w:rPr>
      </w:pPr>
    </w:p>
    <w:p w:rsidR="003B76B7" w:rsidRPr="001B6A71" w:rsidRDefault="003B76B7" w:rsidP="003B76B7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 xml:space="preserve">Pytanie nr </w:t>
      </w:r>
      <w:r>
        <w:rPr>
          <w:rFonts w:ascii="Arial" w:hAnsi="Arial" w:cs="Arial"/>
          <w:b/>
          <w:sz w:val="20"/>
          <w:szCs w:val="20"/>
        </w:rPr>
        <w:t>31</w:t>
      </w:r>
    </w:p>
    <w:p w:rsidR="00907AC9" w:rsidRPr="002357A9" w:rsidRDefault="00907AC9" w:rsidP="003B76B7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 xml:space="preserve">§ 8 ust. 2 zał. nr 3 do SWZ, oraz SWZ rozdział 4 ust. 4.1 Warunki leasingu operacyjnego pkt. 4 b) </w:t>
      </w:r>
      <w:r w:rsidRPr="002357A9">
        <w:rPr>
          <w:rFonts w:ascii="Arial" w:hAnsi="Arial" w:cs="Arial"/>
          <w:color w:val="000000"/>
          <w:sz w:val="20"/>
          <w:szCs w:val="20"/>
        </w:rPr>
        <w:t xml:space="preserve"> Prosimy o informację, czy Zamawiający dopuści osobne płatności za raty leasingowe oraz ubezpieczenie? Finansujący informuje przy tym, iż nie może wliczyć kosztu ubezpieczenia do comiesięcznej raty leasingowej. Wynika to z przepisów mówiących o tym, że ubezpieczenia nie są objęte podatkiem VAT.  Z tego względu, Finansujący wystawi raz w miesiącu fakturę za ratę (z wliczonym podatkiem VAT) oraz raz w miesiącu notę ubezpieczeniową (bez </w:t>
      </w:r>
      <w:proofErr w:type="spellStart"/>
      <w:r w:rsidRPr="002357A9">
        <w:rPr>
          <w:rFonts w:ascii="Arial" w:hAnsi="Arial" w:cs="Arial"/>
          <w:color w:val="000000"/>
          <w:sz w:val="20"/>
          <w:szCs w:val="20"/>
        </w:rPr>
        <w:t>VATu</w:t>
      </w:r>
      <w:proofErr w:type="spellEnd"/>
      <w:r w:rsidRPr="002357A9">
        <w:rPr>
          <w:rFonts w:ascii="Arial" w:hAnsi="Arial" w:cs="Arial"/>
          <w:color w:val="000000"/>
          <w:sz w:val="20"/>
          <w:szCs w:val="20"/>
        </w:rPr>
        <w:t xml:space="preserve">). </w:t>
      </w:r>
    </w:p>
    <w:p w:rsidR="00907AC9" w:rsidRPr="002357A9" w:rsidRDefault="00907AC9" w:rsidP="003B76B7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t>Oba dokumenty będą wystawiane w tym samym terminie.</w:t>
      </w:r>
    </w:p>
    <w:p w:rsidR="003B76B7" w:rsidRPr="003B76B7" w:rsidRDefault="003B76B7" w:rsidP="003B76B7">
      <w:pPr>
        <w:pStyle w:val="Akapitzlist"/>
        <w:spacing w:after="20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3B76B7">
        <w:rPr>
          <w:rFonts w:ascii="Arial" w:hAnsi="Arial" w:cs="Arial"/>
          <w:b/>
          <w:sz w:val="20"/>
          <w:szCs w:val="20"/>
        </w:rPr>
        <w:t>Odpowiedź</w:t>
      </w:r>
    </w:p>
    <w:p w:rsidR="00907AC9" w:rsidRPr="003B76B7" w:rsidRDefault="00907AC9" w:rsidP="003B76B7">
      <w:pPr>
        <w:pStyle w:val="Akapitzlist"/>
        <w:spacing w:after="20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B76B7">
        <w:rPr>
          <w:rFonts w:ascii="Arial" w:hAnsi="Arial" w:cs="Arial"/>
          <w:sz w:val="20"/>
          <w:szCs w:val="20"/>
        </w:rPr>
        <w:t xml:space="preserve">Zamawiający </w:t>
      </w:r>
      <w:r w:rsidR="00A7010E">
        <w:rPr>
          <w:rFonts w:ascii="Arial" w:hAnsi="Arial" w:cs="Arial"/>
          <w:sz w:val="20"/>
          <w:szCs w:val="20"/>
        </w:rPr>
        <w:t xml:space="preserve">nie wyraża </w:t>
      </w:r>
      <w:r w:rsidRPr="003B76B7">
        <w:rPr>
          <w:rFonts w:ascii="Arial" w:hAnsi="Arial" w:cs="Arial"/>
          <w:sz w:val="20"/>
          <w:szCs w:val="20"/>
        </w:rPr>
        <w:t>zgod</w:t>
      </w:r>
      <w:r w:rsidR="00A7010E">
        <w:rPr>
          <w:rFonts w:ascii="Arial" w:hAnsi="Arial" w:cs="Arial"/>
          <w:sz w:val="20"/>
          <w:szCs w:val="20"/>
        </w:rPr>
        <w:t>y</w:t>
      </w:r>
      <w:r w:rsidRPr="003B76B7">
        <w:rPr>
          <w:rFonts w:ascii="Arial" w:hAnsi="Arial" w:cs="Arial"/>
          <w:sz w:val="20"/>
          <w:szCs w:val="20"/>
        </w:rPr>
        <w:t xml:space="preserve"> na przedstawione rozwiązanie. Finansujący jest zobowiązany do przedstawienia w ofercie całkowitych kosztów realizacji umowy leasingu, zawierających również koszty ubezpieczenia. </w:t>
      </w:r>
    </w:p>
    <w:p w:rsidR="004C5DC3" w:rsidRDefault="004C5DC3" w:rsidP="004C5DC3">
      <w:pPr>
        <w:pStyle w:val="Akapitzlist"/>
        <w:spacing w:after="20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4C5DC3" w:rsidRPr="001B6A71" w:rsidRDefault="004C5DC3" w:rsidP="004C5DC3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  <w:bookmarkStart w:id="1" w:name="_Hlk109204672"/>
      <w:r w:rsidRPr="001B6A71">
        <w:rPr>
          <w:rFonts w:ascii="Arial" w:hAnsi="Arial" w:cs="Arial"/>
          <w:b/>
          <w:sz w:val="20"/>
          <w:szCs w:val="20"/>
        </w:rPr>
        <w:t xml:space="preserve">Pytanie nr </w:t>
      </w:r>
      <w:r>
        <w:rPr>
          <w:rFonts w:ascii="Arial" w:hAnsi="Arial" w:cs="Arial"/>
          <w:b/>
          <w:sz w:val="20"/>
          <w:szCs w:val="20"/>
        </w:rPr>
        <w:t>32</w:t>
      </w:r>
    </w:p>
    <w:bookmarkEnd w:id="1"/>
    <w:p w:rsidR="00907AC9" w:rsidRPr="002357A9" w:rsidRDefault="00907AC9" w:rsidP="004C5DC3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Prosimy o informację, czy koszt ubezpieczenia powinien zostać uwzględniony w ofercie? Jeśli tak, prosimy o modyfikację formularz ofertowego i dodanie pozycji, w której będzie mógł zostać wskazany koszt ubezpieczenia.</w:t>
      </w:r>
    </w:p>
    <w:p w:rsidR="00625D01" w:rsidRDefault="00625D01" w:rsidP="00625D01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625D01">
        <w:rPr>
          <w:rFonts w:ascii="Arial" w:hAnsi="Arial" w:cs="Arial"/>
          <w:b/>
          <w:sz w:val="20"/>
          <w:szCs w:val="20"/>
        </w:rPr>
        <w:t>Odpowiedź</w:t>
      </w:r>
    </w:p>
    <w:p w:rsidR="00A7010E" w:rsidRDefault="00E676D1" w:rsidP="00625D0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Rata leasingu musi zawierać wszystkie koszty związane z realizacją umowy i ubezpieczeniem.</w:t>
      </w:r>
    </w:p>
    <w:p w:rsidR="00E676D1" w:rsidRPr="00A7010E" w:rsidRDefault="00E676D1" w:rsidP="00625D0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4C5DC3" w:rsidRPr="001B6A71" w:rsidRDefault="004C5DC3" w:rsidP="004C5DC3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 xml:space="preserve">Pytanie nr </w:t>
      </w:r>
      <w:r>
        <w:rPr>
          <w:rFonts w:ascii="Arial" w:hAnsi="Arial" w:cs="Arial"/>
          <w:b/>
          <w:sz w:val="20"/>
          <w:szCs w:val="20"/>
        </w:rPr>
        <w:t>33</w:t>
      </w:r>
    </w:p>
    <w:p w:rsidR="00907AC9" w:rsidRPr="002357A9" w:rsidRDefault="00907AC9" w:rsidP="004C5DC3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Prosimy o informację czy oferta ubezpieczeniowa powinna zostać przedstawiona na pierwszy rok obowiązywania umowy?</w:t>
      </w:r>
    </w:p>
    <w:p w:rsidR="00625D01" w:rsidRPr="00625D01" w:rsidRDefault="00625D01" w:rsidP="00625D01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  <w:r w:rsidRPr="00625D01">
        <w:rPr>
          <w:rFonts w:ascii="Arial" w:hAnsi="Arial" w:cs="Arial"/>
          <w:b/>
          <w:sz w:val="20"/>
          <w:szCs w:val="20"/>
        </w:rPr>
        <w:lastRenderedPageBreak/>
        <w:t>Odpowiedź</w:t>
      </w:r>
    </w:p>
    <w:p w:rsidR="00907AC9" w:rsidRPr="00625D01" w:rsidRDefault="00E676D1" w:rsidP="00625D01">
      <w:pPr>
        <w:pStyle w:val="Akapitzlist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907AC9" w:rsidRPr="00625D01">
        <w:rPr>
          <w:rFonts w:ascii="Arial" w:hAnsi="Arial" w:cs="Arial"/>
          <w:sz w:val="20"/>
          <w:szCs w:val="20"/>
        </w:rPr>
        <w:t>bezpieczeni</w:t>
      </w:r>
      <w:r>
        <w:rPr>
          <w:rFonts w:ascii="Arial" w:hAnsi="Arial" w:cs="Arial"/>
          <w:sz w:val="20"/>
          <w:szCs w:val="20"/>
        </w:rPr>
        <w:t>e</w:t>
      </w:r>
      <w:r w:rsidR="00907AC9" w:rsidRPr="00625D01">
        <w:rPr>
          <w:rFonts w:ascii="Arial" w:hAnsi="Arial" w:cs="Arial"/>
          <w:sz w:val="20"/>
          <w:szCs w:val="20"/>
        </w:rPr>
        <w:t xml:space="preserve"> powinn</w:t>
      </w:r>
      <w:r>
        <w:rPr>
          <w:rFonts w:ascii="Arial" w:hAnsi="Arial" w:cs="Arial"/>
          <w:sz w:val="20"/>
          <w:szCs w:val="20"/>
        </w:rPr>
        <w:t>o</w:t>
      </w:r>
      <w:r w:rsidR="00907AC9" w:rsidRPr="00625D01">
        <w:rPr>
          <w:rFonts w:ascii="Arial" w:hAnsi="Arial" w:cs="Arial"/>
          <w:sz w:val="20"/>
          <w:szCs w:val="20"/>
        </w:rPr>
        <w:t xml:space="preserve"> obejmować cały okres leasingu. </w:t>
      </w:r>
    </w:p>
    <w:p w:rsidR="00E676D1" w:rsidRDefault="00E676D1" w:rsidP="005208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4C5DC3" w:rsidRPr="001B6A71" w:rsidRDefault="004C5DC3" w:rsidP="005208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 xml:space="preserve">Pytanie nr </w:t>
      </w:r>
      <w:r>
        <w:rPr>
          <w:rFonts w:ascii="Arial" w:hAnsi="Arial" w:cs="Arial"/>
          <w:b/>
          <w:sz w:val="20"/>
          <w:szCs w:val="20"/>
        </w:rPr>
        <w:t>3</w:t>
      </w:r>
      <w:r w:rsidR="00625D01">
        <w:rPr>
          <w:rFonts w:ascii="Arial" w:hAnsi="Arial" w:cs="Arial"/>
          <w:b/>
          <w:sz w:val="20"/>
          <w:szCs w:val="20"/>
        </w:rPr>
        <w:t>4</w:t>
      </w:r>
    </w:p>
    <w:p w:rsidR="00907AC9" w:rsidRPr="002357A9" w:rsidRDefault="00907AC9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Prosimy o informację czy płatność składki będzie jednorazowa czy też w ratach i jeśli w ratach, to w ilu?</w:t>
      </w:r>
    </w:p>
    <w:p w:rsidR="00625D01" w:rsidRPr="00E676D1" w:rsidRDefault="00625D01" w:rsidP="005208D2">
      <w:pPr>
        <w:pStyle w:val="Akapitzlist"/>
        <w:ind w:hanging="720"/>
        <w:jc w:val="both"/>
        <w:rPr>
          <w:rFonts w:ascii="Arial" w:hAnsi="Arial" w:cs="Arial"/>
          <w:b/>
          <w:sz w:val="20"/>
          <w:szCs w:val="20"/>
        </w:rPr>
      </w:pPr>
      <w:r w:rsidRPr="00E676D1">
        <w:rPr>
          <w:rFonts w:ascii="Arial" w:hAnsi="Arial" w:cs="Arial"/>
          <w:b/>
          <w:sz w:val="20"/>
          <w:szCs w:val="20"/>
        </w:rPr>
        <w:t>Odpowiedź</w:t>
      </w:r>
    </w:p>
    <w:p w:rsidR="00907AC9" w:rsidRPr="00E676D1" w:rsidRDefault="00907AC9" w:rsidP="005208D2">
      <w:pPr>
        <w:pStyle w:val="Akapitzlist"/>
        <w:ind w:hanging="720"/>
        <w:jc w:val="both"/>
        <w:rPr>
          <w:rFonts w:ascii="Arial" w:hAnsi="Arial" w:cs="Arial"/>
          <w:sz w:val="20"/>
          <w:szCs w:val="20"/>
        </w:rPr>
      </w:pPr>
      <w:r w:rsidRPr="00E676D1">
        <w:rPr>
          <w:rFonts w:ascii="Arial" w:hAnsi="Arial" w:cs="Arial"/>
          <w:sz w:val="20"/>
          <w:szCs w:val="20"/>
        </w:rPr>
        <w:t xml:space="preserve">Zamawiający nie określa szczegółowych warunków w przedmiotowym zakresie. </w:t>
      </w:r>
    </w:p>
    <w:p w:rsidR="00E676D1" w:rsidRDefault="00E676D1" w:rsidP="005208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4C5DC3" w:rsidRPr="001B6A71" w:rsidRDefault="004C5DC3" w:rsidP="005208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 xml:space="preserve">Pytanie nr </w:t>
      </w:r>
      <w:r>
        <w:rPr>
          <w:rFonts w:ascii="Arial" w:hAnsi="Arial" w:cs="Arial"/>
          <w:b/>
          <w:sz w:val="20"/>
          <w:szCs w:val="20"/>
        </w:rPr>
        <w:t>3</w:t>
      </w:r>
      <w:r w:rsidR="00625D01">
        <w:rPr>
          <w:rFonts w:ascii="Arial" w:hAnsi="Arial" w:cs="Arial"/>
          <w:b/>
          <w:sz w:val="20"/>
          <w:szCs w:val="20"/>
        </w:rPr>
        <w:t>5</w:t>
      </w:r>
    </w:p>
    <w:p w:rsidR="00907AC9" w:rsidRPr="002357A9" w:rsidRDefault="00907AC9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Prosimy o potwierdzenie, iż w polisach jako ubezpieczony zostanie wskazany Finansujący, będący właścicielem pojazdu.</w:t>
      </w:r>
    </w:p>
    <w:p w:rsidR="005208D2" w:rsidRPr="005208D2" w:rsidRDefault="005208D2" w:rsidP="005208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5208D2">
        <w:rPr>
          <w:rFonts w:ascii="Arial" w:hAnsi="Arial" w:cs="Arial"/>
          <w:b/>
          <w:sz w:val="20"/>
          <w:szCs w:val="20"/>
        </w:rPr>
        <w:t>Odpowiedź</w:t>
      </w:r>
    </w:p>
    <w:p w:rsidR="00907AC9" w:rsidRPr="005208D2" w:rsidRDefault="005208D2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5208D2">
        <w:rPr>
          <w:rFonts w:ascii="Arial" w:hAnsi="Arial" w:cs="Arial"/>
          <w:sz w:val="20"/>
          <w:szCs w:val="20"/>
        </w:rPr>
        <w:t>Pytanie nie dotyczy przedmiotowego postępowania. Przedmiotem zamówienia nie jest pojazd.</w:t>
      </w:r>
      <w:r w:rsidR="00907AC9" w:rsidRPr="005208D2">
        <w:rPr>
          <w:rFonts w:ascii="Arial" w:hAnsi="Arial" w:cs="Arial"/>
          <w:sz w:val="20"/>
          <w:szCs w:val="20"/>
        </w:rPr>
        <w:t xml:space="preserve"> </w:t>
      </w:r>
    </w:p>
    <w:p w:rsidR="005208D2" w:rsidRDefault="005208D2" w:rsidP="005208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25D01" w:rsidRPr="001B6A71" w:rsidRDefault="00625D01" w:rsidP="005208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 xml:space="preserve">Pytanie nr </w:t>
      </w:r>
      <w:r>
        <w:rPr>
          <w:rFonts w:ascii="Arial" w:hAnsi="Arial" w:cs="Arial"/>
          <w:b/>
          <w:sz w:val="20"/>
          <w:szCs w:val="20"/>
        </w:rPr>
        <w:t>36</w:t>
      </w:r>
    </w:p>
    <w:p w:rsidR="00907AC9" w:rsidRPr="002357A9" w:rsidRDefault="00907AC9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Prosimy o potwierdzenie że Zamawiający pokryje koszty ubezpieczenia zgodnie z obowiązującymi przepisami na podstawie wystawionej przez Wykonawcę noty ubezpieczeniowej?</w:t>
      </w:r>
    </w:p>
    <w:p w:rsidR="005208D2" w:rsidRPr="005208D2" w:rsidRDefault="005208D2" w:rsidP="005208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5208D2">
        <w:rPr>
          <w:rFonts w:ascii="Arial" w:hAnsi="Arial" w:cs="Arial"/>
          <w:b/>
          <w:sz w:val="20"/>
          <w:szCs w:val="20"/>
        </w:rPr>
        <w:t>Odpowiedź</w:t>
      </w:r>
    </w:p>
    <w:p w:rsidR="005208D2" w:rsidRDefault="005208D2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Rata leasingu musi zawierać wszystkie koszty związane z realizacją umowy i ubezpieczeniem.</w:t>
      </w:r>
    </w:p>
    <w:p w:rsidR="005208D2" w:rsidRDefault="005208D2" w:rsidP="00625D01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</w:p>
    <w:p w:rsidR="00625D01" w:rsidRPr="001B6A71" w:rsidRDefault="00625D01" w:rsidP="00625D01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 xml:space="preserve">Pytanie nr </w:t>
      </w:r>
      <w:r>
        <w:rPr>
          <w:rFonts w:ascii="Arial" w:hAnsi="Arial" w:cs="Arial"/>
          <w:b/>
          <w:sz w:val="20"/>
          <w:szCs w:val="20"/>
        </w:rPr>
        <w:t>37</w:t>
      </w:r>
    </w:p>
    <w:p w:rsidR="00907AC9" w:rsidRPr="002357A9" w:rsidRDefault="00907AC9" w:rsidP="00625D0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Prosimy o informację, jakie ryzyka będą obejmowały ubezpieczenia Przedmiotu Leasingu.</w:t>
      </w:r>
    </w:p>
    <w:p w:rsidR="005208D2" w:rsidRPr="005208D2" w:rsidRDefault="005208D2" w:rsidP="005208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5208D2">
        <w:rPr>
          <w:rFonts w:ascii="Arial" w:hAnsi="Arial" w:cs="Arial"/>
          <w:b/>
          <w:sz w:val="20"/>
          <w:szCs w:val="20"/>
        </w:rPr>
        <w:t>Odpowiedź:</w:t>
      </w:r>
    </w:p>
    <w:p w:rsidR="005208D2" w:rsidRDefault="00907AC9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5208D2">
        <w:rPr>
          <w:rFonts w:ascii="Arial" w:hAnsi="Arial" w:cs="Arial"/>
          <w:sz w:val="20"/>
          <w:szCs w:val="20"/>
        </w:rPr>
        <w:t xml:space="preserve">Zgodnie z zapisami umowy „koszt pełnego ubezpieczenia w tym od wszystkich </w:t>
      </w:r>
      <w:proofErr w:type="spellStart"/>
      <w:r w:rsidRPr="005208D2">
        <w:rPr>
          <w:rFonts w:ascii="Arial" w:hAnsi="Arial" w:cs="Arial"/>
          <w:sz w:val="20"/>
          <w:szCs w:val="20"/>
        </w:rPr>
        <w:t>ryzyk</w:t>
      </w:r>
      <w:proofErr w:type="spellEnd"/>
      <w:r w:rsidRPr="005208D2">
        <w:rPr>
          <w:rFonts w:ascii="Arial" w:hAnsi="Arial" w:cs="Arial"/>
          <w:sz w:val="20"/>
          <w:szCs w:val="20"/>
        </w:rPr>
        <w:t xml:space="preserve"> w okresie trwania umowy”. </w:t>
      </w:r>
    </w:p>
    <w:p w:rsidR="005208D2" w:rsidRDefault="005208D2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5208D2" w:rsidRDefault="005208D2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</w:t>
      </w:r>
      <w:r>
        <w:rPr>
          <w:rFonts w:ascii="Arial" w:hAnsi="Arial" w:cs="Arial"/>
          <w:b/>
          <w:sz w:val="20"/>
          <w:szCs w:val="20"/>
        </w:rPr>
        <w:t xml:space="preserve"> 38</w:t>
      </w:r>
    </w:p>
    <w:p w:rsidR="00907AC9" w:rsidRPr="002357A9" w:rsidRDefault="00907AC9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§ 9 ust. 3 zał. nr 3 do SWZ prosimy o dodanie zapisu:</w:t>
      </w:r>
    </w:p>
    <w:p w:rsidR="00907AC9" w:rsidRPr="002357A9" w:rsidRDefault="00907AC9" w:rsidP="005208D2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c) wartości końcowej netto powiększonej o sumę wszystkich rat leasingowych netto, których termin płatności nie nastąpił do dnia wygaśnięcia Umowy Leasingu, pomniejszonej o cenę sprzedaży netto Przedmiotu Leasingu albo wartość netto Przedmiotu Leasingu ustalonej przy oddaniu Przedmiotu Leasingu osobie trzeciej do używania lub wartości rynkowej netto przyjętej w przypadku przejęcia na potrzeby własne, po potrąceniu kwoty netto kosztów poniesionych przez Finansującego w związku z odebraniem Przedmiotu Leasingu, jego wyceną, transportem, naprawą, usunięciem oznaczeń Korzystającego, ubezpieczeniem w tym w okresie po wypowiedzeniu Umowy Leasingu, przechowaniem, konserwacją, sprzedażą lub przygotowaniem Przedmiotu Leasingu do niej.</w:t>
      </w:r>
    </w:p>
    <w:p w:rsidR="00907AC9" w:rsidRPr="005208D2" w:rsidRDefault="005208D2" w:rsidP="005208D2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  <w:r w:rsidRPr="005208D2">
        <w:rPr>
          <w:rFonts w:ascii="Arial" w:hAnsi="Arial" w:cs="Arial"/>
          <w:b/>
          <w:sz w:val="20"/>
          <w:szCs w:val="20"/>
        </w:rPr>
        <w:t>Odpowiedź</w:t>
      </w:r>
    </w:p>
    <w:p w:rsidR="005208D2" w:rsidRPr="005208D2" w:rsidRDefault="005208D2" w:rsidP="005208D2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5208D2">
        <w:rPr>
          <w:rFonts w:ascii="Arial" w:hAnsi="Arial" w:cs="Arial"/>
          <w:sz w:val="20"/>
          <w:szCs w:val="20"/>
        </w:rPr>
        <w:t>Zamawiający pozostawia zapisy bez zmian</w:t>
      </w:r>
    </w:p>
    <w:p w:rsidR="005208D2" w:rsidRDefault="005208D2" w:rsidP="005208D2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</w:p>
    <w:p w:rsidR="005208D2" w:rsidRDefault="005208D2" w:rsidP="005208D2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</w:t>
      </w:r>
      <w:r>
        <w:rPr>
          <w:rFonts w:ascii="Arial" w:hAnsi="Arial" w:cs="Arial"/>
          <w:b/>
          <w:sz w:val="20"/>
          <w:szCs w:val="20"/>
        </w:rPr>
        <w:t xml:space="preserve"> 39</w:t>
      </w:r>
    </w:p>
    <w:p w:rsidR="00907AC9" w:rsidRPr="002357A9" w:rsidRDefault="00907AC9" w:rsidP="005208D2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 xml:space="preserve">§ 9 ust. 5 zał. nr 3 do SWZ prosimy o modyfikacje zapisu na </w:t>
      </w:r>
      <w:r w:rsidRPr="002357A9">
        <w:rPr>
          <w:rFonts w:ascii="Arial" w:hAnsi="Arial" w:cs="Arial"/>
          <w:b/>
          <w:sz w:val="20"/>
          <w:szCs w:val="20"/>
        </w:rPr>
        <w:t>„ W razie opóźnienia w zwrocie Przedmiotu leasingu Korzystający zobowiązany jest do zapłacenia Finansującemu kary umownej w wysokości 1/15 ostatniej zafakturowanej OOL brutto za każdy dzień opóźnienia w zwrocie Przedmiot Leasingu ”</w:t>
      </w:r>
    </w:p>
    <w:p w:rsidR="005208D2" w:rsidRPr="005208D2" w:rsidRDefault="005208D2" w:rsidP="005208D2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  <w:r w:rsidRPr="005208D2">
        <w:rPr>
          <w:rFonts w:ascii="Arial" w:hAnsi="Arial" w:cs="Arial"/>
          <w:b/>
          <w:sz w:val="20"/>
          <w:szCs w:val="20"/>
        </w:rPr>
        <w:t>Odpowiedź</w:t>
      </w:r>
    </w:p>
    <w:p w:rsidR="00907AC9" w:rsidRPr="005208D2" w:rsidRDefault="00907AC9" w:rsidP="005208D2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5208D2">
        <w:rPr>
          <w:rFonts w:ascii="Arial" w:hAnsi="Arial" w:cs="Arial"/>
          <w:sz w:val="20"/>
          <w:szCs w:val="20"/>
        </w:rPr>
        <w:t xml:space="preserve">Zamawiający nie wyraża zgody na przedmiotową zmianę. </w:t>
      </w:r>
    </w:p>
    <w:p w:rsidR="005208D2" w:rsidRDefault="005208D2" w:rsidP="005208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5208D2" w:rsidRDefault="005208D2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</w:t>
      </w:r>
      <w:r>
        <w:rPr>
          <w:rFonts w:ascii="Arial" w:hAnsi="Arial" w:cs="Arial"/>
          <w:b/>
          <w:sz w:val="20"/>
          <w:szCs w:val="20"/>
        </w:rPr>
        <w:t xml:space="preserve"> 40</w:t>
      </w:r>
    </w:p>
    <w:p w:rsidR="00907AC9" w:rsidRPr="002357A9" w:rsidRDefault="00907AC9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 xml:space="preserve">Wzór umowy stanowiący zał. nr 3 do SWZ § 9  ust 1 prosimy o zmianę terminu z 14 dnia na 7 dni. </w:t>
      </w:r>
      <w:r w:rsidRPr="002357A9">
        <w:rPr>
          <w:rFonts w:ascii="Arial" w:hAnsi="Arial" w:cs="Arial"/>
          <w:color w:val="000000"/>
          <w:sz w:val="20"/>
          <w:szCs w:val="20"/>
        </w:rPr>
        <w:t>Finansujący wyjaśnia przy tym, iż wysyła wezwanie do przeterminowania z dużym wyprzedzeniem do Zamawiającego i do tego daje dodatkowe 7 dni od doręczenia do uregulowania należności.</w:t>
      </w:r>
    </w:p>
    <w:p w:rsidR="005208D2" w:rsidRPr="005208D2" w:rsidRDefault="005208D2" w:rsidP="005208D2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  <w:r w:rsidRPr="005208D2">
        <w:rPr>
          <w:rFonts w:ascii="Arial" w:hAnsi="Arial" w:cs="Arial"/>
          <w:b/>
          <w:sz w:val="20"/>
          <w:szCs w:val="20"/>
        </w:rPr>
        <w:t>Odpowiedź</w:t>
      </w:r>
    </w:p>
    <w:p w:rsidR="00907AC9" w:rsidRPr="005208D2" w:rsidRDefault="00907AC9" w:rsidP="005208D2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5208D2">
        <w:rPr>
          <w:rFonts w:ascii="Arial" w:hAnsi="Arial" w:cs="Arial"/>
          <w:sz w:val="20"/>
          <w:szCs w:val="20"/>
        </w:rPr>
        <w:t xml:space="preserve">Zamawiający nie wyraża zgody na przedmiotową zmianę. </w:t>
      </w:r>
    </w:p>
    <w:p w:rsidR="005208D2" w:rsidRDefault="005208D2" w:rsidP="005208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8813DA" w:rsidRDefault="008813DA" w:rsidP="005208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5208D2" w:rsidRDefault="005208D2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lastRenderedPageBreak/>
        <w:t>Pytanie nr</w:t>
      </w:r>
      <w:r>
        <w:rPr>
          <w:rFonts w:ascii="Arial" w:hAnsi="Arial" w:cs="Arial"/>
          <w:b/>
          <w:sz w:val="20"/>
          <w:szCs w:val="20"/>
        </w:rPr>
        <w:t xml:space="preserve"> 41</w:t>
      </w:r>
    </w:p>
    <w:p w:rsidR="00907AC9" w:rsidRPr="002357A9" w:rsidRDefault="00907AC9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Wzór umowy stanowiący zał. nr 3 do SWZ § 9  ust 2 prosimy o dopuszczenie naliczania dwukrotności odsetek ustawowych.</w:t>
      </w:r>
    </w:p>
    <w:p w:rsidR="005208D2" w:rsidRPr="005208D2" w:rsidRDefault="005208D2" w:rsidP="005208D2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  <w:r w:rsidRPr="005208D2">
        <w:rPr>
          <w:rFonts w:ascii="Arial" w:hAnsi="Arial" w:cs="Arial"/>
          <w:b/>
          <w:sz w:val="20"/>
          <w:szCs w:val="20"/>
        </w:rPr>
        <w:t>Odpowiedź</w:t>
      </w:r>
    </w:p>
    <w:p w:rsidR="00907AC9" w:rsidRPr="005208D2" w:rsidRDefault="00907AC9" w:rsidP="005208D2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5208D2">
        <w:rPr>
          <w:rFonts w:ascii="Arial" w:hAnsi="Arial" w:cs="Arial"/>
          <w:sz w:val="20"/>
          <w:szCs w:val="20"/>
        </w:rPr>
        <w:t xml:space="preserve">Zamawiający nie wyraża zgody na przedmiotową zmianę. </w:t>
      </w:r>
    </w:p>
    <w:p w:rsidR="005208D2" w:rsidRPr="005208D2" w:rsidRDefault="005208D2" w:rsidP="005208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5208D2" w:rsidRDefault="005208D2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</w:t>
      </w:r>
      <w:r>
        <w:rPr>
          <w:rFonts w:ascii="Arial" w:hAnsi="Arial" w:cs="Arial"/>
          <w:b/>
          <w:sz w:val="20"/>
          <w:szCs w:val="20"/>
        </w:rPr>
        <w:t xml:space="preserve"> 42</w:t>
      </w:r>
    </w:p>
    <w:p w:rsidR="00907AC9" w:rsidRPr="002357A9" w:rsidRDefault="00907AC9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Zał. nr 3 do SWZ Wzór Umowy § 2 ust. 6 oraz 7 prosimy o modyfikację zapisu i zastąpienie wyrazu „ Finansujący” wyrazem „Wykonawca/ Dostawca”.</w:t>
      </w:r>
    </w:p>
    <w:p w:rsidR="00907AC9" w:rsidRPr="002357A9" w:rsidRDefault="00907AC9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Finansujący wyjaśnia przy tym, że w ramach prowadzonej działalności gospodarczej świadczy wyłącznie usługi finansowania inwestycji gospodarczych swoich Klientów; nie prowadzi produkcji rzeczy na potrzeby świadczonych usług leasingu oraz nie świadczy usług związanych ze szkoleniem oraz testowaniem urządzeń, nie świadczy usług serwisowych oraz gwarancyjnych.</w:t>
      </w:r>
    </w:p>
    <w:p w:rsidR="005208D2" w:rsidRPr="005208D2" w:rsidRDefault="005208D2" w:rsidP="005208D2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  <w:r w:rsidRPr="005208D2">
        <w:rPr>
          <w:rFonts w:ascii="Arial" w:hAnsi="Arial" w:cs="Arial"/>
          <w:b/>
          <w:sz w:val="20"/>
          <w:szCs w:val="20"/>
        </w:rPr>
        <w:t>Odpowiedź</w:t>
      </w:r>
    </w:p>
    <w:p w:rsidR="00907AC9" w:rsidRPr="005208D2" w:rsidRDefault="00907AC9" w:rsidP="005208D2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5208D2">
        <w:rPr>
          <w:rFonts w:ascii="Arial" w:hAnsi="Arial" w:cs="Arial"/>
          <w:sz w:val="20"/>
          <w:szCs w:val="20"/>
        </w:rPr>
        <w:t xml:space="preserve">Zamawiający </w:t>
      </w:r>
      <w:r w:rsidR="004A2C7F">
        <w:rPr>
          <w:rFonts w:ascii="Arial" w:hAnsi="Arial" w:cs="Arial"/>
          <w:sz w:val="20"/>
          <w:szCs w:val="20"/>
        </w:rPr>
        <w:t xml:space="preserve">nie </w:t>
      </w:r>
      <w:r w:rsidRPr="005208D2">
        <w:rPr>
          <w:rFonts w:ascii="Arial" w:hAnsi="Arial" w:cs="Arial"/>
          <w:sz w:val="20"/>
          <w:szCs w:val="20"/>
        </w:rPr>
        <w:t>wyraża zgod</w:t>
      </w:r>
      <w:r w:rsidR="004A2C7F">
        <w:rPr>
          <w:rFonts w:ascii="Arial" w:hAnsi="Arial" w:cs="Arial"/>
          <w:sz w:val="20"/>
          <w:szCs w:val="20"/>
        </w:rPr>
        <w:t>y</w:t>
      </w:r>
      <w:r w:rsidRPr="005208D2">
        <w:rPr>
          <w:rFonts w:ascii="Arial" w:hAnsi="Arial" w:cs="Arial"/>
          <w:sz w:val="20"/>
          <w:szCs w:val="20"/>
        </w:rPr>
        <w:t xml:space="preserve"> na przedmiotową zmianę. </w:t>
      </w:r>
    </w:p>
    <w:p w:rsidR="005208D2" w:rsidRPr="005208D2" w:rsidRDefault="005208D2" w:rsidP="005208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907AC9" w:rsidRPr="002357A9" w:rsidRDefault="005208D2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</w:t>
      </w:r>
      <w:r>
        <w:rPr>
          <w:rFonts w:ascii="Arial" w:hAnsi="Arial" w:cs="Arial"/>
          <w:b/>
          <w:sz w:val="20"/>
          <w:szCs w:val="20"/>
        </w:rPr>
        <w:t xml:space="preserve"> 43</w:t>
      </w:r>
    </w:p>
    <w:p w:rsidR="00907AC9" w:rsidRPr="002357A9" w:rsidRDefault="005208D2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907AC9" w:rsidRPr="002357A9">
        <w:rPr>
          <w:rFonts w:ascii="Arial" w:hAnsi="Arial" w:cs="Arial"/>
          <w:sz w:val="20"/>
          <w:szCs w:val="20"/>
        </w:rPr>
        <w:t>ał. nr 3 do SWZ Wzór Umowy § 2 ust. 7 prosimy o modyfikację zapisu na „ Wykonawca zobowiązuje się dostarczyć kompletny przedmiot leasingu do siedziby Korzystającego. Wszystkie koszty związane z realizacją dostawy przedmiotu leasingu (koszty transportu, ubezpieczenia) ponosi Wykonawca.</w:t>
      </w:r>
    </w:p>
    <w:p w:rsidR="004A2C7F" w:rsidRPr="005208D2" w:rsidRDefault="004A2C7F" w:rsidP="004A2C7F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  <w:r w:rsidRPr="005208D2">
        <w:rPr>
          <w:rFonts w:ascii="Arial" w:hAnsi="Arial" w:cs="Arial"/>
          <w:b/>
          <w:sz w:val="20"/>
          <w:szCs w:val="20"/>
        </w:rPr>
        <w:t>Odpowiedź</w:t>
      </w:r>
    </w:p>
    <w:p w:rsidR="00907AC9" w:rsidRPr="004A2C7F" w:rsidRDefault="00907AC9" w:rsidP="005208D2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4A2C7F">
        <w:rPr>
          <w:rFonts w:ascii="Arial" w:hAnsi="Arial" w:cs="Arial"/>
          <w:sz w:val="20"/>
          <w:szCs w:val="20"/>
        </w:rPr>
        <w:t xml:space="preserve">Zamawiający nie wyraża zgody na przedmiotową zmianę. </w:t>
      </w:r>
    </w:p>
    <w:p w:rsidR="004A2C7F" w:rsidRPr="004A2C7F" w:rsidRDefault="004A2C7F" w:rsidP="004A2C7F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5208D2" w:rsidRDefault="005208D2" w:rsidP="004A2C7F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</w:t>
      </w:r>
      <w:r>
        <w:rPr>
          <w:rFonts w:ascii="Arial" w:hAnsi="Arial" w:cs="Arial"/>
          <w:b/>
          <w:sz w:val="20"/>
          <w:szCs w:val="20"/>
        </w:rPr>
        <w:t xml:space="preserve"> 44</w:t>
      </w:r>
    </w:p>
    <w:p w:rsidR="00907AC9" w:rsidRPr="002357A9" w:rsidRDefault="00907AC9" w:rsidP="004A2C7F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Zał. nr 3 do SWZ Wzór Umowy § 2 ust. 8 prosimy o odstąpienie od zapisu, gdyż harmonogram udostępniany jest po podpisaniu protokołu odbioru Przedmiotu Leasingu.</w:t>
      </w:r>
    </w:p>
    <w:p w:rsidR="004A2C7F" w:rsidRPr="005208D2" w:rsidRDefault="004A2C7F" w:rsidP="004A2C7F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  <w:r w:rsidRPr="005208D2">
        <w:rPr>
          <w:rFonts w:ascii="Arial" w:hAnsi="Arial" w:cs="Arial"/>
          <w:b/>
          <w:sz w:val="20"/>
          <w:szCs w:val="20"/>
        </w:rPr>
        <w:t>Odpowiedź</w:t>
      </w:r>
    </w:p>
    <w:p w:rsidR="004A2C7F" w:rsidRPr="004A2C7F" w:rsidRDefault="004A2C7F" w:rsidP="004A2C7F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4A2C7F">
        <w:rPr>
          <w:rFonts w:ascii="Arial" w:hAnsi="Arial" w:cs="Arial"/>
          <w:sz w:val="20"/>
          <w:szCs w:val="20"/>
        </w:rPr>
        <w:t xml:space="preserve">Zamawiający nie wyraża zgody na przedmiotową zmianę. </w:t>
      </w:r>
    </w:p>
    <w:p w:rsidR="004A2C7F" w:rsidRDefault="004A2C7F" w:rsidP="004A2C7F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5208D2" w:rsidRDefault="005208D2" w:rsidP="004A2C7F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</w:t>
      </w:r>
      <w:r>
        <w:rPr>
          <w:rFonts w:ascii="Arial" w:hAnsi="Arial" w:cs="Arial"/>
          <w:b/>
          <w:sz w:val="20"/>
          <w:szCs w:val="20"/>
        </w:rPr>
        <w:t xml:space="preserve"> 45</w:t>
      </w:r>
    </w:p>
    <w:p w:rsidR="00907AC9" w:rsidRPr="002357A9" w:rsidRDefault="00907AC9" w:rsidP="005208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 xml:space="preserve">Zał. nr 3 do SWZ Wzór Umowy § 3 ust. 12 prosimy o zmianę zapisu na „ Przedmiot leasingu przechodzi na własność Korzystającego w przypadku decyzji o wykupie po wystawieniu Faktury </w:t>
      </w:r>
      <w:proofErr w:type="spellStart"/>
      <w:r w:rsidRPr="002357A9">
        <w:rPr>
          <w:rFonts w:ascii="Arial" w:hAnsi="Arial" w:cs="Arial"/>
          <w:sz w:val="20"/>
          <w:szCs w:val="20"/>
        </w:rPr>
        <w:t>wykupowej</w:t>
      </w:r>
      <w:proofErr w:type="spellEnd"/>
      <w:r w:rsidRPr="002357A9">
        <w:rPr>
          <w:rFonts w:ascii="Arial" w:hAnsi="Arial" w:cs="Arial"/>
          <w:sz w:val="20"/>
          <w:szCs w:val="20"/>
        </w:rPr>
        <w:t>”. Informujemy przy tym, iż standardem rynkowym jest wystawienie faktury po dokonaniu opłaty za wykup.</w:t>
      </w:r>
    </w:p>
    <w:p w:rsidR="004A2C7F" w:rsidRPr="004A2C7F" w:rsidRDefault="004A2C7F" w:rsidP="005208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4A2C7F">
        <w:rPr>
          <w:rFonts w:ascii="Arial" w:hAnsi="Arial" w:cs="Arial"/>
          <w:b/>
          <w:sz w:val="20"/>
          <w:szCs w:val="20"/>
        </w:rPr>
        <w:t>Odpowiedź</w:t>
      </w:r>
    </w:p>
    <w:p w:rsidR="004A2C7F" w:rsidRPr="004A2C7F" w:rsidRDefault="004A2C7F" w:rsidP="004A2C7F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4A2C7F">
        <w:rPr>
          <w:rFonts w:ascii="Arial" w:hAnsi="Arial" w:cs="Arial"/>
          <w:sz w:val="20"/>
          <w:szCs w:val="20"/>
        </w:rPr>
        <w:t xml:space="preserve">Zamawiający nie wyraża zgody na przedmiotową zmianę. </w:t>
      </w:r>
    </w:p>
    <w:p w:rsidR="004A2C7F" w:rsidRDefault="004A2C7F" w:rsidP="004A2C7F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5208D2" w:rsidRPr="005208D2" w:rsidRDefault="005208D2" w:rsidP="004A2C7F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 xml:space="preserve">Pytanie nr </w:t>
      </w:r>
      <w:r>
        <w:rPr>
          <w:rFonts w:ascii="Arial" w:hAnsi="Arial" w:cs="Arial"/>
          <w:b/>
          <w:sz w:val="20"/>
          <w:szCs w:val="20"/>
        </w:rPr>
        <w:t>46</w:t>
      </w:r>
    </w:p>
    <w:p w:rsidR="00907AC9" w:rsidRPr="002357A9" w:rsidRDefault="00907AC9" w:rsidP="004A2C7F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 xml:space="preserve">§ 10  ust 1 zał. nr 3 do SWZ Prosimy o dopuszczenie zmniejszenia poziomu kar umownych </w:t>
      </w:r>
    </w:p>
    <w:p w:rsidR="00907AC9" w:rsidRPr="002357A9" w:rsidRDefault="00907AC9" w:rsidP="004A2C7F">
      <w:pPr>
        <w:pStyle w:val="Akapitzlist"/>
        <w:numPr>
          <w:ilvl w:val="0"/>
          <w:numId w:val="11"/>
        </w:numPr>
        <w:spacing w:after="0" w:line="240" w:lineRule="auto"/>
        <w:ind w:hanging="1156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 xml:space="preserve">z 0,2% na 0,02% </w:t>
      </w:r>
    </w:p>
    <w:p w:rsidR="00907AC9" w:rsidRPr="002357A9" w:rsidRDefault="00907AC9" w:rsidP="004A2C7F">
      <w:pPr>
        <w:pStyle w:val="Akapitzlist"/>
        <w:numPr>
          <w:ilvl w:val="0"/>
          <w:numId w:val="11"/>
        </w:numPr>
        <w:spacing w:after="0" w:line="240" w:lineRule="auto"/>
        <w:ind w:hanging="1156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z 0,2% na 0,01%</w:t>
      </w:r>
    </w:p>
    <w:p w:rsidR="004A2C7F" w:rsidRPr="004A2C7F" w:rsidRDefault="004A2C7F" w:rsidP="004A2C7F">
      <w:pPr>
        <w:jc w:val="both"/>
        <w:rPr>
          <w:rFonts w:ascii="Arial" w:eastAsia="Calibri" w:hAnsi="Arial" w:cs="Arial"/>
          <w:b/>
        </w:rPr>
      </w:pPr>
      <w:r w:rsidRPr="004A2C7F">
        <w:rPr>
          <w:rFonts w:ascii="Arial" w:eastAsia="Calibri" w:hAnsi="Arial" w:cs="Arial"/>
          <w:b/>
        </w:rPr>
        <w:t>Odpowiedź</w:t>
      </w:r>
    </w:p>
    <w:p w:rsidR="00907AC9" w:rsidRDefault="00907AC9" w:rsidP="004A2C7F">
      <w:pPr>
        <w:jc w:val="both"/>
        <w:rPr>
          <w:rFonts w:ascii="Arial" w:eastAsia="Calibri" w:hAnsi="Arial" w:cs="Arial"/>
        </w:rPr>
      </w:pPr>
      <w:r w:rsidRPr="004A2C7F">
        <w:rPr>
          <w:rFonts w:ascii="Arial" w:eastAsia="Calibri" w:hAnsi="Arial" w:cs="Arial"/>
        </w:rPr>
        <w:t xml:space="preserve">Zamawiający nie wyraża zgody na zmniejszenie poziomu kar umownych. </w:t>
      </w:r>
    </w:p>
    <w:p w:rsidR="004A2C7F" w:rsidRDefault="004A2C7F" w:rsidP="004A2C7F">
      <w:pPr>
        <w:pStyle w:val="Akapitzlist"/>
        <w:ind w:left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5208D2" w:rsidRDefault="005208D2" w:rsidP="004A2C7F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</w:t>
      </w:r>
      <w:r>
        <w:rPr>
          <w:rFonts w:ascii="Arial" w:hAnsi="Arial" w:cs="Arial"/>
          <w:b/>
          <w:sz w:val="20"/>
          <w:szCs w:val="20"/>
        </w:rPr>
        <w:t xml:space="preserve"> 47</w:t>
      </w:r>
    </w:p>
    <w:p w:rsidR="00907AC9" w:rsidRPr="002357A9" w:rsidRDefault="00907AC9" w:rsidP="004A2C7F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Prosimy o dopuszczenie aby kary liczone były od ceny netto Przedmiotu Leasingu.</w:t>
      </w:r>
    </w:p>
    <w:p w:rsidR="004A2C7F" w:rsidRDefault="004A2C7F" w:rsidP="004A2C7F">
      <w:pPr>
        <w:jc w:val="both"/>
        <w:rPr>
          <w:rFonts w:ascii="Arial" w:eastAsia="Calibri" w:hAnsi="Arial" w:cs="Arial"/>
          <w:b/>
        </w:rPr>
      </w:pPr>
      <w:r w:rsidRPr="004A2C7F">
        <w:rPr>
          <w:rFonts w:ascii="Arial" w:eastAsia="Calibri" w:hAnsi="Arial" w:cs="Arial"/>
          <w:b/>
        </w:rPr>
        <w:t>Odpowiedź</w:t>
      </w:r>
    </w:p>
    <w:p w:rsidR="00907AC9" w:rsidRPr="004A2C7F" w:rsidRDefault="00907AC9" w:rsidP="004A2C7F">
      <w:pPr>
        <w:jc w:val="both"/>
        <w:rPr>
          <w:rFonts w:ascii="Arial" w:hAnsi="Arial" w:cs="Arial"/>
        </w:rPr>
      </w:pPr>
      <w:r w:rsidRPr="004A2C7F">
        <w:rPr>
          <w:rFonts w:ascii="Arial" w:hAnsi="Arial" w:cs="Arial"/>
        </w:rPr>
        <w:t xml:space="preserve">Zamawiający nie wyraża zgody na przedmiotową zmianę. </w:t>
      </w:r>
    </w:p>
    <w:p w:rsidR="004A2C7F" w:rsidRPr="002357A9" w:rsidRDefault="004A2C7F" w:rsidP="004A2C7F">
      <w:pPr>
        <w:jc w:val="both"/>
        <w:rPr>
          <w:rFonts w:ascii="Arial" w:hAnsi="Arial" w:cs="Arial"/>
          <w:color w:val="00B050"/>
        </w:rPr>
      </w:pPr>
    </w:p>
    <w:p w:rsidR="005208D2" w:rsidRDefault="005208D2" w:rsidP="004A2C7F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</w:t>
      </w:r>
      <w:r>
        <w:rPr>
          <w:rFonts w:ascii="Arial" w:hAnsi="Arial" w:cs="Arial"/>
          <w:b/>
          <w:sz w:val="20"/>
          <w:szCs w:val="20"/>
        </w:rPr>
        <w:t xml:space="preserve"> 48</w:t>
      </w:r>
    </w:p>
    <w:p w:rsidR="00907AC9" w:rsidRDefault="00907AC9" w:rsidP="004A2C7F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Zamawiający wprowadził kary umowne w stosunku do Wykonawcy za niewykonanie w sposób prawidłowy umowy, co powoduje brak równowagi kontraktowej między Wykonawcą, a Zamawiającym. Proszę o wprowadzenie zapisu dotyczącego karu mownych w stosunku do Zamawiającego. Zapis w obecnym brzmieniu jest nie do przyjęcia przez Wykonawcę.</w:t>
      </w:r>
    </w:p>
    <w:p w:rsidR="004A2C7F" w:rsidRPr="004A2C7F" w:rsidRDefault="004A2C7F" w:rsidP="004A2C7F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4A2C7F">
        <w:rPr>
          <w:rFonts w:ascii="Arial" w:hAnsi="Arial" w:cs="Arial"/>
          <w:b/>
          <w:sz w:val="20"/>
          <w:szCs w:val="20"/>
        </w:rPr>
        <w:t>Odpowiedź</w:t>
      </w:r>
    </w:p>
    <w:p w:rsidR="002C24D2" w:rsidRDefault="004A2C7F" w:rsidP="004A2C7F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we wzorze umowy, w paragrafie 9 przewidział kary umowne dla </w:t>
      </w:r>
      <w:r w:rsidR="002C24D2">
        <w:rPr>
          <w:rFonts w:ascii="Arial" w:hAnsi="Arial" w:cs="Arial"/>
          <w:sz w:val="20"/>
          <w:szCs w:val="20"/>
        </w:rPr>
        <w:t>Zamawiającego. Równowaga kontraktowa między Wykonawcą a Zamawiającym jest zachowana.</w:t>
      </w:r>
    </w:p>
    <w:p w:rsidR="004A2C7F" w:rsidRPr="004A2C7F" w:rsidRDefault="002C24D2" w:rsidP="004A2C7F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</w:p>
    <w:p w:rsidR="005208D2" w:rsidRDefault="005208D2" w:rsidP="002C24D2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</w:t>
      </w:r>
      <w:r>
        <w:rPr>
          <w:rFonts w:ascii="Arial" w:hAnsi="Arial" w:cs="Arial"/>
          <w:b/>
          <w:sz w:val="20"/>
          <w:szCs w:val="20"/>
        </w:rPr>
        <w:t xml:space="preserve"> 49</w:t>
      </w:r>
    </w:p>
    <w:p w:rsidR="00907AC9" w:rsidRDefault="00907AC9" w:rsidP="002C24D2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Prosimy o zmniejszenie maksymalnego poziomu kar do 10% wynagrodzenia netto. Wartość 20% odbiega od wartości przyjmowanych w podobnych postępowaniach.</w:t>
      </w:r>
    </w:p>
    <w:p w:rsidR="002C24D2" w:rsidRPr="002C24D2" w:rsidRDefault="002C24D2" w:rsidP="002C24D2">
      <w:pPr>
        <w:pStyle w:val="Akapitzlist"/>
        <w:ind w:left="284"/>
        <w:jc w:val="both"/>
        <w:rPr>
          <w:rFonts w:ascii="Arial" w:hAnsi="Arial" w:cs="Arial"/>
          <w:b/>
          <w:sz w:val="20"/>
          <w:szCs w:val="20"/>
        </w:rPr>
      </w:pPr>
      <w:r w:rsidRPr="002C24D2">
        <w:rPr>
          <w:rFonts w:ascii="Arial" w:hAnsi="Arial" w:cs="Arial"/>
          <w:b/>
          <w:sz w:val="20"/>
          <w:szCs w:val="20"/>
        </w:rPr>
        <w:t>Odpowiedź</w:t>
      </w:r>
    </w:p>
    <w:p w:rsidR="00907AC9" w:rsidRPr="002C24D2" w:rsidRDefault="002C24D2" w:rsidP="002C24D2">
      <w:pPr>
        <w:pStyle w:val="Akapitzli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B050"/>
          <w:sz w:val="20"/>
          <w:szCs w:val="20"/>
        </w:rPr>
        <w:t xml:space="preserve">     </w:t>
      </w:r>
      <w:r w:rsidR="00907AC9" w:rsidRPr="002C24D2">
        <w:rPr>
          <w:rFonts w:ascii="Arial" w:hAnsi="Arial" w:cs="Arial"/>
          <w:sz w:val="20"/>
          <w:szCs w:val="20"/>
        </w:rPr>
        <w:t xml:space="preserve">Zamawiający nie wyraża zgody na zmniejszenie poziomu kar umownych. </w:t>
      </w:r>
    </w:p>
    <w:p w:rsidR="002C24D2" w:rsidRPr="002C24D2" w:rsidRDefault="002C24D2" w:rsidP="002C24D2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5208D2" w:rsidRDefault="005208D2" w:rsidP="002C24D2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</w:t>
      </w:r>
      <w:r>
        <w:rPr>
          <w:rFonts w:ascii="Arial" w:hAnsi="Arial" w:cs="Arial"/>
          <w:b/>
          <w:sz w:val="20"/>
          <w:szCs w:val="20"/>
        </w:rPr>
        <w:t xml:space="preserve"> 50</w:t>
      </w:r>
    </w:p>
    <w:p w:rsidR="00907AC9" w:rsidRDefault="00907AC9" w:rsidP="002C24D2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Wykonawca wnosi by nałożenie kar każdorazowo zostało poprzedzone wezwaniem do zapłaty z wskazaniem przyczyny nałożenia kary oraz możliwością ustosunkowania się przez Wykonawcę do stanowiska Zamawiającego. Wprowadzenie z góry akceptacji potrącania wprowadza duże dysproporcje między prawami i obowiązkami Stron.</w:t>
      </w:r>
    </w:p>
    <w:p w:rsidR="002C24D2" w:rsidRPr="002C24D2" w:rsidRDefault="002C24D2" w:rsidP="002C24D2">
      <w:pPr>
        <w:pStyle w:val="Akapitzlist"/>
        <w:ind w:left="284"/>
        <w:jc w:val="both"/>
        <w:rPr>
          <w:rFonts w:ascii="Arial" w:hAnsi="Arial" w:cs="Arial"/>
          <w:b/>
          <w:sz w:val="20"/>
          <w:szCs w:val="20"/>
        </w:rPr>
      </w:pPr>
      <w:r w:rsidRPr="002C24D2">
        <w:rPr>
          <w:rFonts w:ascii="Arial" w:hAnsi="Arial" w:cs="Arial"/>
          <w:b/>
          <w:sz w:val="20"/>
          <w:szCs w:val="20"/>
        </w:rPr>
        <w:t>Odpowiedź</w:t>
      </w:r>
    </w:p>
    <w:p w:rsidR="00907AC9" w:rsidRPr="002C24D2" w:rsidRDefault="002C24D2" w:rsidP="002C24D2">
      <w:pPr>
        <w:pStyle w:val="Akapitzli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2C24D2">
        <w:rPr>
          <w:rFonts w:ascii="Arial" w:hAnsi="Arial" w:cs="Arial"/>
          <w:sz w:val="20"/>
          <w:szCs w:val="20"/>
        </w:rPr>
        <w:t xml:space="preserve">     </w:t>
      </w:r>
      <w:r w:rsidR="00907AC9" w:rsidRPr="002C24D2">
        <w:rPr>
          <w:rFonts w:ascii="Arial" w:hAnsi="Arial" w:cs="Arial"/>
          <w:sz w:val="20"/>
          <w:szCs w:val="20"/>
        </w:rPr>
        <w:t xml:space="preserve">Zamawiający nie wyraża zgody na powyższą zmianę. </w:t>
      </w:r>
    </w:p>
    <w:p w:rsidR="002C24D2" w:rsidRPr="002C24D2" w:rsidRDefault="002C24D2" w:rsidP="002C24D2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5208D2" w:rsidRDefault="005208D2" w:rsidP="002C24D2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</w:t>
      </w:r>
      <w:r>
        <w:rPr>
          <w:rFonts w:ascii="Arial" w:hAnsi="Arial" w:cs="Arial"/>
          <w:b/>
          <w:sz w:val="20"/>
          <w:szCs w:val="20"/>
        </w:rPr>
        <w:t xml:space="preserve"> 51</w:t>
      </w:r>
    </w:p>
    <w:p w:rsidR="00907AC9" w:rsidRPr="002357A9" w:rsidRDefault="00907AC9" w:rsidP="002C24D2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Prosimy o dopuszczenie, aby zmiana stawki VAT nie wymagała aneksu do umowy. Nowa wysokość stawki zostanie wskazana na fakturze.</w:t>
      </w:r>
    </w:p>
    <w:p w:rsidR="002C24D2" w:rsidRPr="002C24D2" w:rsidRDefault="002C24D2" w:rsidP="002C24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2C24D2">
        <w:rPr>
          <w:rFonts w:ascii="Arial" w:hAnsi="Arial" w:cs="Arial"/>
          <w:b/>
          <w:sz w:val="20"/>
          <w:szCs w:val="20"/>
        </w:rPr>
        <w:t xml:space="preserve">     </w:t>
      </w:r>
      <w:r>
        <w:rPr>
          <w:rFonts w:ascii="Arial" w:hAnsi="Arial" w:cs="Arial"/>
          <w:b/>
          <w:sz w:val="20"/>
          <w:szCs w:val="20"/>
        </w:rPr>
        <w:t>O</w:t>
      </w:r>
      <w:r w:rsidRPr="002C24D2">
        <w:rPr>
          <w:rFonts w:ascii="Arial" w:hAnsi="Arial" w:cs="Arial"/>
          <w:b/>
          <w:sz w:val="20"/>
          <w:szCs w:val="20"/>
        </w:rPr>
        <w:t>dpowiedź</w:t>
      </w:r>
    </w:p>
    <w:p w:rsidR="002C24D2" w:rsidRDefault="002C24D2" w:rsidP="002C24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2C24D2">
        <w:rPr>
          <w:rFonts w:ascii="Arial" w:hAnsi="Arial" w:cs="Arial"/>
          <w:sz w:val="20"/>
          <w:szCs w:val="20"/>
        </w:rPr>
        <w:t xml:space="preserve">Zamawiający nie wyraża zgody na powyższą zmianę. </w:t>
      </w:r>
    </w:p>
    <w:p w:rsidR="002C24D2" w:rsidRPr="002C24D2" w:rsidRDefault="002C24D2" w:rsidP="002C24D2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5208D2" w:rsidRDefault="002C24D2" w:rsidP="002C24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="005208D2" w:rsidRPr="001B6A71">
        <w:rPr>
          <w:rFonts w:ascii="Arial" w:hAnsi="Arial" w:cs="Arial"/>
          <w:b/>
          <w:sz w:val="20"/>
          <w:szCs w:val="20"/>
        </w:rPr>
        <w:t>Pytanie nr</w:t>
      </w:r>
      <w:r w:rsidR="005208D2">
        <w:rPr>
          <w:rFonts w:ascii="Arial" w:hAnsi="Arial" w:cs="Arial"/>
          <w:b/>
          <w:sz w:val="20"/>
          <w:szCs w:val="20"/>
        </w:rPr>
        <w:t xml:space="preserve"> 52</w:t>
      </w:r>
    </w:p>
    <w:p w:rsidR="00907AC9" w:rsidRPr="002357A9" w:rsidRDefault="00907AC9" w:rsidP="002C24D2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§ 10  ust 12 zał. nr 3 do SWZ Prosimy o odstąpienie od zapisu i przyjęcie zapisu w zakresie sposobu obliczania kwoty zdyskontowanej, zgodnie z zapisami ogólnych warunków leasingu, obowiązującego u Finansującego.</w:t>
      </w:r>
      <w:r w:rsidR="002C24D2">
        <w:rPr>
          <w:rFonts w:ascii="Arial" w:hAnsi="Arial" w:cs="Arial"/>
          <w:sz w:val="20"/>
          <w:szCs w:val="20"/>
        </w:rPr>
        <w:t xml:space="preserve"> </w:t>
      </w:r>
      <w:r w:rsidRPr="002357A9">
        <w:rPr>
          <w:rFonts w:ascii="Arial" w:hAnsi="Arial" w:cs="Arial"/>
          <w:sz w:val="20"/>
          <w:szCs w:val="20"/>
        </w:rPr>
        <w:t>Finansujący w celu zapoznania udostępnia OWUL.</w:t>
      </w:r>
    </w:p>
    <w:p w:rsidR="002C24D2" w:rsidRPr="002C24D2" w:rsidRDefault="002C24D2" w:rsidP="002C24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O</w:t>
      </w:r>
      <w:r w:rsidRPr="002C24D2">
        <w:rPr>
          <w:rFonts w:ascii="Arial" w:hAnsi="Arial" w:cs="Arial"/>
          <w:b/>
          <w:sz w:val="20"/>
          <w:szCs w:val="20"/>
        </w:rPr>
        <w:t>dpowiedź</w:t>
      </w:r>
    </w:p>
    <w:p w:rsidR="002C24D2" w:rsidRPr="002C24D2" w:rsidRDefault="00907AC9" w:rsidP="002C24D2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2C24D2">
        <w:rPr>
          <w:rFonts w:ascii="Arial" w:hAnsi="Arial" w:cs="Arial"/>
          <w:sz w:val="20"/>
          <w:szCs w:val="20"/>
        </w:rPr>
        <w:t xml:space="preserve">Zamawiający </w:t>
      </w:r>
      <w:r w:rsidR="002C24D2" w:rsidRPr="002C24D2">
        <w:rPr>
          <w:rFonts w:ascii="Arial" w:hAnsi="Arial" w:cs="Arial"/>
          <w:sz w:val="20"/>
          <w:szCs w:val="20"/>
        </w:rPr>
        <w:t xml:space="preserve">nie </w:t>
      </w:r>
      <w:r w:rsidRPr="002C24D2">
        <w:rPr>
          <w:rFonts w:ascii="Arial" w:hAnsi="Arial" w:cs="Arial"/>
          <w:sz w:val="20"/>
          <w:szCs w:val="20"/>
        </w:rPr>
        <w:t>wyraża zgod</w:t>
      </w:r>
      <w:r w:rsidR="002C24D2" w:rsidRPr="002C24D2">
        <w:rPr>
          <w:rFonts w:ascii="Arial" w:hAnsi="Arial" w:cs="Arial"/>
          <w:sz w:val="20"/>
          <w:szCs w:val="20"/>
        </w:rPr>
        <w:t>y</w:t>
      </w:r>
      <w:r w:rsidRPr="002C24D2">
        <w:rPr>
          <w:rFonts w:ascii="Arial" w:hAnsi="Arial" w:cs="Arial"/>
          <w:sz w:val="20"/>
          <w:szCs w:val="20"/>
        </w:rPr>
        <w:t xml:space="preserve"> na przedmiotową zmianę. </w:t>
      </w:r>
    </w:p>
    <w:p w:rsidR="002C24D2" w:rsidRDefault="002C24D2" w:rsidP="002C24D2">
      <w:pPr>
        <w:pStyle w:val="Akapitzlist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5208D2" w:rsidRDefault="005208D2" w:rsidP="002C24D2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</w:t>
      </w:r>
      <w:r>
        <w:rPr>
          <w:rFonts w:ascii="Arial" w:hAnsi="Arial" w:cs="Arial"/>
          <w:b/>
          <w:sz w:val="20"/>
          <w:szCs w:val="20"/>
        </w:rPr>
        <w:t xml:space="preserve"> 53</w:t>
      </w:r>
    </w:p>
    <w:p w:rsidR="00907AC9" w:rsidRPr="002357A9" w:rsidRDefault="00907AC9" w:rsidP="002C24D2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Prosimy o modyfikację zapisu na „ W przypadku wypowiedzenia umowy leasingu, Zamawiający jest zobowiązany niezwłocznie, nie później niż w terminie wyznaczonym przez Finansującego zwrócić kompletny Przedmiot Leasingu na swój koszt i ryzyko w miejsce wskazane przez Finansującego na terenie Polski wraz ze wszystkimi dokumentami związanymi z Przedmiotem Leasingu, wolny od wad fizycznych oraz oznaczeń Zamawiającego.</w:t>
      </w:r>
    </w:p>
    <w:p w:rsidR="002C24D2" w:rsidRDefault="006C1F61" w:rsidP="002C24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Odpowiedź</w:t>
      </w:r>
    </w:p>
    <w:p w:rsidR="006C1F61" w:rsidRPr="006C1F61" w:rsidRDefault="006C1F61" w:rsidP="002C24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Pr="006C1F61">
        <w:rPr>
          <w:rFonts w:ascii="Arial" w:hAnsi="Arial" w:cs="Arial"/>
          <w:sz w:val="20"/>
          <w:szCs w:val="20"/>
        </w:rPr>
        <w:t>Zamawiający wyraża zgodę na zmianę zapisu.</w:t>
      </w:r>
    </w:p>
    <w:p w:rsidR="006C1F61" w:rsidRDefault="006C1F61" w:rsidP="002C24D2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5208D2" w:rsidRDefault="002C24D2" w:rsidP="002C24D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="005208D2" w:rsidRPr="001B6A71">
        <w:rPr>
          <w:rFonts w:ascii="Arial" w:hAnsi="Arial" w:cs="Arial"/>
          <w:b/>
          <w:sz w:val="20"/>
          <w:szCs w:val="20"/>
        </w:rPr>
        <w:t>Pytanie nr</w:t>
      </w:r>
      <w:r w:rsidR="005208D2">
        <w:rPr>
          <w:rFonts w:ascii="Arial" w:hAnsi="Arial" w:cs="Arial"/>
          <w:b/>
          <w:sz w:val="20"/>
          <w:szCs w:val="20"/>
        </w:rPr>
        <w:t xml:space="preserve"> 54</w:t>
      </w:r>
    </w:p>
    <w:p w:rsidR="00907AC9" w:rsidRPr="002357A9" w:rsidRDefault="00907AC9" w:rsidP="00D60AC3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§ 11 ust. 5 oraz 6 zał. nr 3 do SWZ prosimy o odstąpienie od zapisu. Zmiany te wynikają ze zmian przepisów prawa powszechnie obowiązującego i nie wymagają aneksowania.</w:t>
      </w:r>
    </w:p>
    <w:p w:rsidR="00D60AC3" w:rsidRPr="00D60AC3" w:rsidRDefault="00D60AC3" w:rsidP="00D60AC3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D60AC3">
        <w:rPr>
          <w:rFonts w:ascii="Arial" w:hAnsi="Arial" w:cs="Arial"/>
          <w:b/>
          <w:sz w:val="20"/>
          <w:szCs w:val="20"/>
        </w:rPr>
        <w:t>Odpowiedź</w:t>
      </w:r>
    </w:p>
    <w:p w:rsidR="00D60AC3" w:rsidRPr="002C24D2" w:rsidRDefault="00D60AC3" w:rsidP="00D60AC3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2C24D2">
        <w:rPr>
          <w:rFonts w:ascii="Arial" w:hAnsi="Arial" w:cs="Arial"/>
          <w:sz w:val="20"/>
          <w:szCs w:val="20"/>
        </w:rPr>
        <w:t xml:space="preserve">Zamawiający nie wyraża zgody na przedmiotową zmianę. </w:t>
      </w:r>
    </w:p>
    <w:p w:rsidR="00D60AC3" w:rsidRDefault="00D60AC3" w:rsidP="00D60AC3">
      <w:pPr>
        <w:pStyle w:val="Akapitzlist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5208D2" w:rsidRDefault="005208D2" w:rsidP="00D60AC3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</w:t>
      </w:r>
      <w:r>
        <w:rPr>
          <w:rFonts w:ascii="Arial" w:hAnsi="Arial" w:cs="Arial"/>
          <w:b/>
          <w:sz w:val="20"/>
          <w:szCs w:val="20"/>
        </w:rPr>
        <w:t xml:space="preserve"> 55</w:t>
      </w:r>
    </w:p>
    <w:p w:rsidR="00907AC9" w:rsidRPr="002357A9" w:rsidRDefault="00907AC9" w:rsidP="00D60AC3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sz w:val="20"/>
          <w:szCs w:val="20"/>
        </w:rPr>
        <w:t>Prosimy o dopuszczenie aby Sądem właściwym dla rozpatrywania spraw spornych wynikających z realizacji umowy leasingu był sąd powszechny właściwy dla siedziby Wykonawcy</w:t>
      </w:r>
    </w:p>
    <w:p w:rsidR="00D60AC3" w:rsidRPr="00D60AC3" w:rsidRDefault="00D60AC3" w:rsidP="00D60AC3">
      <w:pPr>
        <w:pStyle w:val="Akapitzlist"/>
        <w:ind w:left="284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color w:val="00B050"/>
          <w:sz w:val="20"/>
          <w:szCs w:val="20"/>
        </w:rPr>
        <w:t xml:space="preserve">       </w:t>
      </w:r>
      <w:r w:rsidRPr="00D60AC3">
        <w:rPr>
          <w:rFonts w:ascii="Arial" w:hAnsi="Arial" w:cs="Arial"/>
          <w:b/>
          <w:sz w:val="20"/>
          <w:szCs w:val="20"/>
        </w:rPr>
        <w:t xml:space="preserve">Odpowiedź </w:t>
      </w:r>
    </w:p>
    <w:p w:rsidR="00907AC9" w:rsidRPr="00D60AC3" w:rsidRDefault="00D60AC3" w:rsidP="00D60AC3">
      <w:pPr>
        <w:pStyle w:val="Akapitzlist"/>
        <w:ind w:left="284" w:hanging="426"/>
        <w:jc w:val="both"/>
        <w:rPr>
          <w:rFonts w:ascii="Arial" w:hAnsi="Arial" w:cs="Arial"/>
          <w:sz w:val="20"/>
          <w:szCs w:val="20"/>
        </w:rPr>
      </w:pPr>
      <w:r w:rsidRPr="00D60AC3">
        <w:rPr>
          <w:rFonts w:ascii="Arial" w:hAnsi="Arial" w:cs="Arial"/>
          <w:sz w:val="20"/>
          <w:szCs w:val="20"/>
        </w:rPr>
        <w:t xml:space="preserve">       </w:t>
      </w:r>
      <w:r w:rsidR="00907AC9" w:rsidRPr="00D60AC3">
        <w:rPr>
          <w:rFonts w:ascii="Arial" w:hAnsi="Arial" w:cs="Arial"/>
          <w:sz w:val="20"/>
          <w:szCs w:val="20"/>
        </w:rPr>
        <w:t xml:space="preserve">Zamawiający nie wyraża zgody na przedmiotową zmianę. </w:t>
      </w:r>
    </w:p>
    <w:p w:rsidR="00D60AC3" w:rsidRPr="00D60AC3" w:rsidRDefault="00D60AC3" w:rsidP="00D60AC3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5208D2" w:rsidRPr="005208D2" w:rsidRDefault="005208D2" w:rsidP="00D60AC3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</w:t>
      </w:r>
      <w:r>
        <w:rPr>
          <w:rFonts w:ascii="Arial" w:hAnsi="Arial" w:cs="Arial"/>
          <w:b/>
          <w:sz w:val="20"/>
          <w:szCs w:val="20"/>
        </w:rPr>
        <w:t xml:space="preserve"> 56</w:t>
      </w:r>
    </w:p>
    <w:p w:rsidR="00907AC9" w:rsidRPr="002357A9" w:rsidRDefault="00907AC9" w:rsidP="00D60AC3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t>Z uwagi na przepisy o przeciwdziałaniu praniu pieniędzy oraz finansowaniu terroryzmu, prosimy o potwierdzenie, że Zamawiający przed podpisaniem umowy leasingu przekaże Wykonawcy dane dotyczące zarządu w zakresie Imienia, nazwiska, numeru PESEL, oraz państwa urodzenia, a w przypadku osób podpisujących Umowę Leasingu dane w zakresie Imienia, nazwiska, adresu zamieszkania, serii i numeru dowodu osobistego, numeru PESEL, obywatelstwa oraz państwa urodzenia oraz dla beneficjentów rzeczywistych dane dotyczące imienia i nazwiska.</w:t>
      </w:r>
    </w:p>
    <w:p w:rsidR="00907AC9" w:rsidRPr="002357A9" w:rsidRDefault="00907AC9" w:rsidP="00D60AC3">
      <w:pPr>
        <w:pStyle w:val="Akapitzlist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lastRenderedPageBreak/>
        <w:t>Przedmiotowe dane są niezbędne Finansującemu/Wykonawcy w celu dopełnienia obowiązków wynikających z powołanej wyżej ustawy o przeciwdziałaniu praniu pieniędzy oraz finansowaniu terroryzmu z dnia 1 marca 2018r (Dz.U. 2018 poz. 723).</w:t>
      </w:r>
    </w:p>
    <w:p w:rsidR="00D60AC3" w:rsidRPr="00BE0561" w:rsidRDefault="00D60AC3" w:rsidP="00D60AC3">
      <w:pPr>
        <w:pStyle w:val="Akapitzlist"/>
        <w:ind w:left="284"/>
        <w:jc w:val="both"/>
        <w:rPr>
          <w:rFonts w:ascii="Arial" w:hAnsi="Arial" w:cs="Arial"/>
          <w:b/>
          <w:sz w:val="20"/>
          <w:szCs w:val="20"/>
        </w:rPr>
      </w:pPr>
      <w:r w:rsidRPr="00BE0561">
        <w:rPr>
          <w:rFonts w:ascii="Arial" w:hAnsi="Arial" w:cs="Arial"/>
          <w:b/>
          <w:sz w:val="20"/>
          <w:szCs w:val="20"/>
        </w:rPr>
        <w:t>Odpowiedź</w:t>
      </w:r>
    </w:p>
    <w:p w:rsidR="00907AC9" w:rsidRPr="00BE0561" w:rsidRDefault="00BE0561" w:rsidP="00D60AC3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BE0561">
        <w:rPr>
          <w:rFonts w:ascii="Arial" w:hAnsi="Arial" w:cs="Arial"/>
          <w:sz w:val="20"/>
          <w:szCs w:val="20"/>
        </w:rPr>
        <w:t>Dane zostaną przekazane zgodnie z przepisami obowiązującymi w tym zakresie.</w:t>
      </w:r>
    </w:p>
    <w:p w:rsidR="00BE0561" w:rsidRPr="00BE0561" w:rsidRDefault="00BE0561" w:rsidP="00BE0561">
      <w:pPr>
        <w:pStyle w:val="Akapitzlist"/>
        <w:ind w:left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5208D2" w:rsidRDefault="005208D2" w:rsidP="00BE0561">
      <w:pPr>
        <w:pStyle w:val="Akapitzlist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</w:t>
      </w:r>
      <w:r>
        <w:rPr>
          <w:rFonts w:ascii="Arial" w:hAnsi="Arial" w:cs="Arial"/>
          <w:b/>
          <w:sz w:val="20"/>
          <w:szCs w:val="20"/>
        </w:rPr>
        <w:t xml:space="preserve"> 57</w:t>
      </w:r>
    </w:p>
    <w:p w:rsidR="00907AC9" w:rsidRPr="002357A9" w:rsidRDefault="00907AC9" w:rsidP="00BE0561">
      <w:pPr>
        <w:pStyle w:val="Akapitzlist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hAnsi="Arial" w:cs="Arial"/>
          <w:color w:val="000000"/>
          <w:sz w:val="20"/>
          <w:szCs w:val="20"/>
        </w:rPr>
        <w:t>Prosimy o informację, czy Zamawiający (osoby uprawnione do składania oświadczeń woli w imieniu Zamawiającego) wyrażają zgodę na złożenie i doręczenie Wykonawcy w wersji papierowej  bądź opatrzonej podpisem elektronicznym oświadczenia o treści przedstawionej w załączniku do niniejszych pytań?</w:t>
      </w:r>
    </w:p>
    <w:p w:rsidR="00BE0561" w:rsidRPr="00BE0561" w:rsidRDefault="00BE0561" w:rsidP="00D60AC3">
      <w:pPr>
        <w:pStyle w:val="Akapitzlist"/>
        <w:ind w:left="284"/>
        <w:jc w:val="both"/>
        <w:rPr>
          <w:rFonts w:ascii="Arial" w:hAnsi="Arial" w:cs="Arial"/>
          <w:b/>
          <w:sz w:val="20"/>
          <w:szCs w:val="20"/>
        </w:rPr>
      </w:pPr>
      <w:r w:rsidRPr="00BE0561">
        <w:rPr>
          <w:rFonts w:ascii="Arial" w:hAnsi="Arial" w:cs="Arial"/>
          <w:b/>
          <w:sz w:val="20"/>
          <w:szCs w:val="20"/>
        </w:rPr>
        <w:t>Odpowiedź</w:t>
      </w:r>
    </w:p>
    <w:p w:rsidR="00BE0561" w:rsidRPr="00BE0561" w:rsidRDefault="00BE0561" w:rsidP="00BE0561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BE0561">
        <w:rPr>
          <w:rFonts w:ascii="Arial" w:hAnsi="Arial" w:cs="Arial"/>
          <w:sz w:val="20"/>
          <w:szCs w:val="20"/>
        </w:rPr>
        <w:t>Treść oświadczenia nie dotyczy Zamawiającego.</w:t>
      </w:r>
    </w:p>
    <w:p w:rsidR="00BE0561" w:rsidRDefault="00BE0561" w:rsidP="00BE0561">
      <w:pPr>
        <w:pStyle w:val="Akapitzlist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5208D2" w:rsidRPr="005208D2" w:rsidRDefault="005208D2" w:rsidP="00BE0561">
      <w:pPr>
        <w:pStyle w:val="Akapitzlist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1B6A71">
        <w:rPr>
          <w:rFonts w:ascii="Arial" w:hAnsi="Arial" w:cs="Arial"/>
          <w:b/>
          <w:sz w:val="20"/>
          <w:szCs w:val="20"/>
        </w:rPr>
        <w:t>Pytanie nr</w:t>
      </w:r>
      <w:r>
        <w:rPr>
          <w:rFonts w:ascii="Arial" w:hAnsi="Arial" w:cs="Arial"/>
          <w:b/>
          <w:sz w:val="20"/>
          <w:szCs w:val="20"/>
        </w:rPr>
        <w:t xml:space="preserve"> 58</w:t>
      </w:r>
    </w:p>
    <w:p w:rsidR="00907AC9" w:rsidRPr="002357A9" w:rsidRDefault="00907AC9" w:rsidP="00BE0561">
      <w:pPr>
        <w:pStyle w:val="Akapitzlist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2357A9">
        <w:rPr>
          <w:rFonts w:ascii="Arial" w:eastAsia="Times New Roman" w:hAnsi="Arial" w:cs="Arial"/>
          <w:sz w:val="20"/>
          <w:szCs w:val="20"/>
          <w:lang w:eastAsia="pl-PL"/>
        </w:rPr>
        <w:t>Wobec udostępnienia przez Zamawiającego do Wykonawcy w treści dokumentacji przetargowej bądź w innych dokumentach lub nośnikach, danych osobowych osób występujących w imieniu Zamawiającego, w tym osób wskazanych jako osoby kontaktowe w realizowanym postępowaniu, Zamawiający zobowiązuje się do poinformowania tych osób, poprzez doręczenie im załączonego dokumentu:</w:t>
      </w:r>
    </w:p>
    <w:p w:rsidR="00907AC9" w:rsidRPr="002357A9" w:rsidRDefault="00907AC9" w:rsidP="00D60AC3">
      <w:pPr>
        <w:pStyle w:val="Akapitzlist"/>
        <w:numPr>
          <w:ilvl w:val="1"/>
          <w:numId w:val="9"/>
        </w:numPr>
        <w:spacing w:after="0" w:line="276" w:lineRule="auto"/>
        <w:ind w:left="284" w:firstLine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357A9">
        <w:rPr>
          <w:rFonts w:ascii="Arial" w:eastAsia="Times New Roman" w:hAnsi="Arial" w:cs="Arial"/>
          <w:sz w:val="20"/>
          <w:szCs w:val="20"/>
          <w:lang w:eastAsia="pl-PL"/>
        </w:rPr>
        <w:t>o zakresie danych osobowych dotyczących tych osób, a przekazanych Wykonawcy,</w:t>
      </w:r>
    </w:p>
    <w:p w:rsidR="00907AC9" w:rsidRPr="002357A9" w:rsidRDefault="00907AC9" w:rsidP="00D60AC3">
      <w:pPr>
        <w:pStyle w:val="Akapitzlist"/>
        <w:numPr>
          <w:ilvl w:val="1"/>
          <w:numId w:val="9"/>
        </w:numPr>
        <w:spacing w:after="0" w:line="276" w:lineRule="auto"/>
        <w:ind w:left="284" w:firstLine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357A9">
        <w:rPr>
          <w:rFonts w:ascii="Arial" w:eastAsia="Times New Roman" w:hAnsi="Arial" w:cs="Arial"/>
          <w:sz w:val="20"/>
          <w:szCs w:val="20"/>
          <w:lang w:eastAsia="pl-PL"/>
        </w:rPr>
        <w:t>o tym, że Wykonawca jest administratorem ich danych osobowych oraz że przetwarza ich dane osobowe na zasadach określonych w przekazywanym dokumencie,</w:t>
      </w:r>
    </w:p>
    <w:p w:rsidR="00907AC9" w:rsidRPr="002357A9" w:rsidRDefault="00907AC9" w:rsidP="00D60AC3">
      <w:pPr>
        <w:pStyle w:val="Akapitzlist"/>
        <w:numPr>
          <w:ilvl w:val="1"/>
          <w:numId w:val="9"/>
        </w:numPr>
        <w:spacing w:after="0" w:line="276" w:lineRule="auto"/>
        <w:ind w:left="284" w:firstLine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357A9">
        <w:rPr>
          <w:rFonts w:ascii="Arial" w:eastAsia="Times New Roman" w:hAnsi="Arial" w:cs="Arial"/>
          <w:sz w:val="20"/>
          <w:szCs w:val="20"/>
          <w:lang w:eastAsia="pl-PL"/>
        </w:rPr>
        <w:t>o tym, że jestem źródłem, od którego Wykonawca pozyskała ich dane,</w:t>
      </w:r>
    </w:p>
    <w:p w:rsidR="00907AC9" w:rsidRPr="002357A9" w:rsidRDefault="00907AC9" w:rsidP="00D60AC3">
      <w:pPr>
        <w:pStyle w:val="Akapitzlist"/>
        <w:numPr>
          <w:ilvl w:val="1"/>
          <w:numId w:val="9"/>
        </w:numPr>
        <w:spacing w:after="0" w:line="276" w:lineRule="auto"/>
        <w:ind w:left="284" w:firstLine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357A9">
        <w:rPr>
          <w:rFonts w:ascii="Arial" w:eastAsia="Times New Roman" w:hAnsi="Arial" w:cs="Arial"/>
          <w:sz w:val="20"/>
          <w:szCs w:val="20"/>
          <w:lang w:eastAsia="pl-PL"/>
        </w:rPr>
        <w:t>o prawach przysługujących tym osobom, w związku z przetwarzaniem ich danych przez Wykonawcę.</w:t>
      </w:r>
    </w:p>
    <w:p w:rsidR="00907AC9" w:rsidRPr="002357A9" w:rsidRDefault="00907AC9" w:rsidP="00D60AC3">
      <w:pPr>
        <w:pStyle w:val="Akapitzlist"/>
        <w:spacing w:after="0" w:line="276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357A9">
        <w:rPr>
          <w:rFonts w:ascii="Arial" w:eastAsia="Times New Roman" w:hAnsi="Arial" w:cs="Arial"/>
          <w:sz w:val="20"/>
          <w:szCs w:val="20"/>
          <w:lang w:eastAsia="pl-PL"/>
        </w:rPr>
        <w:t>Dodatkowo, na żądanie Wykonawcy, zobowiązuję się do dostarczenia spółce potwierdzenia przekazania ww. informacji.</w:t>
      </w:r>
    </w:p>
    <w:p w:rsidR="00907AC9" w:rsidRPr="00BE0561" w:rsidRDefault="00BE0561" w:rsidP="00D60AC3">
      <w:pPr>
        <w:pStyle w:val="Akapitzlist"/>
        <w:spacing w:after="0" w:line="276" w:lineRule="auto"/>
        <w:ind w:left="2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E0561">
        <w:rPr>
          <w:rFonts w:ascii="Arial" w:eastAsia="Times New Roman" w:hAnsi="Arial" w:cs="Arial"/>
          <w:b/>
          <w:sz w:val="20"/>
          <w:szCs w:val="20"/>
          <w:lang w:eastAsia="pl-PL"/>
        </w:rPr>
        <w:t>Odpowiedź</w:t>
      </w:r>
    </w:p>
    <w:p w:rsidR="00BE0561" w:rsidRPr="00BE0561" w:rsidRDefault="00BE0561" w:rsidP="00D60AC3">
      <w:pPr>
        <w:pStyle w:val="Akapitzlist"/>
        <w:spacing w:after="0" w:line="276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E0561">
        <w:rPr>
          <w:rFonts w:ascii="Arial" w:eastAsia="Times New Roman" w:hAnsi="Arial" w:cs="Arial"/>
          <w:sz w:val="20"/>
          <w:szCs w:val="20"/>
          <w:lang w:eastAsia="pl-PL"/>
        </w:rPr>
        <w:t xml:space="preserve">W prowadzonym postępowaniu przetargowym zostały udostępnione wszystkie niezbędne dane. </w:t>
      </w:r>
    </w:p>
    <w:p w:rsidR="00081770" w:rsidRPr="00BE0561" w:rsidRDefault="00081770" w:rsidP="00D60AC3">
      <w:pPr>
        <w:spacing w:after="240" w:line="276" w:lineRule="auto"/>
        <w:ind w:left="284"/>
        <w:jc w:val="both"/>
        <w:rPr>
          <w:rFonts w:ascii="Arial" w:hAnsi="Arial" w:cs="Arial"/>
        </w:rPr>
      </w:pPr>
    </w:p>
    <w:sectPr w:rsidR="00081770" w:rsidRPr="00BE056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7FC2" w:rsidRDefault="00DE7FC2">
      <w:r>
        <w:separator/>
      </w:r>
    </w:p>
  </w:endnote>
  <w:endnote w:type="continuationSeparator" w:id="0">
    <w:p w:rsidR="00DE7FC2" w:rsidRDefault="00DE7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960D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7FC2" w:rsidRDefault="00DE7FC2">
      <w:r>
        <w:separator/>
      </w:r>
    </w:p>
  </w:footnote>
  <w:footnote w:type="continuationSeparator" w:id="0">
    <w:p w:rsidR="00DE7FC2" w:rsidRDefault="00DE7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205B" w:rsidRDefault="00A520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205B" w:rsidRDefault="00A520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205B" w:rsidRDefault="00A520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D6692"/>
    <w:multiLevelType w:val="hybridMultilevel"/>
    <w:tmpl w:val="B6709B52"/>
    <w:lvl w:ilvl="0" w:tplc="0415000F">
      <w:start w:val="1"/>
      <w:numFmt w:val="decimal"/>
      <w:lvlText w:val="%1."/>
      <w:lvlJc w:val="left"/>
      <w:pPr>
        <w:ind w:left="-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364" w:hanging="180"/>
      </w:pPr>
    </w:lvl>
    <w:lvl w:ilvl="3" w:tplc="0415000F" w:tentative="1">
      <w:start w:val="1"/>
      <w:numFmt w:val="decimal"/>
      <w:lvlText w:val="%4."/>
      <w:lvlJc w:val="left"/>
      <w:pPr>
        <w:ind w:left="2084" w:hanging="360"/>
      </w:pPr>
    </w:lvl>
    <w:lvl w:ilvl="4" w:tplc="04150019" w:tentative="1">
      <w:start w:val="1"/>
      <w:numFmt w:val="lowerLetter"/>
      <w:lvlText w:val="%5."/>
      <w:lvlJc w:val="left"/>
      <w:pPr>
        <w:ind w:left="2804" w:hanging="360"/>
      </w:pPr>
    </w:lvl>
    <w:lvl w:ilvl="5" w:tplc="0415001B" w:tentative="1">
      <w:start w:val="1"/>
      <w:numFmt w:val="lowerRoman"/>
      <w:lvlText w:val="%6."/>
      <w:lvlJc w:val="right"/>
      <w:pPr>
        <w:ind w:left="3524" w:hanging="180"/>
      </w:pPr>
    </w:lvl>
    <w:lvl w:ilvl="6" w:tplc="0415000F" w:tentative="1">
      <w:start w:val="1"/>
      <w:numFmt w:val="decimal"/>
      <w:lvlText w:val="%7."/>
      <w:lvlJc w:val="left"/>
      <w:pPr>
        <w:ind w:left="4244" w:hanging="360"/>
      </w:pPr>
    </w:lvl>
    <w:lvl w:ilvl="7" w:tplc="04150019" w:tentative="1">
      <w:start w:val="1"/>
      <w:numFmt w:val="lowerLetter"/>
      <w:lvlText w:val="%8."/>
      <w:lvlJc w:val="left"/>
      <w:pPr>
        <w:ind w:left="4964" w:hanging="360"/>
      </w:pPr>
    </w:lvl>
    <w:lvl w:ilvl="8" w:tplc="0415001B" w:tentative="1">
      <w:start w:val="1"/>
      <w:numFmt w:val="lowerRoman"/>
      <w:lvlText w:val="%9."/>
      <w:lvlJc w:val="right"/>
      <w:pPr>
        <w:ind w:left="5684" w:hanging="180"/>
      </w:pPr>
    </w:lvl>
  </w:abstractNum>
  <w:abstractNum w:abstractNumId="1" w15:restartNumberingAfterBreak="0">
    <w:nsid w:val="187F7FAC"/>
    <w:multiLevelType w:val="hybridMultilevel"/>
    <w:tmpl w:val="72CC96F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FE9012D"/>
    <w:multiLevelType w:val="hybridMultilevel"/>
    <w:tmpl w:val="E9285CAE"/>
    <w:lvl w:ilvl="0" w:tplc="A89AAFD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3A1095B"/>
    <w:multiLevelType w:val="hybridMultilevel"/>
    <w:tmpl w:val="3224EE2A"/>
    <w:lvl w:ilvl="0" w:tplc="89FC13A2">
      <w:start w:val="1"/>
      <w:numFmt w:val="lowerLetter"/>
      <w:lvlText w:val="%1)"/>
      <w:lvlJc w:val="left"/>
      <w:pPr>
        <w:ind w:left="1440" w:hanging="360"/>
      </w:pPr>
      <w:rPr>
        <w:rFonts w:ascii="Arial" w:eastAsia="Arial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9"/>
  </w:num>
  <w:num w:numId="5">
    <w:abstractNumId w:val="2"/>
  </w:num>
  <w:num w:numId="6">
    <w:abstractNumId w:val="3"/>
  </w:num>
  <w:num w:numId="7">
    <w:abstractNumId w:val="8"/>
  </w:num>
  <w:num w:numId="8">
    <w:abstractNumId w:val="4"/>
  </w:num>
  <w:num w:numId="9">
    <w:abstractNumId w:val="0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FC2"/>
    <w:rsid w:val="00031374"/>
    <w:rsid w:val="00070CE3"/>
    <w:rsid w:val="00081770"/>
    <w:rsid w:val="000A1097"/>
    <w:rsid w:val="000E2A8F"/>
    <w:rsid w:val="0012774F"/>
    <w:rsid w:val="00144B7A"/>
    <w:rsid w:val="00151426"/>
    <w:rsid w:val="00180C6E"/>
    <w:rsid w:val="001B6A71"/>
    <w:rsid w:val="002357A9"/>
    <w:rsid w:val="0029606A"/>
    <w:rsid w:val="002C24D2"/>
    <w:rsid w:val="003B76B7"/>
    <w:rsid w:val="00462FA0"/>
    <w:rsid w:val="004848F3"/>
    <w:rsid w:val="004A2C7F"/>
    <w:rsid w:val="004A75F2"/>
    <w:rsid w:val="004C5DC3"/>
    <w:rsid w:val="004C7180"/>
    <w:rsid w:val="005144A9"/>
    <w:rsid w:val="00520165"/>
    <w:rsid w:val="005208D2"/>
    <w:rsid w:val="005B1B08"/>
    <w:rsid w:val="00625D01"/>
    <w:rsid w:val="00632C3C"/>
    <w:rsid w:val="00662BDB"/>
    <w:rsid w:val="006A5DF1"/>
    <w:rsid w:val="006B7198"/>
    <w:rsid w:val="006C1F61"/>
    <w:rsid w:val="006D4AB3"/>
    <w:rsid w:val="006F3B81"/>
    <w:rsid w:val="007D0718"/>
    <w:rsid w:val="007D7198"/>
    <w:rsid w:val="00822D5B"/>
    <w:rsid w:val="00864A4B"/>
    <w:rsid w:val="00870F9F"/>
    <w:rsid w:val="008804B6"/>
    <w:rsid w:val="008813DA"/>
    <w:rsid w:val="00897AB0"/>
    <w:rsid w:val="008A3553"/>
    <w:rsid w:val="008F7E96"/>
    <w:rsid w:val="00907AC9"/>
    <w:rsid w:val="00A5205B"/>
    <w:rsid w:val="00A7010E"/>
    <w:rsid w:val="00A905AC"/>
    <w:rsid w:val="00BA6584"/>
    <w:rsid w:val="00BE0561"/>
    <w:rsid w:val="00BE7BFD"/>
    <w:rsid w:val="00C370F2"/>
    <w:rsid w:val="00C44EEC"/>
    <w:rsid w:val="00D22FFA"/>
    <w:rsid w:val="00D60AC3"/>
    <w:rsid w:val="00D8461B"/>
    <w:rsid w:val="00D915F2"/>
    <w:rsid w:val="00DE0AFC"/>
    <w:rsid w:val="00DE7FC2"/>
    <w:rsid w:val="00DF0F4D"/>
    <w:rsid w:val="00DF32E8"/>
    <w:rsid w:val="00DF53CA"/>
    <w:rsid w:val="00E21B49"/>
    <w:rsid w:val="00E2789F"/>
    <w:rsid w:val="00E3579D"/>
    <w:rsid w:val="00E676D1"/>
    <w:rsid w:val="00E72428"/>
    <w:rsid w:val="00E74BC3"/>
    <w:rsid w:val="00E935D6"/>
    <w:rsid w:val="00EA14B3"/>
    <w:rsid w:val="00EA416E"/>
    <w:rsid w:val="00EC7801"/>
    <w:rsid w:val="00F960D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C90E6E"/>
  <w15:chartTrackingRefBased/>
  <w15:docId w15:val="{B7ACC72A-CFD3-4872-9683-37D0A700D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Podsis rysunku,Obiekt,List Paragraph1,Punktowanie,List Paragraph,CW_Lista,zwykły tekst,BulletC,normalny tekst,K2 lista alfabetyczna,Nagłowek 3,Numerowanie,L1,Preambuła,Akapit z listą BS,Kolorowa lista — akcent 11,Dot pt,F5 List Paragraph"/>
    <w:basedOn w:val="Normalny"/>
    <w:link w:val="AkapitzlistZnak"/>
    <w:uiPriority w:val="34"/>
    <w:qFormat/>
    <w:rsid w:val="00907AC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07AC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kapitzlistZnak">
    <w:name w:val="Akapit z listą Znak"/>
    <w:aliases w:val="Podsis rysunku Znak,Obiekt Znak,List Paragraph1 Znak,Punktowanie Znak,List Paragraph Znak,CW_Lista Znak,zwykły tekst Znak,BulletC Znak,normalny tekst Znak,K2 lista alfabetyczna Znak,Nagłowek 3 Znak,Numerowanie Znak,L1 Znak"/>
    <w:link w:val="Akapitzlist"/>
    <w:uiPriority w:val="34"/>
    <w:qFormat/>
    <w:locked/>
    <w:rsid w:val="00907AC9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907AC9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07AC9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191</TotalTime>
  <Pages>10</Pages>
  <Words>3924</Words>
  <Characters>24560</Characters>
  <Application>Microsoft Office Word</Application>
  <DocSecurity>0</DocSecurity>
  <Lines>204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14</cp:revision>
  <cp:lastPrinted>2001-02-10T14:28:00Z</cp:lastPrinted>
  <dcterms:created xsi:type="dcterms:W3CDTF">2022-07-19T12:05:00Z</dcterms:created>
  <dcterms:modified xsi:type="dcterms:W3CDTF">2022-07-21T12:08:00Z</dcterms:modified>
</cp:coreProperties>
</file>