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1FF2F" w14:textId="4A2347DF" w:rsidR="00FB7F50" w:rsidRPr="002245BE" w:rsidRDefault="009D67DA" w:rsidP="008D0D45">
      <w:pPr>
        <w:spacing w:after="240"/>
        <w:jc w:val="right"/>
        <w:rPr>
          <w:sz w:val="22"/>
          <w:szCs w:val="22"/>
        </w:rPr>
      </w:pPr>
      <w:bookmarkStart w:id="0" w:name="_Hlk53520193"/>
      <w:r w:rsidRPr="009D67D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BF5771">
        <w:rPr>
          <w:sz w:val="22"/>
          <w:szCs w:val="22"/>
        </w:rPr>
        <w:t>06.09.2022 r.</w:t>
      </w:r>
    </w:p>
    <w:p w14:paraId="50C77D46" w14:textId="77777777" w:rsidR="009D67DA" w:rsidRPr="009D67DA" w:rsidRDefault="009D67DA" w:rsidP="00FB7F50">
      <w:pPr>
        <w:spacing w:after="40"/>
        <w:rPr>
          <w:b/>
          <w:bCs/>
          <w:sz w:val="22"/>
          <w:szCs w:val="22"/>
        </w:rPr>
      </w:pPr>
      <w:r w:rsidRPr="009D67DA">
        <w:rPr>
          <w:b/>
          <w:bCs/>
          <w:sz w:val="22"/>
          <w:szCs w:val="22"/>
        </w:rPr>
        <w:t>Szpital Miejski Specjalistyczny</w:t>
      </w:r>
    </w:p>
    <w:p w14:paraId="101DC00C" w14:textId="77777777" w:rsidR="009D67DA" w:rsidRPr="009D67DA" w:rsidRDefault="009D67DA" w:rsidP="00FB7F50">
      <w:pPr>
        <w:spacing w:after="40"/>
        <w:rPr>
          <w:b/>
          <w:bCs/>
          <w:sz w:val="22"/>
          <w:szCs w:val="22"/>
        </w:rPr>
      </w:pPr>
      <w:r w:rsidRPr="009D67DA">
        <w:rPr>
          <w:b/>
          <w:bCs/>
          <w:sz w:val="22"/>
          <w:szCs w:val="22"/>
        </w:rPr>
        <w:t>im. Gabriela Narutowicza w Krakowie</w:t>
      </w:r>
    </w:p>
    <w:p w14:paraId="605D4920" w14:textId="77777777" w:rsidR="00FB7F50" w:rsidRPr="002245BE" w:rsidRDefault="009D67DA" w:rsidP="00FB7F50">
      <w:pPr>
        <w:rPr>
          <w:sz w:val="22"/>
          <w:szCs w:val="22"/>
        </w:rPr>
      </w:pPr>
      <w:r w:rsidRPr="009D67DA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9D67DA">
        <w:rPr>
          <w:sz w:val="22"/>
          <w:szCs w:val="22"/>
        </w:rPr>
        <w:t>35-37</w:t>
      </w:r>
    </w:p>
    <w:p w14:paraId="75CB3660" w14:textId="77777777" w:rsidR="00FB7F50" w:rsidRPr="002245BE" w:rsidRDefault="009D67DA" w:rsidP="00FB7F50">
      <w:pPr>
        <w:rPr>
          <w:sz w:val="22"/>
          <w:szCs w:val="22"/>
        </w:rPr>
      </w:pPr>
      <w:r w:rsidRPr="009D67DA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9D67DA">
        <w:rPr>
          <w:sz w:val="22"/>
          <w:szCs w:val="22"/>
        </w:rPr>
        <w:t>Kraków</w:t>
      </w:r>
    </w:p>
    <w:p w14:paraId="0FF1F458" w14:textId="77777777" w:rsidR="008642B3" w:rsidRDefault="00CA7A2F">
      <w:pPr>
        <w:pStyle w:val="Nagwek1"/>
        <w:spacing w:before="600"/>
        <w:rPr>
          <w:sz w:val="28"/>
        </w:rPr>
      </w:pPr>
      <w:r>
        <w:rPr>
          <w:sz w:val="28"/>
        </w:rPr>
        <w:t>SPROSTOWANIE</w:t>
      </w:r>
    </w:p>
    <w:p w14:paraId="503783FF" w14:textId="5512C710" w:rsidR="008642B3" w:rsidRPr="00427EFB" w:rsidRDefault="00012F22" w:rsidP="00C65E53">
      <w:pPr>
        <w:spacing w:after="480"/>
        <w:jc w:val="center"/>
        <w:rPr>
          <w:b/>
        </w:rPr>
      </w:pPr>
      <w:r w:rsidRPr="00427EFB">
        <w:rPr>
          <w:b/>
        </w:rPr>
        <w:t>d</w:t>
      </w:r>
      <w:r w:rsidR="00CA7A2F" w:rsidRPr="00427EFB">
        <w:rPr>
          <w:b/>
        </w:rPr>
        <w:t xml:space="preserve">o ogłoszenia </w:t>
      </w:r>
      <w:r w:rsidR="008642B3" w:rsidRPr="00427EFB">
        <w:rPr>
          <w:b/>
        </w:rPr>
        <w:t xml:space="preserve">o </w:t>
      </w:r>
      <w:r w:rsidR="0054734E" w:rsidRPr="00427EFB">
        <w:rPr>
          <w:b/>
        </w:rPr>
        <w:t>wyborze najkorzystniejszej oferty</w:t>
      </w:r>
      <w:r w:rsidR="00CA7A2F" w:rsidRPr="00427EFB">
        <w:rPr>
          <w:b/>
        </w:rPr>
        <w:t xml:space="preserve"> z dn. 20.07.2022 r.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9D67DA" w:rsidRPr="00607F9B" w14:paraId="2C538793" w14:textId="77777777" w:rsidTr="00CA7A2F">
        <w:trPr>
          <w:trHeight w:val="638"/>
        </w:trPr>
        <w:tc>
          <w:tcPr>
            <w:tcW w:w="1023" w:type="dxa"/>
            <w:shd w:val="clear" w:color="auto" w:fill="auto"/>
          </w:tcPr>
          <w:p w14:paraId="7CCFB808" w14:textId="77777777" w:rsidR="009D67DA" w:rsidRPr="00607F9B" w:rsidRDefault="009D67DA" w:rsidP="007E2C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475" w:type="dxa"/>
            <w:shd w:val="clear" w:color="auto" w:fill="auto"/>
          </w:tcPr>
          <w:p w14:paraId="47D40869" w14:textId="77777777" w:rsidR="009D67DA" w:rsidRPr="00607F9B" w:rsidRDefault="009D67DA" w:rsidP="007E2C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D67DA">
              <w:rPr>
                <w:sz w:val="22"/>
                <w:szCs w:val="22"/>
              </w:rPr>
              <w:t>podstawowy</w:t>
            </w:r>
            <w:r w:rsidR="008D0D45">
              <w:rPr>
                <w:sz w:val="22"/>
                <w:szCs w:val="22"/>
              </w:rPr>
              <w:t>m</w:t>
            </w:r>
            <w:r w:rsidRPr="009D67DA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D67DA">
              <w:rPr>
                <w:b/>
                <w:bCs/>
                <w:sz w:val="22"/>
                <w:szCs w:val="22"/>
              </w:rPr>
              <w:t>Zakup i dostawa materiałów do utrzymania czystości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D67DA">
              <w:rPr>
                <w:b/>
                <w:sz w:val="22"/>
                <w:szCs w:val="22"/>
              </w:rPr>
              <w:t>ZP/25/2022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B84EDAB" w14:textId="237276C7" w:rsidR="00CA7A2F" w:rsidRDefault="00CA7A2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prostuje treść „Ogłoszenia o wyborze najkorzystniejszej oferty” </w:t>
      </w:r>
      <w:r w:rsidRPr="004643B6">
        <w:rPr>
          <w:sz w:val="22"/>
          <w:szCs w:val="22"/>
          <w:u w:val="single"/>
        </w:rPr>
        <w:t>unieważniając czynność wyboru oferty Henry Kruse Sp. z o.o.</w:t>
      </w:r>
      <w:r>
        <w:rPr>
          <w:sz w:val="22"/>
          <w:szCs w:val="22"/>
        </w:rPr>
        <w:t xml:space="preserve"> w zakresie Pakietu nr 10 – Czyściwo celulozowe</w:t>
      </w:r>
      <w:r w:rsidR="00531735">
        <w:rPr>
          <w:sz w:val="22"/>
          <w:szCs w:val="22"/>
        </w:rPr>
        <w:t xml:space="preserve"> z powodu rezygnacji Wykonawcy Henry Kruse Sp. z o.o. z podpisania umowy. </w:t>
      </w:r>
      <w:r>
        <w:rPr>
          <w:sz w:val="22"/>
          <w:szCs w:val="22"/>
        </w:rPr>
        <w:t xml:space="preserve"> </w:t>
      </w:r>
    </w:p>
    <w:p w14:paraId="559E75BD" w14:textId="77777777" w:rsidR="008642B3" w:rsidRPr="008D0D4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8D0D45">
        <w:rPr>
          <w:sz w:val="22"/>
          <w:szCs w:val="22"/>
        </w:rPr>
        <w:t xml:space="preserve">,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</w:t>
      </w:r>
      <w:r w:rsidR="008D0D45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D67DA" w14:paraId="3FE88608" w14:textId="77777777" w:rsidTr="00CA7A2F">
        <w:trPr>
          <w:cantSplit/>
        </w:trPr>
        <w:tc>
          <w:tcPr>
            <w:tcW w:w="9498" w:type="dxa"/>
          </w:tcPr>
          <w:p w14:paraId="3B17AB7A" w14:textId="77777777" w:rsidR="009D67DA" w:rsidRPr="00D26ED6" w:rsidRDefault="009D67DA" w:rsidP="007E2C3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D67DA">
              <w:rPr>
                <w:b/>
                <w:sz w:val="22"/>
                <w:szCs w:val="22"/>
              </w:rPr>
              <w:t>Barbara Szczepaniec PW Perspektywa</w:t>
            </w:r>
          </w:p>
          <w:p w14:paraId="161A3CAB" w14:textId="77777777" w:rsidR="009D67DA" w:rsidRPr="009F0E5C" w:rsidRDefault="009D67DA" w:rsidP="007E2C3F">
            <w:pPr>
              <w:jc w:val="both"/>
              <w:rPr>
                <w:bCs/>
                <w:sz w:val="22"/>
                <w:szCs w:val="22"/>
              </w:rPr>
            </w:pPr>
            <w:r w:rsidRPr="009D67DA">
              <w:rPr>
                <w:bCs/>
                <w:sz w:val="22"/>
                <w:szCs w:val="22"/>
              </w:rPr>
              <w:t>os.</w:t>
            </w:r>
            <w:r w:rsidR="008D0D45">
              <w:rPr>
                <w:bCs/>
                <w:sz w:val="22"/>
                <w:szCs w:val="22"/>
              </w:rPr>
              <w:t xml:space="preserve"> </w:t>
            </w:r>
            <w:r w:rsidRPr="009D67DA">
              <w:rPr>
                <w:bCs/>
                <w:sz w:val="22"/>
                <w:szCs w:val="22"/>
              </w:rPr>
              <w:t>Kalinowe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7DA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7961B54" w14:textId="77777777" w:rsidR="009D67DA" w:rsidRPr="009F0E5C" w:rsidRDefault="009D67DA" w:rsidP="007E2C3F">
            <w:pPr>
              <w:jc w:val="both"/>
              <w:rPr>
                <w:bCs/>
                <w:sz w:val="22"/>
                <w:szCs w:val="22"/>
              </w:rPr>
            </w:pPr>
            <w:r w:rsidRPr="009D67DA">
              <w:rPr>
                <w:bCs/>
                <w:sz w:val="22"/>
                <w:szCs w:val="22"/>
              </w:rPr>
              <w:t>31-812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7DA">
              <w:rPr>
                <w:bCs/>
                <w:sz w:val="22"/>
                <w:szCs w:val="22"/>
              </w:rPr>
              <w:t>Kraków</w:t>
            </w:r>
          </w:p>
          <w:p w14:paraId="24A329A1" w14:textId="77777777" w:rsidR="009D67DA" w:rsidRPr="00211A34" w:rsidRDefault="009D67DA" w:rsidP="007E2C3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67DA">
              <w:rPr>
                <w:sz w:val="22"/>
                <w:szCs w:val="22"/>
              </w:rPr>
              <w:t>Pakiet 1 - Ręczniki papierowe i papier toaletowy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280BD3D" w14:textId="77777777" w:rsidR="009D67DA" w:rsidRPr="008D0D45" w:rsidRDefault="009D67DA" w:rsidP="008D0D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D0D45">
              <w:rPr>
                <w:color w:val="000000"/>
                <w:sz w:val="22"/>
                <w:szCs w:val="22"/>
              </w:rPr>
              <w:t xml:space="preserve"> Najkorzystniejsza oferta spełniająca wymagania Zamawiającego. </w:t>
            </w:r>
          </w:p>
        </w:tc>
      </w:tr>
      <w:tr w:rsidR="009D67DA" w14:paraId="28911349" w14:textId="77777777" w:rsidTr="00CA7A2F">
        <w:trPr>
          <w:cantSplit/>
        </w:trPr>
        <w:tc>
          <w:tcPr>
            <w:tcW w:w="9498" w:type="dxa"/>
          </w:tcPr>
          <w:p w14:paraId="566AB593" w14:textId="77777777" w:rsidR="009D67DA" w:rsidRPr="00D26ED6" w:rsidRDefault="009D67DA" w:rsidP="007E2C3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D67DA">
              <w:rPr>
                <w:b/>
                <w:sz w:val="22"/>
                <w:szCs w:val="22"/>
              </w:rPr>
              <w:t>Barbara Szczepaniec PW Perspektywa</w:t>
            </w:r>
          </w:p>
          <w:p w14:paraId="56C4ABFB" w14:textId="77777777" w:rsidR="009D67DA" w:rsidRPr="009F0E5C" w:rsidRDefault="009D67DA" w:rsidP="007E2C3F">
            <w:pPr>
              <w:jc w:val="both"/>
              <w:rPr>
                <w:bCs/>
                <w:sz w:val="22"/>
                <w:szCs w:val="22"/>
              </w:rPr>
            </w:pPr>
            <w:r w:rsidRPr="009D67DA">
              <w:rPr>
                <w:bCs/>
                <w:sz w:val="22"/>
                <w:szCs w:val="22"/>
              </w:rPr>
              <w:t>os.</w:t>
            </w:r>
            <w:r w:rsidR="008D0D45">
              <w:rPr>
                <w:bCs/>
                <w:sz w:val="22"/>
                <w:szCs w:val="22"/>
              </w:rPr>
              <w:t xml:space="preserve"> </w:t>
            </w:r>
            <w:r w:rsidRPr="009D67DA">
              <w:rPr>
                <w:bCs/>
                <w:sz w:val="22"/>
                <w:szCs w:val="22"/>
              </w:rPr>
              <w:t>Kalinowe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7DA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206A562" w14:textId="77777777" w:rsidR="009D67DA" w:rsidRPr="009F0E5C" w:rsidRDefault="009D67DA" w:rsidP="007E2C3F">
            <w:pPr>
              <w:jc w:val="both"/>
              <w:rPr>
                <w:bCs/>
                <w:sz w:val="22"/>
                <w:szCs w:val="22"/>
              </w:rPr>
            </w:pPr>
            <w:r w:rsidRPr="009D67DA">
              <w:rPr>
                <w:bCs/>
                <w:sz w:val="22"/>
                <w:szCs w:val="22"/>
              </w:rPr>
              <w:t>31-812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7DA">
              <w:rPr>
                <w:bCs/>
                <w:sz w:val="22"/>
                <w:szCs w:val="22"/>
              </w:rPr>
              <w:t>Kraków</w:t>
            </w:r>
          </w:p>
          <w:p w14:paraId="64037B56" w14:textId="77777777" w:rsidR="009D67DA" w:rsidRPr="00211A34" w:rsidRDefault="009D67DA" w:rsidP="007E2C3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67DA">
              <w:rPr>
                <w:sz w:val="22"/>
                <w:szCs w:val="22"/>
              </w:rPr>
              <w:t>Pakiet 2 - Worki foliowe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49F912B" w14:textId="77777777" w:rsidR="009D67DA" w:rsidRPr="008D0D45" w:rsidRDefault="009D67DA" w:rsidP="008D0D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D0D45">
              <w:rPr>
                <w:color w:val="000000"/>
                <w:sz w:val="22"/>
                <w:szCs w:val="22"/>
              </w:rPr>
              <w:t xml:space="preserve"> Najkorzystniejsza oferta spełniająca wymagania Zamawiającego. </w:t>
            </w:r>
          </w:p>
        </w:tc>
      </w:tr>
      <w:tr w:rsidR="009D67DA" w14:paraId="709425F8" w14:textId="77777777" w:rsidTr="00CA7A2F">
        <w:trPr>
          <w:cantSplit/>
        </w:trPr>
        <w:tc>
          <w:tcPr>
            <w:tcW w:w="9498" w:type="dxa"/>
          </w:tcPr>
          <w:p w14:paraId="609DAA50" w14:textId="77777777" w:rsidR="009D67DA" w:rsidRPr="00D26ED6" w:rsidRDefault="008D0D45" w:rsidP="007E2C3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Henry Kruse Sp. z o.o.</w:t>
            </w:r>
          </w:p>
          <w:p w14:paraId="1B9BB441" w14:textId="77777777" w:rsidR="009D67DA" w:rsidRPr="009F0E5C" w:rsidRDefault="008D0D45" w:rsidP="007E2C3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Kolejowa</w:t>
            </w:r>
            <w:r w:rsidR="009D67DA" w:rsidRPr="009F0E5C">
              <w:rPr>
                <w:bCs/>
                <w:sz w:val="22"/>
                <w:szCs w:val="22"/>
              </w:rPr>
              <w:t xml:space="preserve"> </w:t>
            </w:r>
            <w:r w:rsidR="009D67DA" w:rsidRPr="009D67DA">
              <w:rPr>
                <w:bCs/>
                <w:sz w:val="22"/>
                <w:szCs w:val="22"/>
              </w:rPr>
              <w:t>3</w:t>
            </w:r>
            <w:r w:rsidR="009D67DA">
              <w:rPr>
                <w:bCs/>
                <w:sz w:val="22"/>
                <w:szCs w:val="22"/>
              </w:rPr>
              <w:t xml:space="preserve"> </w:t>
            </w:r>
          </w:p>
          <w:p w14:paraId="3F5ED863" w14:textId="77777777" w:rsidR="009D67DA" w:rsidRPr="009F0E5C" w:rsidRDefault="009D67DA" w:rsidP="007E2C3F">
            <w:pPr>
              <w:jc w:val="both"/>
              <w:rPr>
                <w:bCs/>
                <w:sz w:val="22"/>
                <w:szCs w:val="22"/>
              </w:rPr>
            </w:pPr>
            <w:r w:rsidRPr="009D67DA">
              <w:rPr>
                <w:bCs/>
                <w:sz w:val="22"/>
                <w:szCs w:val="22"/>
              </w:rPr>
              <w:t>55-040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8D0D45">
              <w:rPr>
                <w:bCs/>
                <w:sz w:val="22"/>
                <w:szCs w:val="22"/>
              </w:rPr>
              <w:t>Bielany Wrocławskie</w:t>
            </w:r>
          </w:p>
          <w:p w14:paraId="34A01F57" w14:textId="77777777" w:rsidR="009D67DA" w:rsidRPr="00211A34" w:rsidRDefault="009D67DA" w:rsidP="007E2C3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67DA">
              <w:rPr>
                <w:sz w:val="22"/>
                <w:szCs w:val="22"/>
              </w:rPr>
              <w:t>Pakiet 3 - Mydło i inne produkty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DDF0A1E" w14:textId="77777777" w:rsidR="009D67DA" w:rsidRPr="008D0D45" w:rsidRDefault="009D67DA" w:rsidP="008D0D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D0D45">
              <w:rPr>
                <w:color w:val="000000"/>
                <w:sz w:val="22"/>
                <w:szCs w:val="22"/>
              </w:rPr>
              <w:t xml:space="preserve"> Jedyna złożona oferta spełniająca wymagania Zamawiającego.</w:t>
            </w:r>
          </w:p>
        </w:tc>
      </w:tr>
      <w:tr w:rsidR="009D67DA" w14:paraId="39E35566" w14:textId="77777777" w:rsidTr="00CA7A2F">
        <w:trPr>
          <w:cantSplit/>
        </w:trPr>
        <w:tc>
          <w:tcPr>
            <w:tcW w:w="9498" w:type="dxa"/>
          </w:tcPr>
          <w:p w14:paraId="7E818BB5" w14:textId="77777777" w:rsidR="009D67DA" w:rsidRPr="00D26ED6" w:rsidRDefault="008D0D45" w:rsidP="007E2C3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Henry Kruse Sp. z o.o.</w:t>
            </w:r>
          </w:p>
          <w:p w14:paraId="4AD99F41" w14:textId="77777777" w:rsidR="009D67DA" w:rsidRPr="009F0E5C" w:rsidRDefault="008D0D45" w:rsidP="007E2C3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Kolejowa</w:t>
            </w:r>
            <w:r w:rsidR="009D67DA" w:rsidRPr="009F0E5C">
              <w:rPr>
                <w:bCs/>
                <w:sz w:val="22"/>
                <w:szCs w:val="22"/>
              </w:rPr>
              <w:t xml:space="preserve"> </w:t>
            </w:r>
            <w:r w:rsidR="009D67DA" w:rsidRPr="009D67DA">
              <w:rPr>
                <w:bCs/>
                <w:sz w:val="22"/>
                <w:szCs w:val="22"/>
              </w:rPr>
              <w:t>3</w:t>
            </w:r>
            <w:r w:rsidR="009D67DA">
              <w:rPr>
                <w:bCs/>
                <w:sz w:val="22"/>
                <w:szCs w:val="22"/>
              </w:rPr>
              <w:t xml:space="preserve"> </w:t>
            </w:r>
          </w:p>
          <w:p w14:paraId="19BF6E3C" w14:textId="77777777" w:rsidR="009D67DA" w:rsidRPr="009F0E5C" w:rsidRDefault="009D67DA" w:rsidP="007E2C3F">
            <w:pPr>
              <w:jc w:val="both"/>
              <w:rPr>
                <w:bCs/>
                <w:sz w:val="22"/>
                <w:szCs w:val="22"/>
              </w:rPr>
            </w:pPr>
            <w:r w:rsidRPr="009D67DA">
              <w:rPr>
                <w:bCs/>
                <w:sz w:val="22"/>
                <w:szCs w:val="22"/>
              </w:rPr>
              <w:t>55-040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8D0D45">
              <w:rPr>
                <w:bCs/>
                <w:sz w:val="22"/>
                <w:szCs w:val="22"/>
              </w:rPr>
              <w:t>Bielany Wrocławskie</w:t>
            </w:r>
          </w:p>
          <w:p w14:paraId="5FF4C3AB" w14:textId="77777777" w:rsidR="009D67DA" w:rsidRPr="00211A34" w:rsidRDefault="009D67DA" w:rsidP="007E2C3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67DA">
              <w:rPr>
                <w:sz w:val="22"/>
                <w:szCs w:val="22"/>
              </w:rPr>
              <w:t>Pakiet 4 - Środki myjące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C036916" w14:textId="77777777" w:rsidR="009D67DA" w:rsidRPr="008D0D45" w:rsidRDefault="009D67DA" w:rsidP="008D0D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D0D45">
              <w:rPr>
                <w:color w:val="000000"/>
                <w:sz w:val="22"/>
                <w:szCs w:val="22"/>
              </w:rPr>
              <w:t xml:space="preserve"> Najkorzystniejsza oferta spełniająca wymagania Zamawiającego. </w:t>
            </w:r>
          </w:p>
        </w:tc>
      </w:tr>
      <w:tr w:rsidR="009D67DA" w14:paraId="66E93CD3" w14:textId="77777777" w:rsidTr="00CA7A2F">
        <w:trPr>
          <w:cantSplit/>
        </w:trPr>
        <w:tc>
          <w:tcPr>
            <w:tcW w:w="9498" w:type="dxa"/>
          </w:tcPr>
          <w:p w14:paraId="614FECD0" w14:textId="77777777" w:rsidR="009D67DA" w:rsidRPr="00D26ED6" w:rsidRDefault="009D67DA" w:rsidP="007E2C3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D67DA">
              <w:rPr>
                <w:b/>
                <w:sz w:val="22"/>
                <w:szCs w:val="22"/>
              </w:rPr>
              <w:lastRenderedPageBreak/>
              <w:t xml:space="preserve">Zarys International Group </w:t>
            </w:r>
            <w:r w:rsidR="008D0D45">
              <w:rPr>
                <w:b/>
                <w:sz w:val="22"/>
                <w:szCs w:val="22"/>
              </w:rPr>
              <w:t>Sp. z o.o. Sp. k.</w:t>
            </w:r>
          </w:p>
          <w:p w14:paraId="523CE1B2" w14:textId="77777777" w:rsidR="009D67DA" w:rsidRPr="009F0E5C" w:rsidRDefault="008D0D45" w:rsidP="007E2C3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9D67DA" w:rsidRPr="009D67DA">
              <w:rPr>
                <w:bCs/>
                <w:sz w:val="22"/>
                <w:szCs w:val="22"/>
              </w:rPr>
              <w:t>Pod Borem</w:t>
            </w:r>
            <w:r w:rsidR="009D67DA" w:rsidRPr="009F0E5C">
              <w:rPr>
                <w:bCs/>
                <w:sz w:val="22"/>
                <w:szCs w:val="22"/>
              </w:rPr>
              <w:t xml:space="preserve"> </w:t>
            </w:r>
            <w:r w:rsidR="009D67DA" w:rsidRPr="009D67DA">
              <w:rPr>
                <w:bCs/>
                <w:sz w:val="22"/>
                <w:szCs w:val="22"/>
              </w:rPr>
              <w:t>18</w:t>
            </w:r>
            <w:r w:rsidR="009D67DA">
              <w:rPr>
                <w:bCs/>
                <w:sz w:val="22"/>
                <w:szCs w:val="22"/>
              </w:rPr>
              <w:t xml:space="preserve"> </w:t>
            </w:r>
          </w:p>
          <w:p w14:paraId="04AB465B" w14:textId="77777777" w:rsidR="009D67DA" w:rsidRPr="009F0E5C" w:rsidRDefault="009D67DA" w:rsidP="007E2C3F">
            <w:pPr>
              <w:jc w:val="both"/>
              <w:rPr>
                <w:bCs/>
                <w:sz w:val="22"/>
                <w:szCs w:val="22"/>
              </w:rPr>
            </w:pPr>
            <w:r w:rsidRPr="009D67DA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7DA">
              <w:rPr>
                <w:bCs/>
                <w:sz w:val="22"/>
                <w:szCs w:val="22"/>
              </w:rPr>
              <w:t>Zabrze</w:t>
            </w:r>
          </w:p>
          <w:p w14:paraId="39B6B89F" w14:textId="77777777" w:rsidR="009D67DA" w:rsidRPr="00211A34" w:rsidRDefault="009D67DA" w:rsidP="007E2C3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67DA">
              <w:rPr>
                <w:sz w:val="22"/>
                <w:szCs w:val="22"/>
              </w:rPr>
              <w:t>Pakiet 6</w:t>
            </w:r>
            <w:r w:rsidR="008D0D45">
              <w:rPr>
                <w:sz w:val="22"/>
                <w:szCs w:val="22"/>
              </w:rPr>
              <w:t xml:space="preserve"> </w:t>
            </w:r>
            <w:r w:rsidRPr="009D67DA">
              <w:rPr>
                <w:sz w:val="22"/>
                <w:szCs w:val="22"/>
              </w:rPr>
              <w:t>- Szczotki do chirurgicznego mycia rąk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1D58201" w14:textId="77777777" w:rsidR="009D67DA" w:rsidRPr="008D0D45" w:rsidRDefault="009D67DA" w:rsidP="008D0D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D0D45">
              <w:rPr>
                <w:color w:val="000000"/>
                <w:sz w:val="22"/>
                <w:szCs w:val="22"/>
              </w:rPr>
              <w:t xml:space="preserve"> Jedyna złożona oferta spełniająca wymagania Zamawiającego. </w:t>
            </w:r>
          </w:p>
        </w:tc>
      </w:tr>
      <w:tr w:rsidR="009D67DA" w14:paraId="38BE3CBB" w14:textId="77777777" w:rsidTr="00CA7A2F">
        <w:trPr>
          <w:cantSplit/>
        </w:trPr>
        <w:tc>
          <w:tcPr>
            <w:tcW w:w="9498" w:type="dxa"/>
          </w:tcPr>
          <w:p w14:paraId="1CCF4A0A" w14:textId="77777777" w:rsidR="009D67DA" w:rsidRPr="00D26ED6" w:rsidRDefault="008D0D45" w:rsidP="007E2C3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Medisept Sp. z o.o.</w:t>
            </w:r>
          </w:p>
          <w:p w14:paraId="57581DE0" w14:textId="77777777" w:rsidR="009D67DA" w:rsidRPr="009F0E5C" w:rsidRDefault="009D67DA" w:rsidP="007E2C3F">
            <w:pPr>
              <w:jc w:val="both"/>
              <w:rPr>
                <w:bCs/>
                <w:sz w:val="22"/>
                <w:szCs w:val="22"/>
              </w:rPr>
            </w:pPr>
            <w:r w:rsidRPr="009D67DA">
              <w:rPr>
                <w:bCs/>
                <w:sz w:val="22"/>
                <w:szCs w:val="22"/>
              </w:rPr>
              <w:t>K</w:t>
            </w:r>
            <w:r w:rsidR="008D0D45">
              <w:rPr>
                <w:bCs/>
                <w:sz w:val="22"/>
                <w:szCs w:val="22"/>
              </w:rPr>
              <w:t xml:space="preserve">onopnica </w:t>
            </w:r>
            <w:r w:rsidRPr="009D67DA">
              <w:rPr>
                <w:bCs/>
                <w:sz w:val="22"/>
                <w:szCs w:val="22"/>
              </w:rPr>
              <w:t>159C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A7EF5B6" w14:textId="77777777" w:rsidR="009D67DA" w:rsidRPr="009F0E5C" w:rsidRDefault="009D67DA" w:rsidP="007E2C3F">
            <w:pPr>
              <w:jc w:val="both"/>
              <w:rPr>
                <w:bCs/>
                <w:sz w:val="22"/>
                <w:szCs w:val="22"/>
              </w:rPr>
            </w:pPr>
            <w:r w:rsidRPr="009D67DA">
              <w:rPr>
                <w:bCs/>
                <w:sz w:val="22"/>
                <w:szCs w:val="22"/>
              </w:rPr>
              <w:t>21-030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7DA">
              <w:rPr>
                <w:bCs/>
                <w:sz w:val="22"/>
                <w:szCs w:val="22"/>
              </w:rPr>
              <w:t>M</w:t>
            </w:r>
            <w:r w:rsidR="008D0D45">
              <w:rPr>
                <w:bCs/>
                <w:sz w:val="22"/>
                <w:szCs w:val="22"/>
              </w:rPr>
              <w:t>otycz</w:t>
            </w:r>
          </w:p>
          <w:p w14:paraId="23A53111" w14:textId="77777777" w:rsidR="009D67DA" w:rsidRPr="00211A34" w:rsidRDefault="009D67DA" w:rsidP="007E2C3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67DA">
              <w:rPr>
                <w:sz w:val="22"/>
                <w:szCs w:val="22"/>
              </w:rPr>
              <w:t>Pakiet 8 - Balsam do ochrony rąk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3582CE0" w14:textId="77777777" w:rsidR="009D67DA" w:rsidRPr="008D0D45" w:rsidRDefault="009D67DA" w:rsidP="008D0D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D0D45">
              <w:rPr>
                <w:color w:val="000000"/>
                <w:sz w:val="22"/>
                <w:szCs w:val="22"/>
              </w:rPr>
              <w:t xml:space="preserve"> Najkorzystniejsza oferta spełniająca wymagania Zamawiającego. </w:t>
            </w:r>
          </w:p>
        </w:tc>
      </w:tr>
      <w:tr w:rsidR="009D67DA" w14:paraId="497DD572" w14:textId="77777777" w:rsidTr="00CA7A2F">
        <w:trPr>
          <w:cantSplit/>
        </w:trPr>
        <w:tc>
          <w:tcPr>
            <w:tcW w:w="9498" w:type="dxa"/>
          </w:tcPr>
          <w:p w14:paraId="752CA3FA" w14:textId="77777777" w:rsidR="009D67DA" w:rsidRPr="00D26ED6" w:rsidRDefault="009D67DA" w:rsidP="007E2C3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D67DA">
              <w:rPr>
                <w:b/>
                <w:sz w:val="22"/>
                <w:szCs w:val="22"/>
              </w:rPr>
              <w:t xml:space="preserve">Zarys International Group </w:t>
            </w:r>
            <w:r w:rsidR="008D0D45">
              <w:rPr>
                <w:b/>
                <w:sz w:val="22"/>
                <w:szCs w:val="22"/>
              </w:rPr>
              <w:t>Sp. z o.o. Sp. k.</w:t>
            </w:r>
          </w:p>
          <w:p w14:paraId="4C9BAA0D" w14:textId="77777777" w:rsidR="009D67DA" w:rsidRPr="009F0E5C" w:rsidRDefault="008D0D45" w:rsidP="007E2C3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9D67DA" w:rsidRPr="009D67DA">
              <w:rPr>
                <w:bCs/>
                <w:sz w:val="22"/>
                <w:szCs w:val="22"/>
              </w:rPr>
              <w:t>Pod Borem</w:t>
            </w:r>
            <w:r w:rsidR="009D67DA" w:rsidRPr="009F0E5C">
              <w:rPr>
                <w:bCs/>
                <w:sz w:val="22"/>
                <w:szCs w:val="22"/>
              </w:rPr>
              <w:t xml:space="preserve"> </w:t>
            </w:r>
            <w:r w:rsidR="009D67DA" w:rsidRPr="009D67DA">
              <w:rPr>
                <w:bCs/>
                <w:sz w:val="22"/>
                <w:szCs w:val="22"/>
              </w:rPr>
              <w:t>18</w:t>
            </w:r>
            <w:r w:rsidR="009D67DA">
              <w:rPr>
                <w:bCs/>
                <w:sz w:val="22"/>
                <w:szCs w:val="22"/>
              </w:rPr>
              <w:t xml:space="preserve"> </w:t>
            </w:r>
          </w:p>
          <w:p w14:paraId="0AD794DC" w14:textId="77777777" w:rsidR="009D67DA" w:rsidRPr="009F0E5C" w:rsidRDefault="009D67DA" w:rsidP="007E2C3F">
            <w:pPr>
              <w:jc w:val="both"/>
              <w:rPr>
                <w:bCs/>
                <w:sz w:val="22"/>
                <w:szCs w:val="22"/>
              </w:rPr>
            </w:pPr>
            <w:r w:rsidRPr="009D67DA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7DA">
              <w:rPr>
                <w:bCs/>
                <w:sz w:val="22"/>
                <w:szCs w:val="22"/>
              </w:rPr>
              <w:t>Zabrze</w:t>
            </w:r>
          </w:p>
          <w:p w14:paraId="0B767120" w14:textId="77777777" w:rsidR="009D67DA" w:rsidRPr="00211A34" w:rsidRDefault="009D67DA" w:rsidP="007E2C3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67DA">
              <w:rPr>
                <w:sz w:val="22"/>
                <w:szCs w:val="22"/>
              </w:rPr>
              <w:t>Pakiet 9 - Miski jednorazowego użytku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9DE8AC0" w14:textId="77777777" w:rsidR="009D67DA" w:rsidRPr="008D0D45" w:rsidRDefault="009D67DA" w:rsidP="008D0D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D0D45">
              <w:rPr>
                <w:color w:val="000000"/>
                <w:sz w:val="22"/>
                <w:szCs w:val="22"/>
              </w:rPr>
              <w:t xml:space="preserve"> Jedyna złożona oferta spełniająca wymagania Zamawiającego. </w:t>
            </w:r>
          </w:p>
        </w:tc>
      </w:tr>
    </w:tbl>
    <w:p w14:paraId="7B724D4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3969"/>
        <w:gridCol w:w="1984"/>
        <w:gridCol w:w="1560"/>
      </w:tblGrid>
      <w:tr w:rsidR="00211A34" w:rsidRPr="00834EF4" w14:paraId="4B329338" w14:textId="77777777" w:rsidTr="008D0D45">
        <w:tc>
          <w:tcPr>
            <w:tcW w:w="1985" w:type="dxa"/>
            <w:shd w:val="clear" w:color="auto" w:fill="F3F3F3"/>
          </w:tcPr>
          <w:p w14:paraId="6B0AA47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969" w:type="dxa"/>
            <w:shd w:val="clear" w:color="auto" w:fill="F3F3F3"/>
          </w:tcPr>
          <w:p w14:paraId="1254016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</w:tcPr>
          <w:p w14:paraId="3BC7CC9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B0007A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D67DA" w:rsidRPr="00834EF4" w14:paraId="08CBBE58" w14:textId="77777777" w:rsidTr="008D0D45">
        <w:tc>
          <w:tcPr>
            <w:tcW w:w="1985" w:type="dxa"/>
            <w:shd w:val="clear" w:color="auto" w:fill="auto"/>
          </w:tcPr>
          <w:p w14:paraId="6E46A76E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7DA">
              <w:rPr>
                <w:sz w:val="20"/>
                <w:szCs w:val="20"/>
              </w:rPr>
              <w:t xml:space="preserve">Pakiet 1 - Ręczniki papierowe </w:t>
            </w:r>
            <w:r w:rsidR="008D0D45">
              <w:rPr>
                <w:sz w:val="20"/>
                <w:szCs w:val="20"/>
              </w:rPr>
              <w:br/>
            </w:r>
            <w:r w:rsidRPr="009D67DA">
              <w:rPr>
                <w:sz w:val="20"/>
                <w:szCs w:val="20"/>
              </w:rPr>
              <w:t>i papier toaletowy</w:t>
            </w:r>
          </w:p>
        </w:tc>
        <w:tc>
          <w:tcPr>
            <w:tcW w:w="3969" w:type="dxa"/>
            <w:shd w:val="clear" w:color="auto" w:fill="auto"/>
          </w:tcPr>
          <w:p w14:paraId="279209DE" w14:textId="77777777" w:rsidR="009D67DA" w:rsidRPr="00211A34" w:rsidRDefault="009D67DA" w:rsidP="007E2C3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D67DA">
              <w:rPr>
                <w:b/>
                <w:bCs/>
                <w:sz w:val="20"/>
                <w:szCs w:val="20"/>
              </w:rPr>
              <w:t>Barbara Szczepaniec PW Perspektywa</w:t>
            </w:r>
          </w:p>
          <w:p w14:paraId="28915A7F" w14:textId="77777777" w:rsidR="009D67DA" w:rsidRPr="00211A34" w:rsidRDefault="009D67DA" w:rsidP="007E2C3F">
            <w:pPr>
              <w:rPr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os.</w:t>
            </w:r>
            <w:r w:rsidR="008D0D45">
              <w:rPr>
                <w:sz w:val="20"/>
                <w:szCs w:val="20"/>
              </w:rPr>
              <w:t xml:space="preserve"> </w:t>
            </w:r>
            <w:r w:rsidRPr="009D67DA">
              <w:rPr>
                <w:sz w:val="20"/>
                <w:szCs w:val="20"/>
              </w:rPr>
              <w:t>Kalinowe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7DA">
              <w:rPr>
                <w:sz w:val="20"/>
                <w:szCs w:val="20"/>
              </w:rPr>
              <w:t>4</w:t>
            </w:r>
          </w:p>
          <w:p w14:paraId="6B499399" w14:textId="77777777" w:rsidR="009D67DA" w:rsidRPr="00211A34" w:rsidRDefault="009D67DA" w:rsidP="007E2C3F">
            <w:pPr>
              <w:spacing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31-812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7DA">
              <w:rPr>
                <w:sz w:val="20"/>
                <w:szCs w:val="20"/>
              </w:rPr>
              <w:t>Kraków</w:t>
            </w:r>
          </w:p>
        </w:tc>
        <w:tc>
          <w:tcPr>
            <w:tcW w:w="1984" w:type="dxa"/>
            <w:shd w:val="clear" w:color="auto" w:fill="auto"/>
          </w:tcPr>
          <w:p w14:paraId="00B05025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FF3CCA" w14:textId="77777777" w:rsidR="009D67DA" w:rsidRPr="00211A34" w:rsidRDefault="009D67DA" w:rsidP="007E2C3F">
            <w:pPr>
              <w:jc w:val="center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 xml:space="preserve">  600,00</w:t>
            </w:r>
          </w:p>
        </w:tc>
      </w:tr>
      <w:tr w:rsidR="009D67DA" w:rsidRPr="00834EF4" w14:paraId="2AADB2D3" w14:textId="77777777" w:rsidTr="008D0D45">
        <w:tc>
          <w:tcPr>
            <w:tcW w:w="1985" w:type="dxa"/>
            <w:shd w:val="clear" w:color="auto" w:fill="auto"/>
          </w:tcPr>
          <w:p w14:paraId="0B51F45A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7DA">
              <w:rPr>
                <w:sz w:val="20"/>
                <w:szCs w:val="20"/>
              </w:rPr>
              <w:t xml:space="preserve">Pakiet 1 - Ręczniki papierowe </w:t>
            </w:r>
            <w:r w:rsidR="008D0D45">
              <w:rPr>
                <w:sz w:val="20"/>
                <w:szCs w:val="20"/>
              </w:rPr>
              <w:br/>
            </w:r>
            <w:r w:rsidRPr="009D67DA">
              <w:rPr>
                <w:sz w:val="20"/>
                <w:szCs w:val="20"/>
              </w:rPr>
              <w:t>i papier toaletowy</w:t>
            </w:r>
          </w:p>
        </w:tc>
        <w:tc>
          <w:tcPr>
            <w:tcW w:w="3969" w:type="dxa"/>
            <w:shd w:val="clear" w:color="auto" w:fill="auto"/>
          </w:tcPr>
          <w:p w14:paraId="6217C944" w14:textId="77777777" w:rsidR="009D67DA" w:rsidRPr="00211A34" w:rsidRDefault="009D67DA" w:rsidP="007E2C3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D67DA">
              <w:rPr>
                <w:b/>
                <w:bCs/>
                <w:sz w:val="20"/>
                <w:szCs w:val="20"/>
              </w:rPr>
              <w:t>P.P.H.U Alga Paweł Pinkowski</w:t>
            </w:r>
          </w:p>
          <w:p w14:paraId="45913079" w14:textId="77777777" w:rsidR="009D67DA" w:rsidRPr="00211A34" w:rsidRDefault="008D0D45" w:rsidP="007E2C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D67DA" w:rsidRPr="009D67DA">
              <w:rPr>
                <w:sz w:val="20"/>
                <w:szCs w:val="20"/>
              </w:rPr>
              <w:t>Leśna</w:t>
            </w:r>
            <w:r w:rsidR="009D67DA" w:rsidRPr="00211A34">
              <w:rPr>
                <w:sz w:val="20"/>
                <w:szCs w:val="20"/>
              </w:rPr>
              <w:t xml:space="preserve"> </w:t>
            </w:r>
            <w:r w:rsidR="009D67DA" w:rsidRPr="009D67DA">
              <w:rPr>
                <w:sz w:val="20"/>
                <w:szCs w:val="20"/>
              </w:rPr>
              <w:t>18</w:t>
            </w:r>
          </w:p>
          <w:p w14:paraId="6DFD705D" w14:textId="77777777" w:rsidR="009D67DA" w:rsidRPr="00211A34" w:rsidRDefault="009D67DA" w:rsidP="007E2C3F">
            <w:pPr>
              <w:spacing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63-430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7DA">
              <w:rPr>
                <w:sz w:val="20"/>
                <w:szCs w:val="20"/>
              </w:rPr>
              <w:t>Odolanów</w:t>
            </w:r>
          </w:p>
        </w:tc>
        <w:tc>
          <w:tcPr>
            <w:tcW w:w="1984" w:type="dxa"/>
            <w:shd w:val="clear" w:color="auto" w:fill="auto"/>
          </w:tcPr>
          <w:p w14:paraId="2ECC9AE5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1 - Cena - 566.16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5F0773" w14:textId="77777777" w:rsidR="009D67DA" w:rsidRPr="00211A34" w:rsidRDefault="009D67DA" w:rsidP="007E2C3F">
            <w:pPr>
              <w:jc w:val="center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 xml:space="preserve">  566,16</w:t>
            </w:r>
          </w:p>
        </w:tc>
      </w:tr>
      <w:tr w:rsidR="009D67DA" w:rsidRPr="00834EF4" w14:paraId="41C9C124" w14:textId="77777777" w:rsidTr="008D0D45">
        <w:tc>
          <w:tcPr>
            <w:tcW w:w="1985" w:type="dxa"/>
            <w:shd w:val="clear" w:color="auto" w:fill="auto"/>
          </w:tcPr>
          <w:p w14:paraId="64B21FCB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7DA">
              <w:rPr>
                <w:sz w:val="20"/>
                <w:szCs w:val="20"/>
              </w:rPr>
              <w:t xml:space="preserve">Pakiet 1 - Ręczniki papierowe </w:t>
            </w:r>
            <w:r w:rsidR="008D0D45">
              <w:rPr>
                <w:sz w:val="20"/>
                <w:szCs w:val="20"/>
              </w:rPr>
              <w:br/>
            </w:r>
            <w:r w:rsidRPr="009D67DA">
              <w:rPr>
                <w:sz w:val="20"/>
                <w:szCs w:val="20"/>
              </w:rPr>
              <w:t>i papier toaletowy</w:t>
            </w:r>
          </w:p>
        </w:tc>
        <w:tc>
          <w:tcPr>
            <w:tcW w:w="3969" w:type="dxa"/>
            <w:shd w:val="clear" w:color="auto" w:fill="auto"/>
          </w:tcPr>
          <w:p w14:paraId="207A921A" w14:textId="77777777" w:rsidR="009D67DA" w:rsidRPr="00211A34" w:rsidRDefault="009D67DA" w:rsidP="007E2C3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D67DA">
              <w:rPr>
                <w:b/>
                <w:bCs/>
                <w:sz w:val="20"/>
                <w:szCs w:val="20"/>
              </w:rPr>
              <w:t xml:space="preserve">P.P.H.U JAREX  </w:t>
            </w:r>
            <w:r w:rsidR="008D0D45">
              <w:rPr>
                <w:b/>
                <w:bCs/>
                <w:sz w:val="20"/>
                <w:szCs w:val="20"/>
              </w:rPr>
              <w:t>Stanisław Felich</w:t>
            </w:r>
          </w:p>
          <w:p w14:paraId="1943C3BE" w14:textId="77777777" w:rsidR="009D67DA" w:rsidRPr="00211A34" w:rsidRDefault="008D0D45" w:rsidP="007E2C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D67DA" w:rsidRPr="009D67DA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dolanowska</w:t>
            </w:r>
            <w:r w:rsidR="009D67DA" w:rsidRPr="00211A34">
              <w:rPr>
                <w:sz w:val="20"/>
                <w:szCs w:val="20"/>
              </w:rPr>
              <w:t xml:space="preserve"> </w:t>
            </w:r>
            <w:r w:rsidR="009D67DA" w:rsidRPr="009D67DA">
              <w:rPr>
                <w:sz w:val="20"/>
                <w:szCs w:val="20"/>
              </w:rPr>
              <w:t>60</w:t>
            </w:r>
          </w:p>
          <w:p w14:paraId="57B910C3" w14:textId="77777777" w:rsidR="009D67DA" w:rsidRPr="00211A34" w:rsidRDefault="009D67DA" w:rsidP="007E2C3F">
            <w:pPr>
              <w:spacing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63-430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7DA">
              <w:rPr>
                <w:sz w:val="20"/>
                <w:szCs w:val="20"/>
              </w:rPr>
              <w:t>R</w:t>
            </w:r>
            <w:r w:rsidR="008D0D45">
              <w:rPr>
                <w:sz w:val="20"/>
                <w:szCs w:val="20"/>
              </w:rPr>
              <w:t>aczyce</w:t>
            </w:r>
          </w:p>
        </w:tc>
        <w:tc>
          <w:tcPr>
            <w:tcW w:w="1984" w:type="dxa"/>
            <w:shd w:val="clear" w:color="auto" w:fill="auto"/>
          </w:tcPr>
          <w:p w14:paraId="71C4E047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DD0306" w14:textId="77777777" w:rsidR="009D67DA" w:rsidRPr="00211A34" w:rsidRDefault="009D67DA" w:rsidP="007E2C3F">
            <w:pPr>
              <w:jc w:val="center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 xml:space="preserve">  0,00</w:t>
            </w:r>
          </w:p>
        </w:tc>
      </w:tr>
      <w:tr w:rsidR="009D67DA" w:rsidRPr="00834EF4" w14:paraId="42D0C1DA" w14:textId="77777777" w:rsidTr="008D0D45">
        <w:tc>
          <w:tcPr>
            <w:tcW w:w="1985" w:type="dxa"/>
            <w:shd w:val="clear" w:color="auto" w:fill="auto"/>
          </w:tcPr>
          <w:p w14:paraId="74035240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7DA">
              <w:rPr>
                <w:sz w:val="20"/>
                <w:szCs w:val="20"/>
              </w:rPr>
              <w:t>Pakiet 2 - Worki foliowe</w:t>
            </w:r>
          </w:p>
        </w:tc>
        <w:tc>
          <w:tcPr>
            <w:tcW w:w="3969" w:type="dxa"/>
            <w:shd w:val="clear" w:color="auto" w:fill="auto"/>
          </w:tcPr>
          <w:p w14:paraId="3E7748BA" w14:textId="77777777" w:rsidR="009D67DA" w:rsidRPr="00211A34" w:rsidRDefault="009D67DA" w:rsidP="007E2C3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D67DA">
              <w:rPr>
                <w:b/>
                <w:bCs/>
                <w:sz w:val="20"/>
                <w:szCs w:val="20"/>
              </w:rPr>
              <w:t>Aglo Trzy Anna Kidawa</w:t>
            </w:r>
          </w:p>
          <w:p w14:paraId="012DDB92" w14:textId="77777777" w:rsidR="009D67DA" w:rsidRPr="00211A34" w:rsidRDefault="008D0D45" w:rsidP="007E2C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D67DA" w:rsidRPr="009D67DA">
              <w:rPr>
                <w:sz w:val="20"/>
                <w:szCs w:val="20"/>
              </w:rPr>
              <w:t>Bór</w:t>
            </w:r>
            <w:r w:rsidR="009D67DA" w:rsidRPr="00211A34">
              <w:rPr>
                <w:sz w:val="20"/>
                <w:szCs w:val="20"/>
              </w:rPr>
              <w:t xml:space="preserve"> </w:t>
            </w:r>
            <w:r w:rsidR="009D67DA" w:rsidRPr="009D67DA">
              <w:rPr>
                <w:sz w:val="20"/>
                <w:szCs w:val="20"/>
              </w:rPr>
              <w:t>77/81B</w:t>
            </w:r>
          </w:p>
          <w:p w14:paraId="574D14E7" w14:textId="77777777" w:rsidR="009D67DA" w:rsidRPr="00211A34" w:rsidRDefault="009D67DA" w:rsidP="007E2C3F">
            <w:pPr>
              <w:spacing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42-202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7DA">
              <w:rPr>
                <w:sz w:val="20"/>
                <w:szCs w:val="20"/>
              </w:rPr>
              <w:t>Częstochowa</w:t>
            </w:r>
          </w:p>
        </w:tc>
        <w:tc>
          <w:tcPr>
            <w:tcW w:w="1984" w:type="dxa"/>
            <w:shd w:val="clear" w:color="auto" w:fill="auto"/>
          </w:tcPr>
          <w:p w14:paraId="4327C9D8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77464C" w14:textId="77777777" w:rsidR="009D67DA" w:rsidRPr="00211A34" w:rsidRDefault="009D67DA" w:rsidP="007E2C3F">
            <w:pPr>
              <w:jc w:val="center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 xml:space="preserve">  0,00</w:t>
            </w:r>
          </w:p>
        </w:tc>
      </w:tr>
      <w:tr w:rsidR="009D67DA" w:rsidRPr="00834EF4" w14:paraId="09C5B2DA" w14:textId="77777777" w:rsidTr="008D0D45">
        <w:tc>
          <w:tcPr>
            <w:tcW w:w="1985" w:type="dxa"/>
            <w:shd w:val="clear" w:color="auto" w:fill="auto"/>
          </w:tcPr>
          <w:p w14:paraId="5DA9A5C7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7DA">
              <w:rPr>
                <w:sz w:val="20"/>
                <w:szCs w:val="20"/>
              </w:rPr>
              <w:t>Pakiet 2 - Worki foliowe</w:t>
            </w:r>
          </w:p>
        </w:tc>
        <w:tc>
          <w:tcPr>
            <w:tcW w:w="3969" w:type="dxa"/>
            <w:shd w:val="clear" w:color="auto" w:fill="auto"/>
          </w:tcPr>
          <w:p w14:paraId="5049BE79" w14:textId="77777777" w:rsidR="009D67DA" w:rsidRPr="00211A34" w:rsidRDefault="009D67DA" w:rsidP="007E2C3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D67DA">
              <w:rPr>
                <w:b/>
                <w:bCs/>
                <w:sz w:val="20"/>
                <w:szCs w:val="20"/>
              </w:rPr>
              <w:t>Barbara Szczepaniec PW Perspektywa</w:t>
            </w:r>
          </w:p>
          <w:p w14:paraId="381D1979" w14:textId="77777777" w:rsidR="009D67DA" w:rsidRPr="00211A34" w:rsidRDefault="009D67DA" w:rsidP="007E2C3F">
            <w:pPr>
              <w:rPr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os.</w:t>
            </w:r>
            <w:r w:rsidR="008D0D45">
              <w:rPr>
                <w:sz w:val="20"/>
                <w:szCs w:val="20"/>
              </w:rPr>
              <w:t xml:space="preserve"> </w:t>
            </w:r>
            <w:r w:rsidRPr="009D67DA">
              <w:rPr>
                <w:sz w:val="20"/>
                <w:szCs w:val="20"/>
              </w:rPr>
              <w:t>Kalinowe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7DA">
              <w:rPr>
                <w:sz w:val="20"/>
                <w:szCs w:val="20"/>
              </w:rPr>
              <w:t>4</w:t>
            </w:r>
          </w:p>
          <w:p w14:paraId="4F6717EA" w14:textId="77777777" w:rsidR="009D67DA" w:rsidRPr="00211A34" w:rsidRDefault="009D67DA" w:rsidP="007E2C3F">
            <w:pPr>
              <w:spacing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31-812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7DA">
              <w:rPr>
                <w:sz w:val="20"/>
                <w:szCs w:val="20"/>
              </w:rPr>
              <w:t>Kraków</w:t>
            </w:r>
          </w:p>
        </w:tc>
        <w:tc>
          <w:tcPr>
            <w:tcW w:w="1984" w:type="dxa"/>
            <w:shd w:val="clear" w:color="auto" w:fill="auto"/>
          </w:tcPr>
          <w:p w14:paraId="410D477F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7CA4A9" w14:textId="77777777" w:rsidR="009D67DA" w:rsidRPr="00211A34" w:rsidRDefault="009D67DA" w:rsidP="007E2C3F">
            <w:pPr>
              <w:jc w:val="center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 xml:space="preserve">  600,00</w:t>
            </w:r>
          </w:p>
        </w:tc>
      </w:tr>
      <w:tr w:rsidR="009D67DA" w:rsidRPr="00834EF4" w14:paraId="564AF154" w14:textId="77777777" w:rsidTr="008D0D45">
        <w:tc>
          <w:tcPr>
            <w:tcW w:w="1985" w:type="dxa"/>
            <w:shd w:val="clear" w:color="auto" w:fill="auto"/>
          </w:tcPr>
          <w:p w14:paraId="006B054E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7DA">
              <w:rPr>
                <w:sz w:val="20"/>
                <w:szCs w:val="20"/>
              </w:rPr>
              <w:t>Pakiet 2 - Worki foliowe</w:t>
            </w:r>
          </w:p>
        </w:tc>
        <w:tc>
          <w:tcPr>
            <w:tcW w:w="3969" w:type="dxa"/>
            <w:shd w:val="clear" w:color="auto" w:fill="auto"/>
          </w:tcPr>
          <w:p w14:paraId="24B725FA" w14:textId="77777777" w:rsidR="009D67DA" w:rsidRPr="00211A34" w:rsidRDefault="009D67DA" w:rsidP="007E2C3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D67DA">
              <w:rPr>
                <w:b/>
                <w:bCs/>
                <w:sz w:val="20"/>
                <w:szCs w:val="20"/>
              </w:rPr>
              <w:t>Helplast Bis Joanna Hadasik</w:t>
            </w:r>
          </w:p>
          <w:p w14:paraId="2138BAD8" w14:textId="77777777" w:rsidR="009D67DA" w:rsidRPr="00211A34" w:rsidRDefault="009D67DA" w:rsidP="007E2C3F">
            <w:pPr>
              <w:rPr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Gliwicka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7DA">
              <w:rPr>
                <w:sz w:val="20"/>
                <w:szCs w:val="20"/>
              </w:rPr>
              <w:t>42 a</w:t>
            </w:r>
          </w:p>
          <w:p w14:paraId="1864B957" w14:textId="77777777" w:rsidR="009D67DA" w:rsidRPr="00211A34" w:rsidRDefault="009D67DA" w:rsidP="007E2C3F">
            <w:pPr>
              <w:spacing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43-180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7DA">
              <w:rPr>
                <w:sz w:val="20"/>
                <w:szCs w:val="20"/>
              </w:rPr>
              <w:t>Orzesze</w:t>
            </w:r>
          </w:p>
        </w:tc>
        <w:tc>
          <w:tcPr>
            <w:tcW w:w="1984" w:type="dxa"/>
            <w:shd w:val="clear" w:color="auto" w:fill="auto"/>
          </w:tcPr>
          <w:p w14:paraId="6B26F7A9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1 - Cena - 479.82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F807AA" w14:textId="77777777" w:rsidR="009D67DA" w:rsidRPr="00211A34" w:rsidRDefault="009D67DA" w:rsidP="007E2C3F">
            <w:pPr>
              <w:jc w:val="center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 xml:space="preserve">  479,82</w:t>
            </w:r>
          </w:p>
        </w:tc>
      </w:tr>
      <w:tr w:rsidR="009D67DA" w:rsidRPr="00834EF4" w14:paraId="239485BC" w14:textId="77777777" w:rsidTr="008D0D45">
        <w:tc>
          <w:tcPr>
            <w:tcW w:w="1985" w:type="dxa"/>
            <w:shd w:val="clear" w:color="auto" w:fill="auto"/>
          </w:tcPr>
          <w:p w14:paraId="141904ED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7DA">
              <w:rPr>
                <w:sz w:val="20"/>
                <w:szCs w:val="20"/>
              </w:rPr>
              <w:t xml:space="preserve">Pakiet 3 - Mydło </w:t>
            </w:r>
            <w:r w:rsidR="008D0D45">
              <w:rPr>
                <w:sz w:val="20"/>
                <w:szCs w:val="20"/>
              </w:rPr>
              <w:br/>
            </w:r>
            <w:r w:rsidRPr="009D67DA">
              <w:rPr>
                <w:sz w:val="20"/>
                <w:szCs w:val="20"/>
              </w:rPr>
              <w:t>i inne produkty</w:t>
            </w:r>
          </w:p>
        </w:tc>
        <w:tc>
          <w:tcPr>
            <w:tcW w:w="3969" w:type="dxa"/>
            <w:shd w:val="clear" w:color="auto" w:fill="auto"/>
          </w:tcPr>
          <w:p w14:paraId="1EDEB0AC" w14:textId="77777777" w:rsidR="009D67DA" w:rsidRPr="00211A34" w:rsidRDefault="008D0D45" w:rsidP="007E2C3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Henry Kruse Sp. z o.o.</w:t>
            </w:r>
          </w:p>
          <w:p w14:paraId="602C6F47" w14:textId="77777777" w:rsidR="009D67DA" w:rsidRPr="00211A34" w:rsidRDefault="008D0D45" w:rsidP="007E2C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Kolejowa</w:t>
            </w:r>
            <w:r w:rsidR="009D67DA" w:rsidRPr="00211A34">
              <w:rPr>
                <w:sz w:val="20"/>
                <w:szCs w:val="20"/>
              </w:rPr>
              <w:t xml:space="preserve"> </w:t>
            </w:r>
            <w:r w:rsidR="009D67DA" w:rsidRPr="009D67DA">
              <w:rPr>
                <w:sz w:val="20"/>
                <w:szCs w:val="20"/>
              </w:rPr>
              <w:t>3</w:t>
            </w:r>
          </w:p>
          <w:p w14:paraId="23B5EADC" w14:textId="77777777" w:rsidR="009D67DA" w:rsidRPr="00211A34" w:rsidRDefault="009D67DA" w:rsidP="007E2C3F">
            <w:pPr>
              <w:spacing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="008D0D45">
              <w:rPr>
                <w:sz w:val="20"/>
                <w:szCs w:val="20"/>
              </w:rPr>
              <w:t>Bielany Wrocławskie</w:t>
            </w:r>
          </w:p>
        </w:tc>
        <w:tc>
          <w:tcPr>
            <w:tcW w:w="1984" w:type="dxa"/>
            <w:shd w:val="clear" w:color="auto" w:fill="auto"/>
          </w:tcPr>
          <w:p w14:paraId="14FFBB43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BFBBCD" w14:textId="77777777" w:rsidR="009D67DA" w:rsidRPr="00211A34" w:rsidRDefault="009D67DA" w:rsidP="007E2C3F">
            <w:pPr>
              <w:jc w:val="center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 xml:space="preserve">  600,00</w:t>
            </w:r>
          </w:p>
        </w:tc>
      </w:tr>
      <w:tr w:rsidR="009D67DA" w:rsidRPr="00834EF4" w14:paraId="5DA3536E" w14:textId="77777777" w:rsidTr="008D0D45">
        <w:tc>
          <w:tcPr>
            <w:tcW w:w="1985" w:type="dxa"/>
            <w:shd w:val="clear" w:color="auto" w:fill="auto"/>
          </w:tcPr>
          <w:p w14:paraId="13DB441B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7DA">
              <w:rPr>
                <w:sz w:val="20"/>
                <w:szCs w:val="20"/>
              </w:rPr>
              <w:t>Pakiet 4 - Środki myjące</w:t>
            </w:r>
          </w:p>
        </w:tc>
        <w:tc>
          <w:tcPr>
            <w:tcW w:w="3969" w:type="dxa"/>
            <w:shd w:val="clear" w:color="auto" w:fill="auto"/>
          </w:tcPr>
          <w:p w14:paraId="5DD08C3C" w14:textId="77777777" w:rsidR="009D67DA" w:rsidRPr="00211A34" w:rsidRDefault="008D0D45" w:rsidP="007E2C3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Henry Kruse Sp. z o.o.</w:t>
            </w:r>
          </w:p>
          <w:p w14:paraId="24A0BE21" w14:textId="77777777" w:rsidR="009D67DA" w:rsidRPr="00211A34" w:rsidRDefault="008D0D45" w:rsidP="007E2C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Kolejowa</w:t>
            </w:r>
            <w:r w:rsidR="009D67DA" w:rsidRPr="00211A34">
              <w:rPr>
                <w:sz w:val="20"/>
                <w:szCs w:val="20"/>
              </w:rPr>
              <w:t xml:space="preserve"> </w:t>
            </w:r>
            <w:r w:rsidR="009D67DA" w:rsidRPr="009D67DA">
              <w:rPr>
                <w:sz w:val="20"/>
                <w:szCs w:val="20"/>
              </w:rPr>
              <w:t>3</w:t>
            </w:r>
          </w:p>
          <w:p w14:paraId="45AAB3C8" w14:textId="77777777" w:rsidR="009D67DA" w:rsidRPr="00211A34" w:rsidRDefault="009D67DA" w:rsidP="007E2C3F">
            <w:pPr>
              <w:spacing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="008D0D45">
              <w:rPr>
                <w:sz w:val="20"/>
                <w:szCs w:val="20"/>
              </w:rPr>
              <w:t>Bielany Wrocławskie</w:t>
            </w:r>
          </w:p>
        </w:tc>
        <w:tc>
          <w:tcPr>
            <w:tcW w:w="1984" w:type="dxa"/>
            <w:shd w:val="clear" w:color="auto" w:fill="auto"/>
          </w:tcPr>
          <w:p w14:paraId="40BFD78C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BCF22C" w14:textId="77777777" w:rsidR="009D67DA" w:rsidRPr="00211A34" w:rsidRDefault="009D67DA" w:rsidP="007E2C3F">
            <w:pPr>
              <w:jc w:val="center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 xml:space="preserve">  600,00</w:t>
            </w:r>
          </w:p>
        </w:tc>
      </w:tr>
      <w:tr w:rsidR="009D67DA" w:rsidRPr="00834EF4" w14:paraId="3D979538" w14:textId="77777777" w:rsidTr="008D0D45">
        <w:tc>
          <w:tcPr>
            <w:tcW w:w="1985" w:type="dxa"/>
            <w:shd w:val="clear" w:color="auto" w:fill="auto"/>
          </w:tcPr>
          <w:p w14:paraId="5DC48DCF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7DA">
              <w:rPr>
                <w:sz w:val="20"/>
                <w:szCs w:val="20"/>
              </w:rPr>
              <w:t>Pakiet 4 - Środki myjące</w:t>
            </w:r>
          </w:p>
        </w:tc>
        <w:tc>
          <w:tcPr>
            <w:tcW w:w="3969" w:type="dxa"/>
            <w:shd w:val="clear" w:color="auto" w:fill="auto"/>
          </w:tcPr>
          <w:p w14:paraId="588118C9" w14:textId="77777777" w:rsidR="009D67DA" w:rsidRPr="00211A34" w:rsidRDefault="008D0D45" w:rsidP="007E2C3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Medisept Sp. z o.o.</w:t>
            </w:r>
          </w:p>
          <w:p w14:paraId="6BA0C802" w14:textId="77777777" w:rsidR="009D67DA" w:rsidRPr="00211A34" w:rsidRDefault="009D67DA" w:rsidP="007E2C3F">
            <w:pPr>
              <w:rPr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K</w:t>
            </w:r>
            <w:r w:rsidR="008D0D45">
              <w:rPr>
                <w:sz w:val="20"/>
                <w:szCs w:val="20"/>
              </w:rPr>
              <w:t>onopnica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7DA">
              <w:rPr>
                <w:sz w:val="20"/>
                <w:szCs w:val="20"/>
              </w:rPr>
              <w:t>159C</w:t>
            </w:r>
          </w:p>
          <w:p w14:paraId="1225F1A3" w14:textId="77777777" w:rsidR="009D67DA" w:rsidRPr="00211A34" w:rsidRDefault="009D67DA" w:rsidP="007E2C3F">
            <w:pPr>
              <w:spacing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21-030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7DA">
              <w:rPr>
                <w:sz w:val="20"/>
                <w:szCs w:val="20"/>
              </w:rPr>
              <w:t>M</w:t>
            </w:r>
            <w:r w:rsidR="008D0D45">
              <w:rPr>
                <w:sz w:val="20"/>
                <w:szCs w:val="20"/>
              </w:rPr>
              <w:t>otycz</w:t>
            </w:r>
          </w:p>
        </w:tc>
        <w:tc>
          <w:tcPr>
            <w:tcW w:w="1984" w:type="dxa"/>
            <w:shd w:val="clear" w:color="auto" w:fill="auto"/>
          </w:tcPr>
          <w:p w14:paraId="54B3A5E6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F03E6D" w14:textId="77777777" w:rsidR="009D67DA" w:rsidRPr="00211A34" w:rsidRDefault="009D67DA" w:rsidP="007E2C3F">
            <w:pPr>
              <w:jc w:val="center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 xml:space="preserve">  0,00</w:t>
            </w:r>
          </w:p>
        </w:tc>
      </w:tr>
      <w:tr w:rsidR="009D67DA" w:rsidRPr="00834EF4" w14:paraId="52AC0207" w14:textId="77777777" w:rsidTr="008D0D45">
        <w:tc>
          <w:tcPr>
            <w:tcW w:w="1985" w:type="dxa"/>
            <w:shd w:val="clear" w:color="auto" w:fill="auto"/>
          </w:tcPr>
          <w:p w14:paraId="7B4452F7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7DA">
              <w:rPr>
                <w:sz w:val="20"/>
                <w:szCs w:val="20"/>
              </w:rPr>
              <w:t>Pakiet 6- Szczotki do chirurgicznego mycia rąk</w:t>
            </w:r>
          </w:p>
        </w:tc>
        <w:tc>
          <w:tcPr>
            <w:tcW w:w="3969" w:type="dxa"/>
            <w:shd w:val="clear" w:color="auto" w:fill="auto"/>
          </w:tcPr>
          <w:p w14:paraId="072FD4D4" w14:textId="77777777" w:rsidR="009D67DA" w:rsidRPr="00211A34" w:rsidRDefault="009D67DA" w:rsidP="007E2C3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D67DA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8D0D45">
              <w:rPr>
                <w:b/>
                <w:bCs/>
                <w:sz w:val="20"/>
                <w:szCs w:val="20"/>
              </w:rPr>
              <w:t>Sp. z o.o. Sp. k.</w:t>
            </w:r>
          </w:p>
          <w:p w14:paraId="51048FAC" w14:textId="77777777" w:rsidR="009D67DA" w:rsidRPr="00211A34" w:rsidRDefault="008D0D45" w:rsidP="007E2C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D67DA" w:rsidRPr="009D67DA">
              <w:rPr>
                <w:sz w:val="20"/>
                <w:szCs w:val="20"/>
              </w:rPr>
              <w:t>Pod Borem</w:t>
            </w:r>
            <w:r w:rsidR="009D67DA" w:rsidRPr="00211A34">
              <w:rPr>
                <w:sz w:val="20"/>
                <w:szCs w:val="20"/>
              </w:rPr>
              <w:t xml:space="preserve"> </w:t>
            </w:r>
            <w:r w:rsidR="009D67DA" w:rsidRPr="009D67DA">
              <w:rPr>
                <w:sz w:val="20"/>
                <w:szCs w:val="20"/>
              </w:rPr>
              <w:t>18</w:t>
            </w:r>
          </w:p>
          <w:p w14:paraId="37089E57" w14:textId="77777777" w:rsidR="009D67DA" w:rsidRPr="00211A34" w:rsidRDefault="009D67DA" w:rsidP="007E2C3F">
            <w:pPr>
              <w:spacing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7DA">
              <w:rPr>
                <w:sz w:val="20"/>
                <w:szCs w:val="20"/>
              </w:rPr>
              <w:t>Zabrze</w:t>
            </w:r>
          </w:p>
        </w:tc>
        <w:tc>
          <w:tcPr>
            <w:tcW w:w="1984" w:type="dxa"/>
            <w:shd w:val="clear" w:color="auto" w:fill="auto"/>
          </w:tcPr>
          <w:p w14:paraId="60AF35D0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B04DF8" w14:textId="77777777" w:rsidR="009D67DA" w:rsidRPr="00211A34" w:rsidRDefault="009D67DA" w:rsidP="007E2C3F">
            <w:pPr>
              <w:jc w:val="center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 xml:space="preserve">  600,00</w:t>
            </w:r>
          </w:p>
        </w:tc>
      </w:tr>
      <w:tr w:rsidR="009D67DA" w:rsidRPr="00834EF4" w14:paraId="63C39CC8" w14:textId="77777777" w:rsidTr="008D0D45">
        <w:tc>
          <w:tcPr>
            <w:tcW w:w="1985" w:type="dxa"/>
            <w:shd w:val="clear" w:color="auto" w:fill="auto"/>
          </w:tcPr>
          <w:p w14:paraId="2BD6A5B4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lastRenderedPageBreak/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7DA">
              <w:rPr>
                <w:sz w:val="20"/>
                <w:szCs w:val="20"/>
              </w:rPr>
              <w:t>Pakiet 8 - Balsam do ochrony rąk</w:t>
            </w:r>
          </w:p>
        </w:tc>
        <w:tc>
          <w:tcPr>
            <w:tcW w:w="3969" w:type="dxa"/>
            <w:shd w:val="clear" w:color="auto" w:fill="auto"/>
          </w:tcPr>
          <w:p w14:paraId="649FB817" w14:textId="77777777" w:rsidR="008D0D45" w:rsidRPr="00211A34" w:rsidRDefault="008D0D45" w:rsidP="008D0D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Medisept Sp. z o.o.</w:t>
            </w:r>
          </w:p>
          <w:p w14:paraId="5E66320E" w14:textId="77777777" w:rsidR="008D0D45" w:rsidRPr="00211A34" w:rsidRDefault="008D0D45" w:rsidP="008D0D45">
            <w:pPr>
              <w:rPr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K</w:t>
            </w:r>
            <w:r>
              <w:rPr>
                <w:sz w:val="20"/>
                <w:szCs w:val="20"/>
              </w:rPr>
              <w:t>onopnica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7DA">
              <w:rPr>
                <w:sz w:val="20"/>
                <w:szCs w:val="20"/>
              </w:rPr>
              <w:t>159C</w:t>
            </w:r>
          </w:p>
          <w:p w14:paraId="119B2BEA" w14:textId="77777777" w:rsidR="009D67DA" w:rsidRPr="00211A34" w:rsidRDefault="008D0D45" w:rsidP="008D0D45">
            <w:pPr>
              <w:spacing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21-030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7DA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otycz</w:t>
            </w:r>
          </w:p>
        </w:tc>
        <w:tc>
          <w:tcPr>
            <w:tcW w:w="1984" w:type="dxa"/>
            <w:shd w:val="clear" w:color="auto" w:fill="auto"/>
          </w:tcPr>
          <w:p w14:paraId="08F067E8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CEF618" w14:textId="77777777" w:rsidR="009D67DA" w:rsidRPr="00211A34" w:rsidRDefault="009D67DA" w:rsidP="007E2C3F">
            <w:pPr>
              <w:jc w:val="center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 xml:space="preserve">  600,00</w:t>
            </w:r>
          </w:p>
        </w:tc>
      </w:tr>
      <w:tr w:rsidR="009D67DA" w:rsidRPr="00834EF4" w14:paraId="7B1F625D" w14:textId="77777777" w:rsidTr="008D0D45">
        <w:tc>
          <w:tcPr>
            <w:tcW w:w="1985" w:type="dxa"/>
            <w:shd w:val="clear" w:color="auto" w:fill="auto"/>
          </w:tcPr>
          <w:p w14:paraId="626288FC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7DA">
              <w:rPr>
                <w:sz w:val="20"/>
                <w:szCs w:val="20"/>
              </w:rPr>
              <w:t>Pakiet 8 - Balsam do ochrony rąk</w:t>
            </w:r>
          </w:p>
        </w:tc>
        <w:tc>
          <w:tcPr>
            <w:tcW w:w="3969" w:type="dxa"/>
            <w:shd w:val="clear" w:color="auto" w:fill="auto"/>
          </w:tcPr>
          <w:p w14:paraId="792E0DB3" w14:textId="77777777" w:rsidR="008D0D45" w:rsidRPr="00211A34" w:rsidRDefault="008D0D45" w:rsidP="008D0D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Henry Kruse Sp. z o.o.</w:t>
            </w:r>
          </w:p>
          <w:p w14:paraId="76D08A47" w14:textId="77777777" w:rsidR="008D0D45" w:rsidRPr="00211A34" w:rsidRDefault="008D0D45" w:rsidP="008D0D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7DA">
              <w:rPr>
                <w:sz w:val="20"/>
                <w:szCs w:val="20"/>
              </w:rPr>
              <w:t>3</w:t>
            </w:r>
          </w:p>
          <w:p w14:paraId="3955C88B" w14:textId="77777777" w:rsidR="009D67DA" w:rsidRPr="00211A34" w:rsidRDefault="008D0D45" w:rsidP="008D0D45">
            <w:pPr>
              <w:spacing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Bielany Wrocławskie</w:t>
            </w:r>
          </w:p>
        </w:tc>
        <w:tc>
          <w:tcPr>
            <w:tcW w:w="1984" w:type="dxa"/>
            <w:shd w:val="clear" w:color="auto" w:fill="auto"/>
          </w:tcPr>
          <w:p w14:paraId="2AFB54FD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1 - Cena - 211.56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F8353F" w14:textId="77777777" w:rsidR="009D67DA" w:rsidRPr="00211A34" w:rsidRDefault="009D67DA" w:rsidP="007E2C3F">
            <w:pPr>
              <w:jc w:val="center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 xml:space="preserve">  211,56</w:t>
            </w:r>
          </w:p>
        </w:tc>
      </w:tr>
      <w:tr w:rsidR="009D67DA" w:rsidRPr="00834EF4" w14:paraId="1445894C" w14:textId="77777777" w:rsidTr="008D0D45">
        <w:tc>
          <w:tcPr>
            <w:tcW w:w="1985" w:type="dxa"/>
            <w:shd w:val="clear" w:color="auto" w:fill="auto"/>
          </w:tcPr>
          <w:p w14:paraId="7E0D77A0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7DA">
              <w:rPr>
                <w:sz w:val="20"/>
                <w:szCs w:val="20"/>
              </w:rPr>
              <w:t>Pakiet 9 - Miski jednorazowego użytku</w:t>
            </w:r>
          </w:p>
        </w:tc>
        <w:tc>
          <w:tcPr>
            <w:tcW w:w="3969" w:type="dxa"/>
            <w:shd w:val="clear" w:color="auto" w:fill="auto"/>
          </w:tcPr>
          <w:p w14:paraId="65B3406A" w14:textId="77777777" w:rsidR="009D67DA" w:rsidRPr="00211A34" w:rsidRDefault="009D67DA" w:rsidP="007E2C3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D67DA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8D0D45">
              <w:rPr>
                <w:b/>
                <w:bCs/>
                <w:sz w:val="20"/>
                <w:szCs w:val="20"/>
              </w:rPr>
              <w:t>Sp. z o.o. Sp. k.</w:t>
            </w:r>
          </w:p>
          <w:p w14:paraId="28BB1620" w14:textId="77777777" w:rsidR="009D67DA" w:rsidRPr="00211A34" w:rsidRDefault="008D0D45" w:rsidP="007E2C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D67DA" w:rsidRPr="009D67DA">
              <w:rPr>
                <w:sz w:val="20"/>
                <w:szCs w:val="20"/>
              </w:rPr>
              <w:t>Pod Borem</w:t>
            </w:r>
            <w:r w:rsidR="009D67DA" w:rsidRPr="00211A34">
              <w:rPr>
                <w:sz w:val="20"/>
                <w:szCs w:val="20"/>
              </w:rPr>
              <w:t xml:space="preserve"> </w:t>
            </w:r>
            <w:r w:rsidR="009D67DA" w:rsidRPr="009D67DA">
              <w:rPr>
                <w:sz w:val="20"/>
                <w:szCs w:val="20"/>
              </w:rPr>
              <w:t>18</w:t>
            </w:r>
          </w:p>
          <w:p w14:paraId="2C4C8784" w14:textId="77777777" w:rsidR="009D67DA" w:rsidRPr="00211A34" w:rsidRDefault="009D67DA" w:rsidP="007E2C3F">
            <w:pPr>
              <w:spacing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67DA">
              <w:rPr>
                <w:sz w:val="20"/>
                <w:szCs w:val="20"/>
              </w:rPr>
              <w:t>Zabrze</w:t>
            </w:r>
          </w:p>
        </w:tc>
        <w:tc>
          <w:tcPr>
            <w:tcW w:w="1984" w:type="dxa"/>
            <w:shd w:val="clear" w:color="auto" w:fill="auto"/>
          </w:tcPr>
          <w:p w14:paraId="0EF7AE25" w14:textId="77777777" w:rsidR="009D67DA" w:rsidRPr="00211A34" w:rsidRDefault="009D67DA" w:rsidP="007E2C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E07717" w14:textId="77777777" w:rsidR="009D67DA" w:rsidRPr="00211A34" w:rsidRDefault="009D67DA" w:rsidP="007E2C3F">
            <w:pPr>
              <w:jc w:val="center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 xml:space="preserve">  600,00</w:t>
            </w:r>
          </w:p>
        </w:tc>
      </w:tr>
      <w:tr w:rsidR="009D67DA" w:rsidRPr="00834EF4" w14:paraId="49139C5B" w14:textId="77777777" w:rsidTr="008D0D45">
        <w:tc>
          <w:tcPr>
            <w:tcW w:w="1985" w:type="dxa"/>
            <w:shd w:val="clear" w:color="auto" w:fill="auto"/>
          </w:tcPr>
          <w:p w14:paraId="4AB0D737" w14:textId="77777777" w:rsidR="009D67DA" w:rsidRPr="00531735" w:rsidRDefault="009D67DA" w:rsidP="007E2C3F">
            <w:pPr>
              <w:spacing w:before="40" w:after="40"/>
              <w:rPr>
                <w:i/>
                <w:iCs/>
                <w:color w:val="000000"/>
                <w:sz w:val="20"/>
                <w:szCs w:val="20"/>
              </w:rPr>
            </w:pPr>
            <w:r w:rsidRPr="00531735">
              <w:rPr>
                <w:i/>
                <w:iCs/>
                <w:sz w:val="20"/>
                <w:szCs w:val="20"/>
              </w:rPr>
              <w:t>10 - Pakiet 10 - Czyściwo celulozowe</w:t>
            </w:r>
          </w:p>
        </w:tc>
        <w:tc>
          <w:tcPr>
            <w:tcW w:w="3969" w:type="dxa"/>
            <w:shd w:val="clear" w:color="auto" w:fill="auto"/>
          </w:tcPr>
          <w:p w14:paraId="7D3D3211" w14:textId="77777777" w:rsidR="008D0D45" w:rsidRPr="00531735" w:rsidRDefault="008D0D45" w:rsidP="008D0D45">
            <w:pPr>
              <w:spacing w:before="40" w:after="40"/>
              <w:rPr>
                <w:b/>
                <w:bCs/>
                <w:i/>
                <w:iCs/>
                <w:sz w:val="20"/>
                <w:szCs w:val="20"/>
              </w:rPr>
            </w:pPr>
            <w:r w:rsidRPr="00531735">
              <w:rPr>
                <w:b/>
                <w:bCs/>
                <w:i/>
                <w:iCs/>
                <w:sz w:val="20"/>
                <w:szCs w:val="20"/>
              </w:rPr>
              <w:t>Henry Kruse Sp. z o.o.</w:t>
            </w:r>
          </w:p>
          <w:p w14:paraId="2FB6B541" w14:textId="77777777" w:rsidR="008D0D45" w:rsidRPr="00531735" w:rsidRDefault="008D0D45" w:rsidP="008D0D45">
            <w:pPr>
              <w:rPr>
                <w:i/>
                <w:iCs/>
                <w:sz w:val="20"/>
                <w:szCs w:val="20"/>
              </w:rPr>
            </w:pPr>
            <w:r w:rsidRPr="00531735">
              <w:rPr>
                <w:i/>
                <w:iCs/>
                <w:sz w:val="20"/>
                <w:szCs w:val="20"/>
              </w:rPr>
              <w:t>ul. Kolejowa 3</w:t>
            </w:r>
          </w:p>
          <w:p w14:paraId="0F545ADA" w14:textId="77777777" w:rsidR="009D67DA" w:rsidRPr="00531735" w:rsidRDefault="008D0D45" w:rsidP="008D0D45">
            <w:pPr>
              <w:spacing w:after="40"/>
              <w:rPr>
                <w:i/>
                <w:iCs/>
                <w:color w:val="000000"/>
                <w:sz w:val="20"/>
                <w:szCs w:val="20"/>
              </w:rPr>
            </w:pPr>
            <w:r w:rsidRPr="00531735">
              <w:rPr>
                <w:i/>
                <w:iCs/>
                <w:sz w:val="20"/>
                <w:szCs w:val="20"/>
              </w:rPr>
              <w:t>55-040 Bielany Wrocławskie</w:t>
            </w:r>
          </w:p>
        </w:tc>
        <w:tc>
          <w:tcPr>
            <w:tcW w:w="1984" w:type="dxa"/>
            <w:shd w:val="clear" w:color="auto" w:fill="auto"/>
          </w:tcPr>
          <w:p w14:paraId="322E27AD" w14:textId="196A318C" w:rsidR="009D67DA" w:rsidRPr="00531735" w:rsidRDefault="009D67DA" w:rsidP="007E2C3F">
            <w:pPr>
              <w:spacing w:before="40" w:after="40"/>
              <w:rPr>
                <w:i/>
                <w:iCs/>
                <w:color w:val="000000"/>
                <w:sz w:val="20"/>
                <w:szCs w:val="20"/>
              </w:rPr>
            </w:pPr>
            <w:r w:rsidRPr="00531735">
              <w:rPr>
                <w:i/>
                <w:iCs/>
                <w:sz w:val="20"/>
                <w:szCs w:val="20"/>
              </w:rPr>
              <w:t xml:space="preserve">1 - Cena - </w:t>
            </w:r>
            <w:r w:rsidR="00531735" w:rsidRPr="00531735">
              <w:rPr>
                <w:i/>
                <w:iCs/>
                <w:sz w:val="20"/>
                <w:szCs w:val="20"/>
              </w:rPr>
              <w:t>60</w:t>
            </w:r>
            <w:r w:rsidR="00CA7A2F" w:rsidRPr="00531735">
              <w:rPr>
                <w:i/>
                <w:iCs/>
                <w:sz w:val="20"/>
                <w:szCs w:val="20"/>
              </w:rPr>
              <w:t>0</w:t>
            </w:r>
            <w:r w:rsidRPr="00531735">
              <w:rPr>
                <w:i/>
                <w:iCs/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B4E074" w14:textId="626944E0" w:rsidR="009D67DA" w:rsidRPr="00531735" w:rsidRDefault="009D67DA" w:rsidP="007E2C3F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31735">
              <w:rPr>
                <w:i/>
                <w:iCs/>
                <w:sz w:val="20"/>
                <w:szCs w:val="20"/>
              </w:rPr>
              <w:t xml:space="preserve">  </w:t>
            </w:r>
            <w:r w:rsidR="00531735" w:rsidRPr="00531735">
              <w:rPr>
                <w:i/>
                <w:iCs/>
                <w:sz w:val="20"/>
                <w:szCs w:val="20"/>
              </w:rPr>
              <w:t>60</w:t>
            </w:r>
            <w:r w:rsidR="00CA7A2F" w:rsidRPr="00531735">
              <w:rPr>
                <w:i/>
                <w:iCs/>
                <w:sz w:val="20"/>
                <w:szCs w:val="20"/>
              </w:rPr>
              <w:t>0</w:t>
            </w:r>
            <w:r w:rsidRPr="00531735">
              <w:rPr>
                <w:i/>
                <w:iCs/>
                <w:sz w:val="20"/>
                <w:szCs w:val="20"/>
              </w:rPr>
              <w:t>,00</w:t>
            </w:r>
          </w:p>
        </w:tc>
      </w:tr>
      <w:bookmarkEnd w:id="0"/>
    </w:tbl>
    <w:p w14:paraId="10621D36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8D0D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7F488" w14:textId="77777777" w:rsidR="00926FB2" w:rsidRDefault="00926FB2">
      <w:r>
        <w:separator/>
      </w:r>
    </w:p>
  </w:endnote>
  <w:endnote w:type="continuationSeparator" w:id="0">
    <w:p w14:paraId="080F2246" w14:textId="77777777" w:rsidR="00926FB2" w:rsidRDefault="00926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AF9A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391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CB9C29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D6ABF0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165C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76567" w14:textId="77777777" w:rsidR="00926FB2" w:rsidRDefault="00926FB2">
      <w:r>
        <w:separator/>
      </w:r>
    </w:p>
  </w:footnote>
  <w:footnote w:type="continuationSeparator" w:id="0">
    <w:p w14:paraId="531CD876" w14:textId="77777777" w:rsidR="00926FB2" w:rsidRDefault="00926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42D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CE11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6CCC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FB2"/>
    <w:rsid w:val="00012F22"/>
    <w:rsid w:val="00022322"/>
    <w:rsid w:val="00042497"/>
    <w:rsid w:val="000C1E6F"/>
    <w:rsid w:val="000E4E56"/>
    <w:rsid w:val="001A1468"/>
    <w:rsid w:val="001B7815"/>
    <w:rsid w:val="00211A34"/>
    <w:rsid w:val="002805B7"/>
    <w:rsid w:val="002B1E4F"/>
    <w:rsid w:val="002B6761"/>
    <w:rsid w:val="003445A0"/>
    <w:rsid w:val="003A0AFC"/>
    <w:rsid w:val="003D611C"/>
    <w:rsid w:val="00427EFB"/>
    <w:rsid w:val="00431C0B"/>
    <w:rsid w:val="00437CAD"/>
    <w:rsid w:val="004657DA"/>
    <w:rsid w:val="004B2665"/>
    <w:rsid w:val="004C3459"/>
    <w:rsid w:val="004E324A"/>
    <w:rsid w:val="004E7234"/>
    <w:rsid w:val="00531735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D0D45"/>
    <w:rsid w:val="008E5102"/>
    <w:rsid w:val="00915B9E"/>
    <w:rsid w:val="00926FB2"/>
    <w:rsid w:val="00952256"/>
    <w:rsid w:val="0097748A"/>
    <w:rsid w:val="009D67DA"/>
    <w:rsid w:val="009F0E5C"/>
    <w:rsid w:val="00A029B8"/>
    <w:rsid w:val="00A64E9D"/>
    <w:rsid w:val="00A91321"/>
    <w:rsid w:val="00AA02AC"/>
    <w:rsid w:val="00B32D12"/>
    <w:rsid w:val="00B464D3"/>
    <w:rsid w:val="00B8185B"/>
    <w:rsid w:val="00BC6F7F"/>
    <w:rsid w:val="00BD2174"/>
    <w:rsid w:val="00BF5771"/>
    <w:rsid w:val="00C423DD"/>
    <w:rsid w:val="00C60D7B"/>
    <w:rsid w:val="00C65E53"/>
    <w:rsid w:val="00CA0B33"/>
    <w:rsid w:val="00CA3511"/>
    <w:rsid w:val="00CA7A2F"/>
    <w:rsid w:val="00CF75AF"/>
    <w:rsid w:val="00D01E5B"/>
    <w:rsid w:val="00D04203"/>
    <w:rsid w:val="00D26ED6"/>
    <w:rsid w:val="00D42C90"/>
    <w:rsid w:val="00D8427E"/>
    <w:rsid w:val="00E227EC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B053DD"/>
  <w15:chartTrackingRefBased/>
  <w15:docId w15:val="{8A37E213-6977-4699-A823-9C955ECD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CA7A2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676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Natalia Machaj</cp:lastModifiedBy>
  <cp:revision>7</cp:revision>
  <cp:lastPrinted>1899-12-31T23:00:00Z</cp:lastPrinted>
  <dcterms:created xsi:type="dcterms:W3CDTF">2022-08-11T10:36:00Z</dcterms:created>
  <dcterms:modified xsi:type="dcterms:W3CDTF">2022-09-06T08:00:00Z</dcterms:modified>
</cp:coreProperties>
</file>