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90AB1" w14:textId="1B6C31C7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</w:t>
      </w:r>
      <w:r w:rsidRPr="00FD446B">
        <w:rPr>
          <w:rFonts w:ascii="Arial" w:hAnsi="Arial" w:cs="Arial"/>
          <w:bCs/>
          <w:i w:val="0"/>
          <w:szCs w:val="24"/>
        </w:rPr>
        <w:t xml:space="preserve">nr </w:t>
      </w:r>
      <w:r w:rsidR="00FD446B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16FC1241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5F54F518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30CAB" w:rsidRPr="00130CAB">
        <w:rPr>
          <w:rFonts w:ascii="Arial" w:hAnsi="Arial" w:cs="Arial"/>
          <w:b/>
          <w:sz w:val="24"/>
          <w:szCs w:val="24"/>
        </w:rPr>
        <w:t>ZP/24/2022</w:t>
      </w:r>
    </w:p>
    <w:p w14:paraId="594B7D5F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01595AE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30CAB" w:rsidRPr="00130CAB">
        <w:rPr>
          <w:rFonts w:ascii="Arial" w:hAnsi="Arial" w:cs="Arial"/>
        </w:rPr>
        <w:t>Szpital Specjalistyczny im. Stefana Żeromskiego SPZOZ w Krakowie</w:t>
      </w:r>
    </w:p>
    <w:p w14:paraId="171C0AD5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30CAB" w:rsidRPr="00130CAB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130CAB" w:rsidRPr="00130CAB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29D83FF5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30CAB" w:rsidRPr="00130CAB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130CAB" w:rsidRPr="00130CAB">
        <w:rPr>
          <w:rFonts w:ascii="Arial" w:hAnsi="Arial" w:cs="Arial"/>
        </w:rPr>
        <w:t>Kraków</w:t>
      </w:r>
    </w:p>
    <w:p w14:paraId="681A64C8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7993122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2AFED572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0D4F4611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53FB0E0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67714BC7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0074F94C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28C9095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059371E9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30CAB" w:rsidRPr="0012157F" w14:paraId="20B01ABD" w14:textId="77777777" w:rsidTr="00745FB9">
        <w:tc>
          <w:tcPr>
            <w:tcW w:w="9104" w:type="dxa"/>
            <w:shd w:val="clear" w:color="auto" w:fill="D9D9D9"/>
          </w:tcPr>
          <w:p w14:paraId="0485A518" w14:textId="77777777" w:rsidR="00130CAB" w:rsidRPr="0012157F" w:rsidRDefault="00130CAB" w:rsidP="00745FB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61B3059" w14:textId="77777777" w:rsidR="00130CAB" w:rsidRDefault="00130CAB" w:rsidP="00745FB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30CA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30CA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30CAB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130CAB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130CAB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C1A7F04" w14:textId="77777777" w:rsidR="00130CAB" w:rsidRPr="00C86421" w:rsidRDefault="00130CAB" w:rsidP="00745FB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0F8792E3" w14:textId="77777777" w:rsidR="00130CAB" w:rsidRDefault="00130CAB" w:rsidP="00745F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5F1AC2CD" w14:textId="77777777" w:rsidR="00130CAB" w:rsidRPr="00C86421" w:rsidRDefault="00130CAB" w:rsidP="00745FB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1EFE81CE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24C677B5" w14:textId="77777777" w:rsidR="00E50194" w:rsidRDefault="00130CAB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130CAB">
        <w:rPr>
          <w:rFonts w:ascii="Arial" w:hAnsi="Arial" w:cs="Arial"/>
          <w:b/>
          <w:sz w:val="24"/>
          <w:szCs w:val="24"/>
        </w:rPr>
        <w:t>Dostawa produktów leczniczych, surowców farmaceutycznych oraz opakowań aptecznych</w:t>
      </w:r>
    </w:p>
    <w:p w14:paraId="6CEB133F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30CAB" w:rsidRPr="00130CAB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0556FEF4" w14:textId="77777777" w:rsidTr="00650D6C">
        <w:tc>
          <w:tcPr>
            <w:tcW w:w="9104" w:type="dxa"/>
            <w:shd w:val="clear" w:color="auto" w:fill="D9D9D9"/>
          </w:tcPr>
          <w:p w14:paraId="114E5672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757F7835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633717B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70105D98" w14:textId="77777777" w:rsidTr="00CD4DD1">
        <w:tc>
          <w:tcPr>
            <w:tcW w:w="9104" w:type="dxa"/>
            <w:shd w:val="clear" w:color="auto" w:fill="D9D9D9"/>
          </w:tcPr>
          <w:p w14:paraId="6E9548A2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EE37C0A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81A7429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32026B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70B47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8A072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30CAB" w:rsidRPr="0012157F" w14:paraId="2EEB3C43" w14:textId="77777777" w:rsidTr="002E697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9B9CE" w14:textId="2BB4941A" w:rsidR="00130CAB" w:rsidRPr="0012157F" w:rsidRDefault="00130CAB" w:rsidP="00745FB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95F55" w14:textId="4228A0FB" w:rsidR="00130CAB" w:rsidRPr="0012157F" w:rsidRDefault="00130CAB" w:rsidP="00745FB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1739DE6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1B7D45F1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FF0E9AC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lastRenderedPageBreak/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8412B06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71C6039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6A4126B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F63770D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1DE65AB0" w14:textId="77777777" w:rsidTr="0061040C">
        <w:tc>
          <w:tcPr>
            <w:tcW w:w="9104" w:type="dxa"/>
            <w:shd w:val="clear" w:color="auto" w:fill="D9D9D9"/>
          </w:tcPr>
          <w:p w14:paraId="65DB01F1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931C723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75B16234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31115296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09A1B57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31779BA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3904BEA7" w14:textId="77777777" w:rsidTr="0061040C">
        <w:tc>
          <w:tcPr>
            <w:tcW w:w="9104" w:type="dxa"/>
            <w:shd w:val="clear" w:color="auto" w:fill="D9D9D9"/>
          </w:tcPr>
          <w:p w14:paraId="26A592FD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0612DA7C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1C547FB2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70B38F6D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3392388B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B8FEE5D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4EBCA762" w14:textId="77777777" w:rsidTr="00CD4DD1">
        <w:tc>
          <w:tcPr>
            <w:tcW w:w="9104" w:type="dxa"/>
            <w:shd w:val="clear" w:color="auto" w:fill="D9D9D9"/>
          </w:tcPr>
          <w:p w14:paraId="2BB80C4D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66E4A65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7AF9588F" w14:textId="77777777" w:rsidTr="00847232">
        <w:tc>
          <w:tcPr>
            <w:tcW w:w="9104" w:type="dxa"/>
            <w:shd w:val="clear" w:color="auto" w:fill="D9D9D9"/>
          </w:tcPr>
          <w:p w14:paraId="4028DED5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DOSTĘPU DO PODMIOTOWYCH ŚRODKÓW </w:t>
            </w: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DOWODOWYCH</w:t>
            </w:r>
          </w:p>
        </w:tc>
      </w:tr>
    </w:tbl>
    <w:p w14:paraId="4AC75538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C1D1524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2C0F113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EED4E6E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0E6945A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8D5F19F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2A3520E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E8FAF24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93EB991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661C013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F126EEB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61361B4A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DD3F7" w14:textId="77777777" w:rsidR="00453E21" w:rsidRDefault="00453E21" w:rsidP="0038231F">
      <w:pPr>
        <w:spacing w:after="0" w:line="240" w:lineRule="auto"/>
      </w:pPr>
      <w:r>
        <w:separator/>
      </w:r>
    </w:p>
  </w:endnote>
  <w:endnote w:type="continuationSeparator" w:id="0">
    <w:p w14:paraId="257B2032" w14:textId="77777777" w:rsidR="00453E21" w:rsidRDefault="00453E2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BD9FC" w14:textId="77777777" w:rsidR="00130CAB" w:rsidRDefault="00130C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4CD2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CBE2DE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6AD11" w14:textId="77777777" w:rsidR="00130CAB" w:rsidRDefault="00130C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E2897C" w14:textId="77777777" w:rsidR="00453E21" w:rsidRDefault="00453E21" w:rsidP="0038231F">
      <w:pPr>
        <w:spacing w:after="0" w:line="240" w:lineRule="auto"/>
      </w:pPr>
      <w:r>
        <w:separator/>
      </w:r>
    </w:p>
  </w:footnote>
  <w:footnote w:type="continuationSeparator" w:id="0">
    <w:p w14:paraId="70C4BC9E" w14:textId="77777777" w:rsidR="00453E21" w:rsidRDefault="00453E21" w:rsidP="0038231F">
      <w:pPr>
        <w:spacing w:after="0" w:line="240" w:lineRule="auto"/>
      </w:pPr>
      <w:r>
        <w:continuationSeparator/>
      </w:r>
    </w:p>
  </w:footnote>
  <w:footnote w:id="1">
    <w:p w14:paraId="2D214C7C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17FEC8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3A24C8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45E2A7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B8FC7C8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55F03878" w14:textId="77777777" w:rsidR="0032618A" w:rsidRDefault="0032618A" w:rsidP="0032618A">
      <w:pPr>
        <w:pStyle w:val="Tekstprzypisudolnego"/>
      </w:pPr>
    </w:p>
  </w:footnote>
  <w:footnote w:id="2">
    <w:p w14:paraId="7BB3345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4EB411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02D3A1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1B692B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379DD" w14:textId="77777777" w:rsidR="00130CAB" w:rsidRDefault="00130C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5B85E" w14:textId="77777777" w:rsidR="00130CAB" w:rsidRDefault="00130C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D68A8" w14:textId="77777777" w:rsidR="00130CAB" w:rsidRDefault="00130C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5038788">
    <w:abstractNumId w:val="11"/>
  </w:num>
  <w:num w:numId="2" w16cid:durableId="1367758997">
    <w:abstractNumId w:val="0"/>
  </w:num>
  <w:num w:numId="3" w16cid:durableId="277445019">
    <w:abstractNumId w:val="10"/>
  </w:num>
  <w:num w:numId="4" w16cid:durableId="30040446">
    <w:abstractNumId w:val="13"/>
  </w:num>
  <w:num w:numId="5" w16cid:durableId="1689065032">
    <w:abstractNumId w:val="12"/>
  </w:num>
  <w:num w:numId="6" w16cid:durableId="181289340">
    <w:abstractNumId w:val="9"/>
  </w:num>
  <w:num w:numId="7" w16cid:durableId="115611560">
    <w:abstractNumId w:val="1"/>
  </w:num>
  <w:num w:numId="8" w16cid:durableId="1008479047">
    <w:abstractNumId w:val="6"/>
  </w:num>
  <w:num w:numId="9" w16cid:durableId="2120448285">
    <w:abstractNumId w:val="4"/>
  </w:num>
  <w:num w:numId="10" w16cid:durableId="650988687">
    <w:abstractNumId w:val="7"/>
  </w:num>
  <w:num w:numId="11" w16cid:durableId="1103106583">
    <w:abstractNumId w:val="5"/>
  </w:num>
  <w:num w:numId="12" w16cid:durableId="714088108">
    <w:abstractNumId w:val="8"/>
  </w:num>
  <w:num w:numId="13" w16cid:durableId="1951937327">
    <w:abstractNumId w:val="3"/>
  </w:num>
  <w:num w:numId="14" w16cid:durableId="1579947017">
    <w:abstractNumId w:val="2"/>
  </w:num>
  <w:num w:numId="15" w16cid:durableId="133819116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3E2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30CAB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E6973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3E21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D446B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2B38D2"/>
  <w15:docId w15:val="{1C8D306C-D76E-4E02-90C9-D6E38DB35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853</Words>
  <Characters>5123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2022-07-15T10:21:00Z</cp:lastPrinted>
  <dcterms:created xsi:type="dcterms:W3CDTF">2022-07-15T10:21:00Z</dcterms:created>
  <dcterms:modified xsi:type="dcterms:W3CDTF">2022-07-15T10:21:00Z</dcterms:modified>
</cp:coreProperties>
</file>