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1C14" w:rsidRDefault="00F81C14" w:rsidP="00F81C14">
      <w:pPr>
        <w:spacing w:before="48" w:line="240" w:lineRule="atLeast"/>
        <w:jc w:val="right"/>
        <w:rPr>
          <w:b/>
          <w:sz w:val="24"/>
          <w:szCs w:val="24"/>
          <w:lang w:val="pl-PL"/>
        </w:rPr>
      </w:pPr>
      <w:r>
        <w:rPr>
          <w:b/>
          <w:sz w:val="24"/>
          <w:szCs w:val="24"/>
          <w:lang w:val="pl-PL"/>
        </w:rPr>
        <w:t>Załącznik nr 3</w:t>
      </w:r>
    </w:p>
    <w:p w:rsidR="00F81C14" w:rsidRDefault="00F81C14" w:rsidP="00F81C14">
      <w:pPr>
        <w:rPr>
          <w:rFonts w:ascii="Verdana" w:hAnsi="Verdana"/>
          <w:b/>
          <w:lang w:val="pl-PL"/>
        </w:rPr>
      </w:pPr>
    </w:p>
    <w:p w:rsidR="00F81C14" w:rsidRDefault="00F81C14" w:rsidP="00F81C14">
      <w:pPr>
        <w:jc w:val="center"/>
        <w:rPr>
          <w:rFonts w:ascii="Verdana" w:hAnsi="Verdana"/>
          <w:b/>
          <w:lang w:val="pl-PL"/>
        </w:rPr>
      </w:pPr>
      <w:r>
        <w:rPr>
          <w:rFonts w:ascii="Verdana" w:hAnsi="Verdana"/>
          <w:b/>
          <w:lang w:val="pl-PL"/>
        </w:rPr>
        <w:t>WZÓR UMOWY</w:t>
      </w:r>
    </w:p>
    <w:p w:rsidR="00F81C14" w:rsidRDefault="00F81C14" w:rsidP="00F81C1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F81C14" w:rsidRDefault="00F81C14" w:rsidP="00F81C14">
      <w:pPr>
        <w:jc w:val="center"/>
        <w:rPr>
          <w:rFonts w:ascii="Verdana" w:hAnsi="Verdana"/>
          <w:b/>
          <w:lang w:val="pl-PL"/>
        </w:rPr>
      </w:pPr>
    </w:p>
    <w:p w:rsidR="00F81C14" w:rsidRDefault="00F81C14" w:rsidP="00F81C1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F81C14" w:rsidRDefault="00F81C14" w:rsidP="00F81C14">
      <w:pPr>
        <w:pStyle w:val="Tekstpodstawowywcity"/>
        <w:spacing w:after="0"/>
        <w:ind w:left="0"/>
        <w:jc w:val="both"/>
        <w:rPr>
          <w:rFonts w:ascii="Verdana" w:hAnsi="Verdana"/>
          <w:lang w:val="pl-PL"/>
        </w:rPr>
      </w:pPr>
    </w:p>
    <w:p w:rsidR="00F81C14" w:rsidRDefault="00F81C14" w:rsidP="00F81C1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reprezentowaną przez:</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F81C14" w:rsidRDefault="00F81C14" w:rsidP="00F81C1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zwaną dalej KUPUJĄCYM</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 xml:space="preserve">a </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reprezentowanym przez:</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1..........................................................................................................................</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2..........................................................................................................................</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zwanym dalej SPRZEDAWCĄ</w:t>
      </w:r>
    </w:p>
    <w:p w:rsidR="00F81C14" w:rsidRDefault="00F81C14" w:rsidP="00F81C14">
      <w:pPr>
        <w:pStyle w:val="Tekstpodstawowy"/>
        <w:spacing w:line="240" w:lineRule="auto"/>
        <w:ind w:right="-47"/>
        <w:jc w:val="center"/>
        <w:rPr>
          <w:rFonts w:ascii="Verdana" w:hAnsi="Verdana"/>
          <w:b/>
          <w:sz w:val="20"/>
        </w:rPr>
      </w:pP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 1</w:t>
      </w:r>
    </w:p>
    <w:p w:rsidR="00F81C14" w:rsidRDefault="00F81C14" w:rsidP="00F81C14">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F81C14" w:rsidRDefault="00F81C14" w:rsidP="00F81C14">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 2</w:t>
      </w:r>
    </w:p>
    <w:p w:rsidR="00F81C14" w:rsidRDefault="00F81C14" w:rsidP="00F81C14">
      <w:pPr>
        <w:pStyle w:val="Tekstpodstawowy"/>
        <w:numPr>
          <w:ilvl w:val="0"/>
          <w:numId w:val="29"/>
        </w:numPr>
        <w:tabs>
          <w:tab w:val="num" w:pos="0"/>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od daty podpisania umowy do siedziby Kupującego.</w:t>
      </w:r>
    </w:p>
    <w:p w:rsidR="00F81C14" w:rsidRDefault="00F81C14" w:rsidP="00F81C14">
      <w:pPr>
        <w:pStyle w:val="Tekstpodstawowy"/>
        <w:numPr>
          <w:ilvl w:val="0"/>
          <w:numId w:val="29"/>
        </w:numPr>
        <w:tabs>
          <w:tab w:val="num" w:pos="0"/>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F81C14" w:rsidRDefault="00F81C14" w:rsidP="00F81C14">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 3</w:t>
      </w:r>
    </w:p>
    <w:p w:rsidR="00F81C14" w:rsidRDefault="00F81C14" w:rsidP="00F81C14">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F81C14" w:rsidRDefault="00F81C14" w:rsidP="00F81C14">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F81C14" w:rsidRDefault="00F81C14" w:rsidP="00F81C14">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F81C14" w:rsidRDefault="00F81C14" w:rsidP="00F81C14">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F81C14" w:rsidRDefault="00F81C14" w:rsidP="00F81C14">
      <w:pPr>
        <w:pStyle w:val="Tekstpodstawowy"/>
        <w:spacing w:line="240" w:lineRule="auto"/>
        <w:ind w:right="-47"/>
        <w:jc w:val="center"/>
        <w:rPr>
          <w:rFonts w:ascii="Verdana" w:hAnsi="Verdana"/>
          <w:b/>
          <w:sz w:val="20"/>
        </w:rPr>
      </w:pP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 4</w:t>
      </w:r>
    </w:p>
    <w:p w:rsidR="00F81C14" w:rsidRDefault="00F81C14" w:rsidP="00F81C14">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F81C14" w:rsidRDefault="00F81C14" w:rsidP="00F81C14">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F81C14" w:rsidRDefault="00F81C14" w:rsidP="00F81C14">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F81C14" w:rsidRDefault="00F81C14" w:rsidP="00F81C14">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F81C14" w:rsidRDefault="00F81C14" w:rsidP="00F81C14">
      <w:pPr>
        <w:pStyle w:val="Tekstpodstawowy"/>
        <w:spacing w:line="240" w:lineRule="auto"/>
        <w:ind w:right="-47"/>
        <w:jc w:val="center"/>
        <w:rPr>
          <w:rFonts w:ascii="Verdana" w:hAnsi="Verdana"/>
          <w:b/>
          <w:sz w:val="20"/>
        </w:rPr>
      </w:pP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 5</w:t>
      </w:r>
    </w:p>
    <w:p w:rsidR="00F81C14" w:rsidRDefault="00F81C14" w:rsidP="00F81C1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F81C14" w:rsidRDefault="00F81C14" w:rsidP="00F81C1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F81C14" w:rsidRDefault="00F81C14" w:rsidP="00F81C14">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F81C14" w:rsidRDefault="00F81C14" w:rsidP="00F81C14">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F81C14" w:rsidRDefault="00F81C14" w:rsidP="00F81C14">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F81C14" w:rsidRDefault="00F81C14" w:rsidP="00F81C14">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F81C14" w:rsidRDefault="00F81C14" w:rsidP="00F81C1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F81C14" w:rsidRDefault="00F81C14" w:rsidP="00F81C14">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F81C14" w:rsidRDefault="00F81C14" w:rsidP="00F81C14">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F81C14" w:rsidRDefault="00F81C14" w:rsidP="00F81C1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F81C14" w:rsidRDefault="00F81C14" w:rsidP="00F81C1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F81C14" w:rsidRDefault="00F81C14" w:rsidP="00F81C1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F81C14" w:rsidRDefault="00F81C14" w:rsidP="00F81C1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F81C14" w:rsidRDefault="00F81C14" w:rsidP="00F81C14">
      <w:pPr>
        <w:pStyle w:val="Tekstpodstawowy"/>
        <w:ind w:right="-47"/>
        <w:jc w:val="center"/>
        <w:rPr>
          <w:rFonts w:ascii="Verdana" w:hAnsi="Verdana"/>
          <w:b/>
          <w:sz w:val="20"/>
        </w:rPr>
      </w:pPr>
    </w:p>
    <w:p w:rsidR="00F81C14" w:rsidRDefault="00F81C14" w:rsidP="00F81C14">
      <w:pPr>
        <w:pStyle w:val="Tekstpodstawowy"/>
        <w:ind w:right="-47"/>
        <w:jc w:val="center"/>
        <w:rPr>
          <w:rFonts w:ascii="Verdana" w:hAnsi="Verdana"/>
          <w:b/>
          <w:sz w:val="20"/>
        </w:rPr>
      </w:pPr>
      <w:bookmarkStart w:id="2" w:name="_Hlk93917097"/>
      <w:r>
        <w:rPr>
          <w:rFonts w:ascii="Verdana" w:hAnsi="Verdana"/>
          <w:b/>
          <w:sz w:val="20"/>
        </w:rPr>
        <w:t>§ 6</w:t>
      </w:r>
    </w:p>
    <w:bookmarkEnd w:id="2"/>
    <w:p w:rsidR="00F81C14" w:rsidRDefault="00F81C14" w:rsidP="00F81C14">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F81C14" w:rsidRDefault="00F81C14" w:rsidP="00F81C14">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F81C14" w:rsidRDefault="00F81C14" w:rsidP="00F81C14">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F81C14" w:rsidRDefault="00F81C14" w:rsidP="00F81C14">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Pr>
          <w:rFonts w:ascii="Verdana" w:hAnsi="Verdana"/>
          <w:color w:val="000000"/>
          <w:lang w:val="pl-PL"/>
        </w:rPr>
        <w:lastRenderedPageBreak/>
        <w:t xml:space="preserve">jak również związanych z naruszeniem przepisów ustawy o prawie autorskim i prawach pokrewnych (Dz.U. 2017 poz. 880 ze zm.). </w:t>
      </w:r>
    </w:p>
    <w:p w:rsidR="00F81C14" w:rsidRDefault="00F81C14" w:rsidP="00F81C14">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81C14" w:rsidRDefault="00F81C14" w:rsidP="00F81C14">
      <w:pPr>
        <w:rPr>
          <w:rFonts w:ascii="Verdana" w:hAnsi="Verdana"/>
          <w:color w:val="00000A"/>
          <w:lang w:val="pl-PL"/>
        </w:rPr>
      </w:pPr>
    </w:p>
    <w:p w:rsidR="00F81C14" w:rsidRDefault="00F81C14" w:rsidP="00F81C14">
      <w:pPr>
        <w:pStyle w:val="Tekstpodstawowy"/>
        <w:spacing w:line="240" w:lineRule="auto"/>
        <w:ind w:left="340" w:right="-47"/>
        <w:jc w:val="center"/>
        <w:rPr>
          <w:rFonts w:ascii="Verdana" w:hAnsi="Verdana"/>
          <w:b/>
          <w:sz w:val="20"/>
        </w:rPr>
      </w:pPr>
      <w:r>
        <w:rPr>
          <w:rFonts w:ascii="Verdana" w:hAnsi="Verdana"/>
          <w:b/>
          <w:sz w:val="20"/>
        </w:rPr>
        <w:t>§ 7</w:t>
      </w:r>
    </w:p>
    <w:p w:rsidR="00F81C14" w:rsidRDefault="00F81C14" w:rsidP="00F81C14">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F81C14" w:rsidRDefault="00F81C14" w:rsidP="00F81C14">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F81C14" w:rsidRDefault="00F81C14" w:rsidP="00F81C14">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F81C14" w:rsidRDefault="00F81C14" w:rsidP="00F81C14">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F81C14" w:rsidRDefault="00F81C14" w:rsidP="00F81C14">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F81C14" w:rsidRDefault="00F81C14" w:rsidP="00F81C14">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F81C14" w:rsidRDefault="00F81C14" w:rsidP="00F81C14">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F81C14" w:rsidRDefault="00F81C14" w:rsidP="00F81C14">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F81C14" w:rsidRDefault="00F81C14" w:rsidP="00F81C14">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F81C14" w:rsidRDefault="00F81C14" w:rsidP="00F81C14">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F81C14" w:rsidRDefault="00F81C14" w:rsidP="00F81C14">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F81C14" w:rsidRDefault="00F81C14" w:rsidP="00F81C14">
      <w:pPr>
        <w:ind w:left="720"/>
        <w:jc w:val="both"/>
        <w:rPr>
          <w:rFonts w:ascii="Verdana" w:hAnsi="Verdana"/>
          <w:color w:val="00000A"/>
          <w:lang w:val="pl-PL"/>
        </w:rPr>
      </w:pPr>
    </w:p>
    <w:p w:rsidR="00F81C14" w:rsidRDefault="00F81C14" w:rsidP="00F81C14">
      <w:pPr>
        <w:ind w:left="170"/>
        <w:jc w:val="both"/>
        <w:rPr>
          <w:rFonts w:ascii="Verdana" w:hAnsi="Verdana"/>
          <w:color w:val="00000A"/>
          <w:lang w:val="pl-PL"/>
        </w:rPr>
      </w:pPr>
    </w:p>
    <w:p w:rsidR="00F81C14" w:rsidRDefault="00F81C14" w:rsidP="00F81C14">
      <w:pPr>
        <w:pStyle w:val="Tekstpodstawowy"/>
        <w:spacing w:line="240" w:lineRule="auto"/>
        <w:ind w:left="360" w:right="-47"/>
        <w:jc w:val="center"/>
        <w:rPr>
          <w:rFonts w:ascii="Verdana" w:hAnsi="Verdana"/>
          <w:b/>
          <w:sz w:val="20"/>
        </w:rPr>
      </w:pPr>
      <w:r>
        <w:rPr>
          <w:rFonts w:ascii="Verdana" w:hAnsi="Verdana"/>
          <w:b/>
          <w:sz w:val="20"/>
        </w:rPr>
        <w:t>§ 8</w:t>
      </w:r>
    </w:p>
    <w:p w:rsidR="00F81C14" w:rsidRDefault="00F81C14" w:rsidP="00F81C14">
      <w:pPr>
        <w:numPr>
          <w:ilvl w:val="0"/>
          <w:numId w:val="37"/>
        </w:numPr>
        <w:ind w:left="284" w:hanging="284"/>
        <w:jc w:val="both"/>
        <w:rPr>
          <w:rFonts w:ascii="Verdana" w:hAnsi="Verdana"/>
          <w:bCs/>
          <w:lang w:val="pl-PL" w:eastAsia="en-US"/>
        </w:rPr>
      </w:pPr>
      <w:r>
        <w:rPr>
          <w:rFonts w:ascii="Verdana" w:hAnsi="Verdana"/>
          <w:lang w:val="pl-PL"/>
        </w:rPr>
        <w:t>Sprzedawca udziela ……. miesięcznej gwarancji jakości n</w:t>
      </w:r>
      <w:r>
        <w:rPr>
          <w:rFonts w:ascii="Verdana" w:hAnsi="Verdana"/>
          <w:lang w:val="pl-PL"/>
        </w:rPr>
        <w:t>a: ………………………</w:t>
      </w:r>
      <w:r>
        <w:rPr>
          <w:rFonts w:ascii="Verdana" w:hAnsi="Verdana"/>
          <w:lang w:val="pl-PL"/>
        </w:rPr>
        <w:t xml:space="preserve">, przy czym uprawnienia z tytułu rękojmi nie zostają wyłączone. Okres gwarancji liczy się od daty podpisania bezusterkowego protokołu zdawczo-odbiorczego. </w:t>
      </w:r>
    </w:p>
    <w:p w:rsidR="00F81C14" w:rsidRDefault="00F81C14" w:rsidP="00F81C14">
      <w:pPr>
        <w:numPr>
          <w:ilvl w:val="0"/>
          <w:numId w:val="37"/>
        </w:numPr>
        <w:ind w:left="284" w:hanging="284"/>
        <w:jc w:val="both"/>
        <w:rPr>
          <w:rFonts w:ascii="Verdana" w:hAnsi="Verdana"/>
          <w:bCs/>
          <w:lang w:val="pl-PL" w:eastAsia="en-US"/>
        </w:rPr>
      </w:pPr>
      <w:r>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F81C14" w:rsidRDefault="00F81C14" w:rsidP="00F81C14">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F81C14" w:rsidRDefault="00F81C14" w:rsidP="00F81C14">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F81C14" w:rsidRDefault="00F81C14" w:rsidP="00F81C14">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F81C14" w:rsidRDefault="00F81C14" w:rsidP="00F81C14">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F81C14" w:rsidRDefault="00F81C14" w:rsidP="00F81C14">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F81C14" w:rsidRDefault="00F81C14" w:rsidP="00F81C14">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F81C14" w:rsidRDefault="00F81C14" w:rsidP="00F81C14">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rsidR="00F81C14" w:rsidRDefault="00F81C14" w:rsidP="00F81C14">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F81C14" w:rsidRDefault="00F81C14" w:rsidP="00F81C14">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F81C14" w:rsidRDefault="00F81C14" w:rsidP="00F81C14">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F81C14" w:rsidRPr="00F81C14" w:rsidRDefault="00F81C14" w:rsidP="00F81C14">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bookmarkStart w:id="3" w:name="_GoBack"/>
      <w:bookmarkEnd w:id="3"/>
    </w:p>
    <w:p w:rsidR="00F81C14" w:rsidRDefault="00F81C14" w:rsidP="00F81C14">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F81C14" w:rsidRDefault="00F81C14" w:rsidP="00F81C14">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F81C14" w:rsidRDefault="00F81C14" w:rsidP="00F81C14">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F81C14" w:rsidRDefault="00F81C14" w:rsidP="00F81C14">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F81C14" w:rsidRDefault="00F81C14" w:rsidP="00F81C14">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w:t>
      </w:r>
      <w:r>
        <w:rPr>
          <w:rFonts w:ascii="Verdana" w:hAnsi="Verdana"/>
          <w:bCs/>
          <w:lang w:val="pl-PL" w:eastAsia="en-US"/>
        </w:rPr>
        <w:lastRenderedPageBreak/>
        <w:t xml:space="preserve">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81C14" w:rsidRDefault="00F81C14" w:rsidP="00F81C14">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F81C14" w:rsidRDefault="00F81C14" w:rsidP="00F81C14">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F81C14" w:rsidRDefault="00F81C14" w:rsidP="00F81C14">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F81C14" w:rsidRDefault="00F81C14" w:rsidP="00F81C14">
      <w:pPr>
        <w:pStyle w:val="Tekstpodstawowy"/>
        <w:spacing w:line="240" w:lineRule="auto"/>
        <w:ind w:right="-47"/>
        <w:rPr>
          <w:rFonts w:ascii="Verdana" w:hAnsi="Verdana"/>
          <w:b/>
          <w:sz w:val="20"/>
        </w:rPr>
      </w:pP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 9</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F81C14" w:rsidRDefault="00F81C14" w:rsidP="00F81C14">
      <w:pPr>
        <w:pStyle w:val="Tekstpodstawowy"/>
        <w:spacing w:line="240" w:lineRule="auto"/>
        <w:ind w:right="-47"/>
        <w:jc w:val="both"/>
        <w:rPr>
          <w:rFonts w:ascii="Verdana" w:hAnsi="Verdana"/>
          <w:sz w:val="20"/>
        </w:rPr>
      </w:pPr>
    </w:p>
    <w:p w:rsidR="00F81C14" w:rsidRDefault="00F81C14" w:rsidP="00F81C14">
      <w:pPr>
        <w:spacing w:line="240" w:lineRule="atLeast"/>
        <w:ind w:right="-47"/>
        <w:jc w:val="center"/>
        <w:rPr>
          <w:rFonts w:ascii="Verdana" w:hAnsi="Verdana"/>
          <w:b/>
        </w:rPr>
      </w:pPr>
      <w:r>
        <w:rPr>
          <w:rFonts w:ascii="Verdana" w:hAnsi="Verdana"/>
          <w:b/>
        </w:rPr>
        <w:t>§ 10</w:t>
      </w:r>
    </w:p>
    <w:p w:rsidR="00F81C14" w:rsidRDefault="00F81C14" w:rsidP="00F81C14">
      <w:pPr>
        <w:spacing w:line="240" w:lineRule="atLeast"/>
        <w:ind w:right="-47"/>
        <w:rPr>
          <w:rFonts w:ascii="Verdana" w:hAnsi="Verdana"/>
          <w:lang w:val="pl-PL"/>
        </w:rPr>
      </w:pPr>
    </w:p>
    <w:p w:rsidR="00F81C14" w:rsidRDefault="00F81C14" w:rsidP="00F81C14">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F81C14" w:rsidRDefault="00F81C14" w:rsidP="00F81C14">
      <w:pPr>
        <w:tabs>
          <w:tab w:val="left" w:pos="367"/>
        </w:tabs>
        <w:spacing w:line="276" w:lineRule="auto"/>
        <w:ind w:left="360" w:right="60"/>
        <w:contextualSpacing/>
        <w:jc w:val="both"/>
        <w:rPr>
          <w:rFonts w:ascii="Verdana" w:eastAsia="Calibri" w:hAnsi="Verdana"/>
          <w:lang w:val="pl-PL" w:eastAsia="en-US"/>
        </w:rPr>
      </w:pPr>
    </w:p>
    <w:p w:rsidR="00F81C14" w:rsidRDefault="00F81C14" w:rsidP="00F81C14">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F81C14" w:rsidRDefault="00F81C14" w:rsidP="00F81C14">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F81C14" w:rsidRDefault="00F81C14" w:rsidP="00F81C14">
      <w:pPr>
        <w:tabs>
          <w:tab w:val="left" w:pos="387"/>
        </w:tabs>
        <w:spacing w:line="276" w:lineRule="auto"/>
        <w:ind w:left="720" w:right="60"/>
        <w:contextualSpacing/>
        <w:jc w:val="both"/>
        <w:rPr>
          <w:rFonts w:ascii="Verdana" w:eastAsia="Calibri" w:hAnsi="Verdana"/>
          <w:lang w:val="pl-PL" w:eastAsia="en-US"/>
        </w:rPr>
      </w:pPr>
    </w:p>
    <w:p w:rsidR="00F81C14" w:rsidRDefault="00F81C14" w:rsidP="00F81C14">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F81C14" w:rsidRDefault="00F81C14" w:rsidP="00F81C14">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F81C14" w:rsidRDefault="00F81C14" w:rsidP="00F81C14">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F81C14" w:rsidRDefault="00F81C14" w:rsidP="00F81C14">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F81C14" w:rsidRDefault="00F81C14" w:rsidP="00F81C14">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F81C14" w:rsidRDefault="00F81C14" w:rsidP="00F81C14">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F81C14" w:rsidRDefault="00F81C14" w:rsidP="00F81C14">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F81C14" w:rsidRDefault="00F81C14" w:rsidP="00F81C14">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F81C14" w:rsidRDefault="00F81C14" w:rsidP="00F81C14">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F81C14" w:rsidRDefault="00F81C14" w:rsidP="00F81C14">
      <w:pPr>
        <w:pStyle w:val="Standard"/>
        <w:widowControl w:val="0"/>
        <w:spacing w:after="0"/>
        <w:jc w:val="both"/>
        <w:rPr>
          <w:rFonts w:ascii="Verdana" w:eastAsia="Lucida Sans Unicode" w:hAnsi="Verdana" w:cs="Times New Roman"/>
          <w:sz w:val="20"/>
          <w:szCs w:val="20"/>
          <w:lang w:eastAsia="ar-SA"/>
        </w:rPr>
      </w:pPr>
    </w:p>
    <w:p w:rsidR="00F81C14" w:rsidRDefault="00F81C14" w:rsidP="00F81C14">
      <w:pPr>
        <w:tabs>
          <w:tab w:val="left" w:pos="387"/>
        </w:tabs>
        <w:spacing w:line="276" w:lineRule="auto"/>
        <w:ind w:left="720" w:right="60"/>
        <w:contextualSpacing/>
        <w:jc w:val="both"/>
        <w:rPr>
          <w:rFonts w:ascii="Verdana" w:eastAsia="Calibri" w:hAnsi="Verdana"/>
          <w:lang w:val="pl-PL" w:eastAsia="en-US"/>
        </w:rPr>
      </w:pPr>
    </w:p>
    <w:p w:rsidR="00F81C14" w:rsidRDefault="00F81C14" w:rsidP="00F81C14">
      <w:pPr>
        <w:pStyle w:val="Tekstpodstawowy"/>
        <w:ind w:right="-47"/>
        <w:jc w:val="center"/>
        <w:rPr>
          <w:rFonts w:ascii="Verdana" w:hAnsi="Verdana"/>
          <w:b/>
          <w:bCs/>
          <w:sz w:val="20"/>
        </w:rPr>
      </w:pPr>
      <w:r>
        <w:rPr>
          <w:rFonts w:ascii="Verdana" w:hAnsi="Verdana"/>
          <w:b/>
          <w:bCs/>
          <w:sz w:val="20"/>
        </w:rPr>
        <w:t>§ 12</w:t>
      </w:r>
    </w:p>
    <w:p w:rsidR="00F81C14" w:rsidRDefault="00F81C14" w:rsidP="00F81C1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F81C14" w:rsidRDefault="00F81C14" w:rsidP="00F81C1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F81C14" w:rsidRDefault="00F81C14" w:rsidP="00F81C1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F81C14" w:rsidRDefault="00F81C14" w:rsidP="00F81C14">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F81C14" w:rsidRDefault="00F81C14" w:rsidP="00F81C14">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F81C14" w:rsidRDefault="00F81C14" w:rsidP="00F81C14">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F81C14" w:rsidRDefault="00F81C14" w:rsidP="00F81C14">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F81C14" w:rsidRDefault="00F81C14" w:rsidP="00F81C14">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F81C14" w:rsidRDefault="00F81C14" w:rsidP="00F81C14">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F81C14" w:rsidRDefault="00F81C14" w:rsidP="00F81C1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Pr>
          <w:rFonts w:ascii="Verdana" w:eastAsia="SimSun" w:hAnsi="Verdana"/>
          <w:color w:val="000000"/>
          <w:kern w:val="2"/>
          <w:lang w:val="pl-PL"/>
        </w:rPr>
        <w:lastRenderedPageBreak/>
        <w:t xml:space="preserve">obliczenie kosztów zmian, jeżeli zmiana będzie miała wpływ na wynagrodzenie Sprzedawcy. </w:t>
      </w:r>
    </w:p>
    <w:p w:rsidR="00F81C14" w:rsidRDefault="00F81C14" w:rsidP="00F81C1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F81C14" w:rsidRDefault="00F81C14" w:rsidP="00F81C14">
      <w:pPr>
        <w:widowControl w:val="0"/>
        <w:suppressAutoHyphens/>
        <w:autoSpaceDN w:val="0"/>
        <w:ind w:left="360"/>
        <w:jc w:val="center"/>
        <w:textAlignment w:val="baseline"/>
        <w:rPr>
          <w:rFonts w:ascii="Verdana" w:eastAsia="SimSun" w:hAnsi="Verdana"/>
          <w:b/>
          <w:bCs/>
          <w:color w:val="000000"/>
          <w:kern w:val="2"/>
          <w:lang w:val="pl-PL"/>
        </w:rPr>
      </w:pPr>
    </w:p>
    <w:p w:rsidR="00F81C14" w:rsidRDefault="00F81C14" w:rsidP="00F81C1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F81C14" w:rsidRDefault="00F81C14" w:rsidP="00F81C14">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F81C14" w:rsidRDefault="00F81C14" w:rsidP="00F81C14">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F81C14" w:rsidRDefault="00F81C14" w:rsidP="00F81C14">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F81C14" w:rsidRDefault="00F81C14" w:rsidP="00F81C14">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 14</w:t>
      </w:r>
    </w:p>
    <w:p w:rsidR="00F81C14" w:rsidRDefault="00F81C14" w:rsidP="00F81C14">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F81C14" w:rsidRDefault="00F81C14" w:rsidP="00F81C14">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rsidR="00F81C14" w:rsidRDefault="00F81C14" w:rsidP="00F81C14">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F81C14" w:rsidRDefault="00F81C14" w:rsidP="00F81C14">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F81C14" w:rsidRDefault="00F81C14" w:rsidP="00F81C14">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F81C14" w:rsidRDefault="00F81C14" w:rsidP="00F81C14">
      <w:pPr>
        <w:pStyle w:val="Tekstpodstawowy"/>
        <w:spacing w:line="240" w:lineRule="auto"/>
        <w:ind w:right="-47"/>
        <w:jc w:val="center"/>
        <w:rPr>
          <w:rFonts w:ascii="Verdana" w:hAnsi="Verdana"/>
          <w:b/>
          <w:sz w:val="20"/>
        </w:rPr>
      </w:pPr>
    </w:p>
    <w:p w:rsidR="00F81C14" w:rsidRDefault="00F81C14" w:rsidP="00F81C14">
      <w:pPr>
        <w:pStyle w:val="Tekstpodstawowy"/>
        <w:spacing w:line="240" w:lineRule="auto"/>
        <w:ind w:right="-47"/>
        <w:jc w:val="center"/>
        <w:rPr>
          <w:rFonts w:ascii="Verdana" w:hAnsi="Verdana"/>
          <w:b/>
          <w:sz w:val="20"/>
        </w:rPr>
      </w:pP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§15</w:t>
      </w:r>
    </w:p>
    <w:p w:rsidR="00F81C14" w:rsidRDefault="00F81C14" w:rsidP="00F81C1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F81C14" w:rsidRDefault="00F81C14" w:rsidP="00F81C14">
      <w:pPr>
        <w:jc w:val="center"/>
        <w:rPr>
          <w:rFonts w:ascii="Verdana" w:hAnsi="Verdana"/>
          <w:b/>
          <w:lang w:val="pl-PL"/>
        </w:rPr>
      </w:pPr>
    </w:p>
    <w:p w:rsidR="00F81C14" w:rsidRDefault="00F81C14" w:rsidP="00F81C14">
      <w:pPr>
        <w:jc w:val="center"/>
        <w:rPr>
          <w:rFonts w:ascii="Verdana" w:hAnsi="Verdana"/>
          <w:b/>
          <w:lang w:val="pl-PL"/>
        </w:rPr>
      </w:pPr>
      <w:r>
        <w:rPr>
          <w:rFonts w:ascii="Verdana" w:hAnsi="Verdana"/>
          <w:b/>
          <w:lang w:val="pl-PL"/>
        </w:rPr>
        <w:t>§16</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§17</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F81C14" w:rsidRDefault="00F81C14" w:rsidP="00F81C14">
      <w:pPr>
        <w:pStyle w:val="Tekstpodstawowy"/>
        <w:spacing w:line="240" w:lineRule="auto"/>
        <w:ind w:right="-47"/>
        <w:jc w:val="center"/>
        <w:rPr>
          <w:rFonts w:ascii="Verdana" w:hAnsi="Verdana"/>
          <w:b/>
          <w:sz w:val="20"/>
        </w:rPr>
      </w:pP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§18</w:t>
      </w:r>
    </w:p>
    <w:p w:rsidR="00F81C14" w:rsidRDefault="00F81C14" w:rsidP="00F81C14">
      <w:pPr>
        <w:pStyle w:val="Tekstpodstawowy"/>
        <w:ind w:right="-47"/>
        <w:rPr>
          <w:rFonts w:ascii="Verdana" w:hAnsi="Verdana"/>
          <w:b/>
          <w:sz w:val="20"/>
        </w:rPr>
      </w:pPr>
      <w:r>
        <w:rPr>
          <w:rFonts w:ascii="Verdana" w:hAnsi="Verdana"/>
          <w:b/>
          <w:sz w:val="20"/>
        </w:rPr>
        <w:t xml:space="preserve"> </w:t>
      </w:r>
    </w:p>
    <w:p w:rsidR="00F81C14" w:rsidRDefault="00F81C14" w:rsidP="00F81C14">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F81C14" w:rsidRDefault="00F81C14" w:rsidP="00F81C14">
      <w:pPr>
        <w:pStyle w:val="Tekstpodstawowy"/>
        <w:spacing w:line="240" w:lineRule="auto"/>
        <w:ind w:right="-47"/>
        <w:jc w:val="both"/>
        <w:rPr>
          <w:rFonts w:ascii="Verdana" w:hAnsi="Verdana"/>
          <w:sz w:val="20"/>
        </w:rPr>
      </w:pPr>
    </w:p>
    <w:p w:rsidR="00F81C14" w:rsidRDefault="00F81C14" w:rsidP="00F81C14">
      <w:pPr>
        <w:pStyle w:val="Tekstpodstawowy"/>
        <w:spacing w:line="240" w:lineRule="auto"/>
        <w:ind w:right="-47"/>
        <w:jc w:val="center"/>
        <w:rPr>
          <w:rFonts w:ascii="Verdana" w:hAnsi="Verdana"/>
          <w:b/>
          <w:sz w:val="20"/>
        </w:rPr>
      </w:pPr>
      <w:r>
        <w:rPr>
          <w:rFonts w:ascii="Verdana" w:hAnsi="Verdana"/>
          <w:b/>
          <w:sz w:val="20"/>
        </w:rPr>
        <w:t>§19</w:t>
      </w:r>
    </w:p>
    <w:p w:rsidR="00F81C14" w:rsidRDefault="00F81C14" w:rsidP="00F81C1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F81C14" w:rsidRDefault="00F81C14" w:rsidP="00F81C14">
      <w:pPr>
        <w:pStyle w:val="Tekstpodstawowy2"/>
        <w:spacing w:line="240" w:lineRule="auto"/>
        <w:ind w:right="-47"/>
        <w:rPr>
          <w:rFonts w:ascii="Verdana" w:hAnsi="Verdana"/>
        </w:rPr>
      </w:pPr>
    </w:p>
    <w:p w:rsidR="00F81C14" w:rsidRDefault="00F81C14" w:rsidP="00F81C14">
      <w:pPr>
        <w:pStyle w:val="Tekstpodstawowy2"/>
        <w:spacing w:line="240" w:lineRule="auto"/>
        <w:ind w:right="-47"/>
        <w:rPr>
          <w:rFonts w:ascii="Verdana" w:hAnsi="Verdana"/>
        </w:rPr>
      </w:pPr>
    </w:p>
    <w:p w:rsidR="00F81C14" w:rsidRDefault="00F81C14" w:rsidP="00F81C14">
      <w:pPr>
        <w:pStyle w:val="Tekstpodstawowy2"/>
        <w:spacing w:line="240" w:lineRule="auto"/>
        <w:ind w:right="-47"/>
        <w:rPr>
          <w:rFonts w:ascii="Verdana" w:hAnsi="Verdana"/>
          <w:b/>
        </w:rPr>
      </w:pPr>
      <w:r>
        <w:rPr>
          <w:rFonts w:ascii="Verdana" w:hAnsi="Verdana"/>
          <w:b/>
        </w:rPr>
        <w:t xml:space="preserve">         Za Sprzedawcę                                                                  Za Kupującego</w:t>
      </w:r>
    </w:p>
    <w:p w:rsidR="00F81C14" w:rsidRDefault="00F81C14" w:rsidP="00F81C14">
      <w:pPr>
        <w:rPr>
          <w:rFonts w:ascii="Verdana" w:hAnsi="Verdana"/>
          <w:lang w:val="pl-PL"/>
        </w:rPr>
      </w:pPr>
    </w:p>
    <w:p w:rsidR="00F81C14" w:rsidRDefault="00F81C14" w:rsidP="00F81C1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F81C14" w:rsidRDefault="00F81C14" w:rsidP="00F81C1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F81C14" w:rsidRDefault="00F81C14" w:rsidP="00F81C1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F81C14" w:rsidRDefault="00F81C14" w:rsidP="00F81C14">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F81C14" w:rsidRDefault="00F81C14" w:rsidP="00F81C1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F81C14" w:rsidRDefault="00F81C14" w:rsidP="00F81C14">
      <w:pPr>
        <w:widowControl w:val="0"/>
        <w:autoSpaceDE w:val="0"/>
        <w:autoSpaceDN w:val="0"/>
        <w:jc w:val="both"/>
        <w:textAlignment w:val="baseline"/>
        <w:rPr>
          <w:rFonts w:ascii="Verdana" w:hAnsi="Verdana" w:cs="Arial"/>
          <w:lang w:val="pl-PL"/>
        </w:rPr>
      </w:pPr>
    </w:p>
    <w:p w:rsidR="00F81C14" w:rsidRDefault="00F81C14" w:rsidP="00F81C14">
      <w:pPr>
        <w:widowControl w:val="0"/>
        <w:autoSpaceDE w:val="0"/>
        <w:autoSpaceDN w:val="0"/>
        <w:jc w:val="both"/>
        <w:textAlignment w:val="baseline"/>
        <w:rPr>
          <w:rFonts w:ascii="Verdana" w:hAnsi="Verdana" w:cs="Arial"/>
          <w:lang w:val="pl-PL"/>
        </w:rPr>
      </w:pPr>
    </w:p>
    <w:p w:rsidR="00F81C14" w:rsidRDefault="00F81C14" w:rsidP="00F81C14">
      <w:pPr>
        <w:widowControl w:val="0"/>
        <w:autoSpaceDE w:val="0"/>
        <w:autoSpaceDN w:val="0"/>
        <w:jc w:val="both"/>
        <w:textAlignment w:val="baseline"/>
        <w:rPr>
          <w:rFonts w:ascii="Verdana" w:hAnsi="Verdana" w:cs="Segoe UI"/>
          <w:lang w:val="pl-PL"/>
        </w:rPr>
      </w:pPr>
      <w:r>
        <w:rPr>
          <w:rFonts w:ascii="Verdana" w:hAnsi="Verdana" w:cs="Arial"/>
          <w:lang w:val="pl-PL"/>
        </w:rPr>
        <w:t>.....................................… </w:t>
      </w:r>
    </w:p>
    <w:p w:rsidR="00F81C14" w:rsidRDefault="00F81C14" w:rsidP="00F81C1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F81C14" w:rsidRDefault="00F81C14" w:rsidP="00F81C14">
      <w:pPr>
        <w:widowControl w:val="0"/>
        <w:autoSpaceDE w:val="0"/>
        <w:autoSpaceDN w:val="0"/>
        <w:textAlignment w:val="baseline"/>
        <w:rPr>
          <w:rFonts w:ascii="Verdana" w:hAnsi="Verdana" w:cs="Segoe UI"/>
          <w:lang w:val="pl-PL"/>
        </w:rPr>
      </w:pPr>
    </w:p>
    <w:p w:rsidR="00F81C14" w:rsidRDefault="00F81C14" w:rsidP="00F81C14">
      <w:pPr>
        <w:widowControl w:val="0"/>
        <w:autoSpaceDE w:val="0"/>
        <w:autoSpaceDN w:val="0"/>
        <w:jc w:val="both"/>
        <w:textAlignment w:val="baseline"/>
        <w:rPr>
          <w:rFonts w:ascii="Verdana" w:hAnsi="Verdana" w:cs="Arial"/>
          <w:lang w:val="pl-PL"/>
        </w:rPr>
      </w:pPr>
      <w:r>
        <w:rPr>
          <w:rFonts w:ascii="Verdana" w:hAnsi="Verdana" w:cs="Arial"/>
          <w:lang w:val="pl-PL"/>
        </w:rPr>
        <w:t>.....................................…</w:t>
      </w:r>
    </w:p>
    <w:p w:rsidR="00F81C14" w:rsidRDefault="00F81C14" w:rsidP="00F81C1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F81C14" w:rsidRDefault="00F81C14" w:rsidP="00F81C14">
      <w:pPr>
        <w:widowControl w:val="0"/>
        <w:autoSpaceDE w:val="0"/>
        <w:autoSpaceDN w:val="0"/>
        <w:spacing w:before="90"/>
        <w:ind w:left="115"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jc w:val="center"/>
        <w:textAlignment w:val="baseline"/>
        <w:rPr>
          <w:rFonts w:ascii="Verdana" w:hAnsi="Verdana" w:cs="Arial"/>
          <w:b/>
          <w:bCs/>
          <w:lang w:val="pl-PL"/>
        </w:rPr>
      </w:pPr>
    </w:p>
    <w:p w:rsidR="00F81C14" w:rsidRDefault="00F81C14" w:rsidP="00F81C14">
      <w:pPr>
        <w:widowControl w:val="0"/>
        <w:autoSpaceDE w:val="0"/>
        <w:autoSpaceDN w:val="0"/>
        <w:jc w:val="center"/>
        <w:textAlignment w:val="baseline"/>
        <w:rPr>
          <w:rFonts w:ascii="Verdana" w:hAnsi="Verdana" w:cs="Arial"/>
          <w:b/>
          <w:bCs/>
          <w:lang w:val="pl-PL"/>
        </w:rPr>
      </w:pPr>
    </w:p>
    <w:p w:rsidR="00F81C14" w:rsidRDefault="00F81C14" w:rsidP="00F81C1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F81C14" w:rsidRDefault="00F81C14" w:rsidP="00F81C1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F81C14" w:rsidRDefault="00F81C14" w:rsidP="00F81C14">
      <w:pPr>
        <w:widowControl w:val="0"/>
        <w:autoSpaceDE w:val="0"/>
        <w:autoSpaceDN w:val="0"/>
        <w:jc w:val="center"/>
        <w:textAlignment w:val="baseline"/>
        <w:rPr>
          <w:rFonts w:ascii="Verdana" w:hAnsi="Verdana" w:cs="Arial"/>
          <w:b/>
          <w:bCs/>
          <w:lang w:val="pl-PL"/>
        </w:rPr>
      </w:pPr>
    </w:p>
    <w:p w:rsidR="00F81C14" w:rsidRDefault="00F81C14" w:rsidP="00F81C1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F81C14" w:rsidRDefault="00F81C14" w:rsidP="00F81C14">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F81C14" w:rsidRDefault="00F81C14" w:rsidP="00F81C14">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F81C14" w:rsidRDefault="00F81C14" w:rsidP="00F81C14">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F81C14" w:rsidRDefault="00F81C14" w:rsidP="00F81C14">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F81C14" w:rsidRDefault="00F81C14" w:rsidP="00F81C14">
      <w:pPr>
        <w:spacing w:after="200" w:line="276" w:lineRule="auto"/>
        <w:ind w:left="780"/>
        <w:contextualSpacing/>
        <w:textAlignment w:val="baseline"/>
        <w:rPr>
          <w:rFonts w:ascii="Verdana" w:hAnsi="Verdana" w:cs="Arial"/>
          <w:lang w:val="pl-PL"/>
        </w:rPr>
      </w:pPr>
    </w:p>
    <w:p w:rsidR="00F81C14" w:rsidRDefault="00F81C14" w:rsidP="00F81C14">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F81C14" w:rsidTr="00F81C14">
        <w:tc>
          <w:tcPr>
            <w:tcW w:w="4105" w:type="dxa"/>
            <w:hideMark/>
          </w:tcPr>
          <w:p w:rsidR="00F81C14" w:rsidRDefault="00F81C14">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F81C14" w:rsidRDefault="00F81C14">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F81C14" w:rsidRDefault="00F81C14" w:rsidP="00F81C14">
      <w:pPr>
        <w:spacing w:line="360" w:lineRule="auto"/>
        <w:jc w:val="both"/>
        <w:rPr>
          <w:rFonts w:ascii="Verdana" w:eastAsia="Calibri" w:hAnsi="Verdana" w:cs="Arial"/>
          <w:color w:val="222A35"/>
          <w:lang w:val="pl-PL" w:eastAsia="x-none"/>
        </w:rPr>
      </w:pPr>
    </w:p>
    <w:p w:rsidR="00F81C14" w:rsidRDefault="00F81C14" w:rsidP="00F81C14">
      <w:pPr>
        <w:widowControl w:val="0"/>
        <w:autoSpaceDE w:val="0"/>
        <w:autoSpaceDN w:val="0"/>
        <w:spacing w:line="360" w:lineRule="auto"/>
        <w:rPr>
          <w:rFonts w:ascii="Verdana" w:eastAsia="Verdana" w:hAnsi="Verdana" w:cs="Arial"/>
          <w:color w:val="222A35"/>
          <w:lang w:val="pl-PL" w:eastAsia="x-none"/>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widowControl w:val="0"/>
        <w:autoSpaceDE w:val="0"/>
        <w:autoSpaceDN w:val="0"/>
        <w:spacing w:before="90"/>
        <w:ind w:right="110"/>
        <w:jc w:val="both"/>
        <w:outlineLvl w:val="0"/>
        <w:rPr>
          <w:rFonts w:ascii="Verdana" w:eastAsia="Verdana" w:hAnsi="Verdana" w:cs="Verdana"/>
          <w:b/>
          <w:bCs/>
          <w:lang w:val="pl-PL" w:eastAsia="en-US"/>
        </w:rPr>
      </w:pPr>
    </w:p>
    <w:p w:rsidR="00F81C14" w:rsidRDefault="00F81C14" w:rsidP="00F81C14">
      <w:pPr>
        <w:pStyle w:val="Zwykytekst"/>
        <w:tabs>
          <w:tab w:val="left" w:pos="7050"/>
        </w:tabs>
        <w:rPr>
          <w:rFonts w:ascii="Verdana" w:hAnsi="Verdana" w:cs="Times New Roman"/>
          <w:i/>
          <w:iCs/>
          <w:lang w:val="pl-PL"/>
        </w:rPr>
      </w:pPr>
    </w:p>
    <w:p w:rsidR="00F81C14" w:rsidRDefault="00F81C14" w:rsidP="00F81C14">
      <w:pPr>
        <w:rPr>
          <w:lang w:val="pl-PL"/>
        </w:rPr>
      </w:pPr>
    </w:p>
    <w:p w:rsidR="00F81C14" w:rsidRDefault="00F81C14" w:rsidP="00F81C14">
      <w:pPr>
        <w:pStyle w:val="Zwykytekst"/>
        <w:rPr>
          <w:rFonts w:ascii="Times New Roman" w:hAnsi="Times New Roman" w:cs="Times New Roman"/>
          <w:sz w:val="24"/>
          <w:szCs w:val="24"/>
          <w:lang w:val="pl-PL"/>
        </w:rPr>
      </w:pPr>
    </w:p>
    <w:p w:rsidR="00496551" w:rsidRPr="00F81C14" w:rsidRDefault="00496551" w:rsidP="00F81C14"/>
    <w:sectPr w:rsidR="00496551" w:rsidRPr="00F81C1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1F0" w:rsidRDefault="00A471F0">
      <w:r>
        <w:separator/>
      </w:r>
    </w:p>
  </w:endnote>
  <w:endnote w:type="continuationSeparator" w:id="0">
    <w:p w:rsidR="00A471F0" w:rsidRDefault="00A47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6A6" w:rsidRDefault="001226A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6A6" w:rsidRDefault="001226A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6A6" w:rsidRDefault="001226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1F0" w:rsidRDefault="00A471F0">
      <w:r>
        <w:separator/>
      </w:r>
    </w:p>
  </w:footnote>
  <w:footnote w:type="continuationSeparator" w:id="0">
    <w:p w:rsidR="00A471F0" w:rsidRDefault="00A471F0">
      <w:r>
        <w:continuationSeparator/>
      </w:r>
    </w:p>
  </w:footnote>
  <w:footnote w:id="1">
    <w:p w:rsidR="00F81C14" w:rsidRDefault="00F81C14" w:rsidP="00F81C1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F81C14" w:rsidRDefault="00F81C14" w:rsidP="00F81C1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F81C14" w:rsidRDefault="00F81C14" w:rsidP="00F81C1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rsidR="00F81C14" w:rsidRDefault="00F81C14" w:rsidP="00F81C1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F81C14" w:rsidRDefault="00F81C14" w:rsidP="00F81C1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F81C14" w:rsidRDefault="00F81C14" w:rsidP="00F81C1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F81C14" w:rsidRDefault="00F81C14" w:rsidP="00F81C1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F81C14" w:rsidRDefault="00F81C14" w:rsidP="00F81C1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F81C14" w:rsidRDefault="00F81C14" w:rsidP="00F81C1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F81C14" w:rsidRDefault="00F81C14" w:rsidP="00F81C1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F81C14" w:rsidRDefault="00F81C14" w:rsidP="00F81C1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F81C14" w:rsidRDefault="00F81C14" w:rsidP="00F81C1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rsidR="00F81C14" w:rsidRDefault="00F81C14" w:rsidP="00F81C1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F81C14" w:rsidRDefault="00F81C14" w:rsidP="00F81C1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F81C14" w:rsidRDefault="00F81C14" w:rsidP="00F81C1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F81C14" w:rsidRDefault="00F81C14" w:rsidP="00F81C1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F81C14" w:rsidRDefault="00F81C14" w:rsidP="00F81C1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F81C14" w:rsidRDefault="00F81C14" w:rsidP="00F81C1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F81C14" w:rsidRDefault="00F81C14" w:rsidP="00F81C1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F81C14" w:rsidRDefault="00F81C14" w:rsidP="00F81C1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F81C14" w:rsidRDefault="00F81C14" w:rsidP="00F81C1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F81C14" w:rsidRDefault="00F81C14" w:rsidP="00F81C1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F81C14" w:rsidRDefault="00F81C14" w:rsidP="00F81C1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F81C14" w:rsidRDefault="00F81C14" w:rsidP="00F81C1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F81C14" w:rsidRDefault="00F81C14" w:rsidP="00F81C1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F81C14" w:rsidRDefault="00F81C14" w:rsidP="00F81C1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F81C14" w:rsidRDefault="00F81C14" w:rsidP="00F81C1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F81C14" w:rsidRDefault="00F81C14" w:rsidP="00F81C1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F81C14" w:rsidRDefault="00F81C14" w:rsidP="00F81C1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F81C14" w:rsidRDefault="00F81C14" w:rsidP="00F81C1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6A6" w:rsidRDefault="001226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6A6" w:rsidRDefault="001226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6A6" w:rsidRDefault="001226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71F0"/>
    <w:rsid w:val="000033EA"/>
    <w:rsid w:val="0002467C"/>
    <w:rsid w:val="00040A7A"/>
    <w:rsid w:val="000936CA"/>
    <w:rsid w:val="00097182"/>
    <w:rsid w:val="000B1A00"/>
    <w:rsid w:val="000C0F66"/>
    <w:rsid w:val="001226A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71F0"/>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1C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6E5A1"/>
  <w15:chartTrackingRefBased/>
  <w15:docId w15:val="{9D452C12-F852-4265-A2ED-2458E52F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81C14"/>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32192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3307</Words>
  <Characters>22136</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2</cp:revision>
  <cp:lastPrinted>1601-01-01T00:00:00Z</cp:lastPrinted>
  <dcterms:created xsi:type="dcterms:W3CDTF">2022-07-08T13:41:00Z</dcterms:created>
  <dcterms:modified xsi:type="dcterms:W3CDTF">2022-07-08T13:41:00Z</dcterms:modified>
</cp:coreProperties>
</file>