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9E556EC" w14:textId="058333BC" w:rsidR="008D2AB8" w:rsidRPr="00532AC3" w:rsidRDefault="008D2AB8" w:rsidP="008D2AB8">
      <w:pPr>
        <w:pStyle w:val="Nagwek3"/>
        <w:jc w:val="right"/>
        <w:rPr>
          <w:rFonts w:ascii="Times New Roman" w:hAnsi="Times New Roman"/>
          <w:sz w:val="22"/>
          <w:szCs w:val="22"/>
        </w:rPr>
      </w:pPr>
      <w:r w:rsidRPr="00532AC3">
        <w:rPr>
          <w:rFonts w:ascii="Times New Roman" w:hAnsi="Times New Roman"/>
          <w:sz w:val="22"/>
          <w:szCs w:val="22"/>
        </w:rPr>
        <w:t xml:space="preserve">Załącznik nr </w:t>
      </w:r>
      <w:r w:rsidR="00012286" w:rsidRPr="00532AC3">
        <w:rPr>
          <w:rFonts w:ascii="Times New Roman" w:hAnsi="Times New Roman"/>
          <w:sz w:val="22"/>
          <w:szCs w:val="22"/>
        </w:rPr>
        <w:t>1</w:t>
      </w:r>
    </w:p>
    <w:p w14:paraId="7E4471D3" w14:textId="77777777" w:rsidR="008D2AB8" w:rsidRPr="00532AC3" w:rsidRDefault="008D2AB8" w:rsidP="008D2AB8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</w:p>
    <w:p w14:paraId="14332757" w14:textId="77777777" w:rsidR="00667D45" w:rsidRDefault="00667D45" w:rsidP="008D2AB8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</w:p>
    <w:p w14:paraId="007487E6" w14:textId="77777777" w:rsidR="00667D45" w:rsidRDefault="00667D45" w:rsidP="008D2AB8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</w:p>
    <w:p w14:paraId="22CFA08B" w14:textId="0978F5A6" w:rsidR="008D2AB8" w:rsidRPr="00532AC3" w:rsidRDefault="008D2AB8" w:rsidP="008D2AB8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  <w:r w:rsidRPr="00532AC3">
        <w:rPr>
          <w:b/>
          <w:sz w:val="22"/>
          <w:szCs w:val="22"/>
        </w:rPr>
        <w:t>FORMULARZ OFERTY</w:t>
      </w:r>
    </w:p>
    <w:p w14:paraId="124EB5C3" w14:textId="77777777" w:rsidR="008D2AB8" w:rsidRPr="00532AC3" w:rsidRDefault="008D2AB8" w:rsidP="008D2AB8">
      <w:pPr>
        <w:tabs>
          <w:tab w:val="left" w:pos="694"/>
          <w:tab w:val="right" w:pos="9000"/>
        </w:tabs>
        <w:rPr>
          <w:b/>
          <w:sz w:val="22"/>
          <w:szCs w:val="22"/>
        </w:rPr>
      </w:pPr>
    </w:p>
    <w:p w14:paraId="410855E4" w14:textId="77777777" w:rsidR="00BD0BFE" w:rsidRPr="00532AC3" w:rsidRDefault="00BD0BFE" w:rsidP="00BD0BFE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532AC3">
        <w:rPr>
          <w:sz w:val="22"/>
          <w:szCs w:val="22"/>
        </w:rPr>
        <w:t>NAZWA WYKONAWCY:……………………………………………………………………..</w:t>
      </w:r>
    </w:p>
    <w:p w14:paraId="77D3E37E" w14:textId="77777777" w:rsidR="00BD0BFE" w:rsidRPr="00532AC3" w:rsidRDefault="00BD0BFE" w:rsidP="00BD0BFE">
      <w:pPr>
        <w:tabs>
          <w:tab w:val="right" w:pos="8222"/>
        </w:tabs>
        <w:spacing w:line="360" w:lineRule="auto"/>
        <w:jc w:val="both"/>
        <w:rPr>
          <w:sz w:val="22"/>
          <w:szCs w:val="22"/>
        </w:rPr>
      </w:pPr>
      <w:r w:rsidRPr="00532AC3">
        <w:rPr>
          <w:sz w:val="22"/>
          <w:szCs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……………………………………………………………………….</w:t>
      </w:r>
    </w:p>
    <w:p w14:paraId="16CB468C" w14:textId="77777777" w:rsidR="00BD0BFE" w:rsidRPr="00532AC3" w:rsidRDefault="00BD0BFE" w:rsidP="00BD0BFE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532AC3">
        <w:rPr>
          <w:sz w:val="22"/>
          <w:szCs w:val="22"/>
        </w:rPr>
        <w:t>ADRES:…………………………………………………………………………………………</w:t>
      </w:r>
    </w:p>
    <w:p w14:paraId="0F5E2062" w14:textId="77777777" w:rsidR="00BD0BFE" w:rsidRPr="00532AC3" w:rsidRDefault="00BD0BFE" w:rsidP="00BD0BFE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532AC3">
        <w:rPr>
          <w:sz w:val="22"/>
          <w:szCs w:val="22"/>
        </w:rPr>
        <w:t>WOJEWÓDZTWO ……………………………............................................................................</w:t>
      </w:r>
    </w:p>
    <w:p w14:paraId="290D19EF" w14:textId="77777777" w:rsidR="00BD0BFE" w:rsidRPr="00532AC3" w:rsidRDefault="00BD0BFE" w:rsidP="00BD0BFE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532AC3">
        <w:rPr>
          <w:sz w:val="22"/>
          <w:szCs w:val="22"/>
          <w:lang w:val="de-DE"/>
        </w:rPr>
        <w:t>TEL.</w:t>
      </w:r>
      <w:r w:rsidRPr="00532AC3">
        <w:rPr>
          <w:sz w:val="22"/>
          <w:szCs w:val="22"/>
        </w:rPr>
        <w:t>……………………………………………………………………………………………..</w:t>
      </w:r>
    </w:p>
    <w:p w14:paraId="76A8A07D" w14:textId="77777777" w:rsidR="00BD0BFE" w:rsidRPr="00532AC3" w:rsidRDefault="00BD0BFE" w:rsidP="00BD0BFE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532AC3">
        <w:rPr>
          <w:sz w:val="22"/>
          <w:szCs w:val="22"/>
          <w:lang w:val="de-DE"/>
        </w:rPr>
        <w:t xml:space="preserve">FAX </w:t>
      </w:r>
      <w:r w:rsidRPr="00532AC3">
        <w:rPr>
          <w:sz w:val="22"/>
          <w:szCs w:val="22"/>
        </w:rPr>
        <w:t>…………………………………………………………………………………………….</w:t>
      </w:r>
    </w:p>
    <w:p w14:paraId="3E21E43B" w14:textId="77777777" w:rsidR="00BD0BFE" w:rsidRPr="00532AC3" w:rsidRDefault="00BD0BFE" w:rsidP="00BD0BFE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532AC3">
        <w:rPr>
          <w:sz w:val="22"/>
          <w:szCs w:val="22"/>
          <w:lang w:val="de-DE"/>
        </w:rPr>
        <w:t>E-MAIL………………………………………………………………………………………….</w:t>
      </w:r>
    </w:p>
    <w:p w14:paraId="353D78FC" w14:textId="77777777" w:rsidR="00BD0BFE" w:rsidRPr="00532AC3" w:rsidRDefault="00BD0BFE" w:rsidP="00BD0BFE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532AC3">
        <w:rPr>
          <w:sz w:val="22"/>
          <w:szCs w:val="22"/>
          <w:lang w:val="de-DE"/>
        </w:rPr>
        <w:t xml:space="preserve">NIP…………………………………. </w:t>
      </w:r>
      <w:r w:rsidRPr="00532AC3">
        <w:rPr>
          <w:sz w:val="22"/>
          <w:szCs w:val="22"/>
        </w:rPr>
        <w:t>REGON:………………………………………………...</w:t>
      </w:r>
    </w:p>
    <w:p w14:paraId="12573550" w14:textId="77777777" w:rsidR="00BD0BFE" w:rsidRPr="00532AC3" w:rsidRDefault="00BD0BFE" w:rsidP="00BD0BFE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532AC3">
        <w:rPr>
          <w:sz w:val="22"/>
          <w:szCs w:val="22"/>
        </w:rPr>
        <w:t>BANK/ NR KONTA ……………………………………………………………………………</w:t>
      </w:r>
    </w:p>
    <w:p w14:paraId="36A508C4" w14:textId="77777777" w:rsidR="00BD0BFE" w:rsidRPr="00532AC3" w:rsidRDefault="00BD0BFE" w:rsidP="00BD0BFE">
      <w:pPr>
        <w:tabs>
          <w:tab w:val="right" w:pos="9000"/>
        </w:tabs>
        <w:spacing w:line="360" w:lineRule="auto"/>
        <w:rPr>
          <w:sz w:val="22"/>
          <w:szCs w:val="22"/>
        </w:rPr>
      </w:pPr>
    </w:p>
    <w:p w14:paraId="744E24B6" w14:textId="77777777" w:rsidR="00BD0BFE" w:rsidRPr="00532AC3" w:rsidRDefault="00BD0BFE" w:rsidP="00BD0BFE">
      <w:pPr>
        <w:spacing w:line="360" w:lineRule="auto"/>
        <w:rPr>
          <w:sz w:val="22"/>
          <w:szCs w:val="22"/>
        </w:rPr>
      </w:pPr>
      <w:r w:rsidRPr="00532AC3">
        <w:rPr>
          <w:sz w:val="22"/>
          <w:szCs w:val="22"/>
        </w:rPr>
        <w:t>Do: Nazwa i siedziba Zamawiającego:</w:t>
      </w:r>
    </w:p>
    <w:p w14:paraId="74E34E54" w14:textId="77777777" w:rsidR="00BD0BFE" w:rsidRPr="00532AC3" w:rsidRDefault="00BD0BFE" w:rsidP="00BD0BFE">
      <w:pPr>
        <w:ind w:right="-110"/>
        <w:rPr>
          <w:b/>
          <w:sz w:val="22"/>
          <w:szCs w:val="22"/>
        </w:rPr>
      </w:pPr>
      <w:r w:rsidRPr="00532AC3">
        <w:rPr>
          <w:b/>
          <w:sz w:val="22"/>
          <w:szCs w:val="22"/>
        </w:rPr>
        <w:t>Akademia Górniczo - Hutnicza</w:t>
      </w:r>
    </w:p>
    <w:p w14:paraId="4F40E23A" w14:textId="77777777" w:rsidR="00BD0BFE" w:rsidRPr="00532AC3" w:rsidRDefault="00BD0BFE" w:rsidP="00BD0BFE">
      <w:pPr>
        <w:ind w:right="-110"/>
        <w:rPr>
          <w:b/>
          <w:sz w:val="22"/>
          <w:szCs w:val="22"/>
        </w:rPr>
      </w:pPr>
      <w:r w:rsidRPr="00532AC3">
        <w:rPr>
          <w:b/>
          <w:sz w:val="22"/>
          <w:szCs w:val="22"/>
        </w:rPr>
        <w:t>im. Stanisława Staszica w Krakowie</w:t>
      </w:r>
    </w:p>
    <w:p w14:paraId="0733B2B3" w14:textId="77777777" w:rsidR="00BD0BFE" w:rsidRPr="00532AC3" w:rsidRDefault="00BD0BFE" w:rsidP="00BD0BFE">
      <w:pPr>
        <w:ind w:right="-110"/>
        <w:rPr>
          <w:b/>
          <w:sz w:val="22"/>
          <w:szCs w:val="22"/>
        </w:rPr>
      </w:pPr>
      <w:r w:rsidRPr="00532AC3">
        <w:rPr>
          <w:b/>
          <w:sz w:val="22"/>
          <w:szCs w:val="22"/>
        </w:rPr>
        <w:t xml:space="preserve">Dział Zamówień Publicznych  </w:t>
      </w:r>
    </w:p>
    <w:p w14:paraId="655B3885" w14:textId="77777777" w:rsidR="00BD0BFE" w:rsidRPr="00532AC3" w:rsidRDefault="00BD0BFE" w:rsidP="00BD0BFE">
      <w:pPr>
        <w:ind w:right="-110"/>
        <w:rPr>
          <w:b/>
          <w:sz w:val="22"/>
          <w:szCs w:val="22"/>
        </w:rPr>
      </w:pPr>
      <w:r w:rsidRPr="00532AC3">
        <w:rPr>
          <w:b/>
          <w:sz w:val="22"/>
          <w:szCs w:val="22"/>
        </w:rPr>
        <w:t xml:space="preserve">Al. Mickiewicza 30 </w:t>
      </w:r>
    </w:p>
    <w:p w14:paraId="779428B2" w14:textId="77777777" w:rsidR="00BD0BFE" w:rsidRPr="00532AC3" w:rsidRDefault="00BD0BFE" w:rsidP="00BD0BFE">
      <w:pPr>
        <w:rPr>
          <w:b/>
          <w:sz w:val="22"/>
          <w:szCs w:val="22"/>
        </w:rPr>
      </w:pPr>
      <w:r w:rsidRPr="00532AC3">
        <w:rPr>
          <w:b/>
          <w:sz w:val="22"/>
          <w:szCs w:val="22"/>
        </w:rPr>
        <w:t xml:space="preserve">30-059 Kraków,  </w:t>
      </w:r>
    </w:p>
    <w:p w14:paraId="09EA2177" w14:textId="77777777" w:rsidR="00BD0BFE" w:rsidRPr="00532AC3" w:rsidRDefault="00BD0BFE" w:rsidP="00BD0BFE">
      <w:pPr>
        <w:ind w:firstLine="3969"/>
        <w:rPr>
          <w:b/>
          <w:sz w:val="22"/>
          <w:szCs w:val="22"/>
        </w:rPr>
      </w:pPr>
    </w:p>
    <w:p w14:paraId="76127BD0" w14:textId="750F7B20" w:rsidR="00BD0BFE" w:rsidRPr="00532AC3" w:rsidRDefault="00BD0BFE" w:rsidP="00BD0BFE">
      <w:pPr>
        <w:widowControl w:val="0"/>
        <w:ind w:right="1"/>
        <w:jc w:val="both"/>
        <w:rPr>
          <w:sz w:val="22"/>
          <w:szCs w:val="22"/>
        </w:rPr>
      </w:pPr>
      <w:r w:rsidRPr="00532AC3">
        <w:rPr>
          <w:sz w:val="22"/>
          <w:szCs w:val="22"/>
        </w:rPr>
        <w:t xml:space="preserve">Przystępując do postępowania o udzielenie zamówienia publicznego, którego przedmiotem jest </w:t>
      </w:r>
      <w:r w:rsidR="006D7488">
        <w:rPr>
          <w:b/>
          <w:sz w:val="22"/>
          <w:szCs w:val="22"/>
        </w:rPr>
        <w:t>d</w:t>
      </w:r>
      <w:r w:rsidR="006D7488" w:rsidRPr="006D7488">
        <w:rPr>
          <w:b/>
          <w:sz w:val="22"/>
          <w:szCs w:val="22"/>
        </w:rPr>
        <w:t xml:space="preserve">ostawa 5 sztuk projektorów LCD, 2 sztuk projektorów laserowych, 1 sztuki ekranu projekcyjnego, dla </w:t>
      </w:r>
      <w:proofErr w:type="spellStart"/>
      <w:r w:rsidR="006D7488" w:rsidRPr="006D7488">
        <w:rPr>
          <w:b/>
          <w:sz w:val="22"/>
          <w:szCs w:val="22"/>
        </w:rPr>
        <w:t>WIMiIP</w:t>
      </w:r>
      <w:proofErr w:type="spellEnd"/>
      <w:r w:rsidR="006D7488" w:rsidRPr="006D7488">
        <w:rPr>
          <w:b/>
          <w:sz w:val="22"/>
          <w:szCs w:val="22"/>
        </w:rPr>
        <w:t xml:space="preserve"> - Kc-zp.272-371/22</w:t>
      </w:r>
      <w:r w:rsidRPr="00532AC3">
        <w:rPr>
          <w:b/>
          <w:sz w:val="22"/>
          <w:szCs w:val="22"/>
        </w:rPr>
        <w:t xml:space="preserve">, </w:t>
      </w:r>
      <w:r w:rsidRPr="00532AC3">
        <w:rPr>
          <w:sz w:val="22"/>
          <w:szCs w:val="22"/>
        </w:rPr>
        <w:t>oferuję realizację przedmiotu zamówienia, zgodnie z zasadami określonymi w specyfikacji warunków zamówienia.</w:t>
      </w:r>
    </w:p>
    <w:p w14:paraId="5B129E53" w14:textId="77777777" w:rsidR="00170C2D" w:rsidRPr="00532AC3" w:rsidRDefault="00170C2D" w:rsidP="00BD0BFE">
      <w:pPr>
        <w:widowControl w:val="0"/>
        <w:ind w:right="1"/>
        <w:jc w:val="both"/>
        <w:rPr>
          <w:sz w:val="22"/>
          <w:szCs w:val="22"/>
        </w:rPr>
      </w:pPr>
    </w:p>
    <w:p w14:paraId="6123CB9B" w14:textId="77777777" w:rsidR="00D92026" w:rsidRPr="00D92026" w:rsidRDefault="00D92026" w:rsidP="00D92026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D92026">
        <w:rPr>
          <w:b/>
          <w:sz w:val="22"/>
          <w:szCs w:val="22"/>
        </w:rPr>
        <w:t>Cena netto:   .........................................................................PLN</w:t>
      </w:r>
    </w:p>
    <w:p w14:paraId="3546F2C5" w14:textId="77777777" w:rsidR="00D92026" w:rsidRPr="00D92026" w:rsidRDefault="00D92026" w:rsidP="00D92026">
      <w:pPr>
        <w:widowControl w:val="0"/>
        <w:spacing w:line="264" w:lineRule="auto"/>
        <w:ind w:right="1"/>
        <w:rPr>
          <w:b/>
          <w:sz w:val="22"/>
          <w:szCs w:val="22"/>
        </w:rPr>
      </w:pPr>
    </w:p>
    <w:p w14:paraId="7DDC33E6" w14:textId="77777777" w:rsidR="00D92026" w:rsidRPr="00D92026" w:rsidRDefault="00D92026" w:rsidP="00D92026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D92026">
        <w:rPr>
          <w:b/>
          <w:sz w:val="22"/>
          <w:szCs w:val="22"/>
        </w:rPr>
        <w:t>Cena brutto: .........................................................................PLN</w:t>
      </w:r>
    </w:p>
    <w:p w14:paraId="03BFF193" w14:textId="77777777" w:rsidR="00D92026" w:rsidRPr="00D92026" w:rsidRDefault="00D92026" w:rsidP="00D92026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14:paraId="75A340FB" w14:textId="77777777" w:rsidR="00D92026" w:rsidRPr="00D92026" w:rsidRDefault="00D92026" w:rsidP="00D92026">
      <w:pPr>
        <w:widowControl w:val="0"/>
        <w:spacing w:line="264" w:lineRule="auto"/>
        <w:ind w:right="1"/>
        <w:jc w:val="both"/>
        <w:rPr>
          <w:sz w:val="22"/>
          <w:szCs w:val="22"/>
        </w:rPr>
      </w:pPr>
      <w:r w:rsidRPr="00D92026">
        <w:rPr>
          <w:sz w:val="22"/>
          <w:szCs w:val="22"/>
        </w:rPr>
        <w:t>Słownie brutto :.......................................................................................................................</w:t>
      </w:r>
    </w:p>
    <w:p w14:paraId="1300E050" w14:textId="77777777" w:rsidR="00D92026" w:rsidRPr="00D92026" w:rsidRDefault="00D92026" w:rsidP="00D92026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14:paraId="23AA0BBF" w14:textId="4D915815" w:rsidR="00D92026" w:rsidRPr="00D92026" w:rsidRDefault="00D92026" w:rsidP="00D92026">
      <w:pPr>
        <w:pStyle w:val="Tekstpodstawowy"/>
        <w:rPr>
          <w:sz w:val="22"/>
          <w:szCs w:val="22"/>
        </w:rPr>
      </w:pPr>
      <w:r w:rsidRPr="00D92026">
        <w:rPr>
          <w:sz w:val="22"/>
          <w:szCs w:val="22"/>
        </w:rPr>
        <w:t>Powyższa cena zawiera podatek VAT w wysokości .......... % tj.…………………….PLN</w:t>
      </w:r>
    </w:p>
    <w:p w14:paraId="3E24D37F" w14:textId="77777777" w:rsidR="00BD0BFE" w:rsidRPr="00532AC3" w:rsidRDefault="00BD0BFE" w:rsidP="00BD0BFE">
      <w:pPr>
        <w:tabs>
          <w:tab w:val="right" w:pos="9000"/>
        </w:tabs>
        <w:rPr>
          <w:sz w:val="22"/>
          <w:szCs w:val="22"/>
        </w:rPr>
      </w:pPr>
    </w:p>
    <w:p w14:paraId="6B29C4F6" w14:textId="1522C8FF" w:rsidR="00BD0BFE" w:rsidRPr="00532AC3" w:rsidRDefault="00BD0BFE" w:rsidP="00BD0BFE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532AC3">
        <w:rPr>
          <w:b/>
          <w:sz w:val="22"/>
          <w:szCs w:val="22"/>
        </w:rPr>
        <w:t>Termin realizacji umowy: do ………….…. dni</w:t>
      </w:r>
      <w:r w:rsidR="00261729">
        <w:rPr>
          <w:b/>
          <w:sz w:val="22"/>
          <w:szCs w:val="22"/>
        </w:rPr>
        <w:t xml:space="preserve"> </w:t>
      </w:r>
      <w:r w:rsidRPr="00532AC3">
        <w:rPr>
          <w:b/>
          <w:sz w:val="22"/>
          <w:szCs w:val="22"/>
        </w:rPr>
        <w:t xml:space="preserve">od daty podpisania umowy </w:t>
      </w:r>
      <w:r w:rsidRPr="00532AC3">
        <w:rPr>
          <w:i/>
          <w:sz w:val="22"/>
          <w:szCs w:val="22"/>
          <w:highlight w:val="yellow"/>
        </w:rPr>
        <w:t>(kryterium oceny ofert)</w:t>
      </w:r>
    </w:p>
    <w:p w14:paraId="0CF7C988" w14:textId="77777777" w:rsidR="006D7488" w:rsidRDefault="00BD0BFE" w:rsidP="00BD0BFE">
      <w:pPr>
        <w:widowControl w:val="0"/>
        <w:spacing w:line="360" w:lineRule="auto"/>
        <w:ind w:right="1"/>
        <w:jc w:val="both"/>
        <w:rPr>
          <w:sz w:val="22"/>
          <w:szCs w:val="22"/>
        </w:rPr>
      </w:pPr>
      <w:r w:rsidRPr="00D07D7C">
        <w:rPr>
          <w:b/>
          <w:sz w:val="22"/>
          <w:szCs w:val="22"/>
        </w:rPr>
        <w:t>Okres udzielonej gwarancji wynosi:</w:t>
      </w:r>
      <w:r w:rsidRPr="00D07D7C">
        <w:rPr>
          <w:sz w:val="22"/>
          <w:szCs w:val="22"/>
        </w:rPr>
        <w:t xml:space="preserve"> </w:t>
      </w:r>
    </w:p>
    <w:p w14:paraId="3C7605F5" w14:textId="434F19AA" w:rsidR="00BD0BFE" w:rsidRDefault="006D7488" w:rsidP="00BD0BFE">
      <w:pPr>
        <w:widowControl w:val="0"/>
        <w:spacing w:line="360" w:lineRule="auto"/>
        <w:ind w:right="1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a) Projektor LCD: </w:t>
      </w:r>
      <w:r w:rsidR="00BD0BFE" w:rsidRPr="00D07D7C">
        <w:rPr>
          <w:b/>
          <w:bCs/>
          <w:sz w:val="22"/>
          <w:szCs w:val="22"/>
        </w:rPr>
        <w:t>……………………………… miesięcy</w:t>
      </w:r>
    </w:p>
    <w:p w14:paraId="0EDA5CC8" w14:textId="6F92303C" w:rsidR="006D7488" w:rsidRPr="00532AC3" w:rsidRDefault="006D7488" w:rsidP="006D7488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>
        <w:rPr>
          <w:b/>
          <w:bCs/>
          <w:sz w:val="22"/>
          <w:szCs w:val="22"/>
        </w:rPr>
        <w:t xml:space="preserve">b) Projektor laserowy: </w:t>
      </w:r>
      <w:r w:rsidRPr="00D07D7C">
        <w:rPr>
          <w:b/>
          <w:bCs/>
          <w:sz w:val="22"/>
          <w:szCs w:val="22"/>
        </w:rPr>
        <w:t>…… miesięcy</w:t>
      </w:r>
      <w:r w:rsidR="00121D60">
        <w:rPr>
          <w:b/>
          <w:bCs/>
          <w:sz w:val="22"/>
          <w:szCs w:val="22"/>
        </w:rPr>
        <w:t xml:space="preserve"> lub …….. godzin (gwarancja producenta)</w:t>
      </w:r>
      <w:bookmarkStart w:id="0" w:name="_GoBack"/>
      <w:bookmarkEnd w:id="0"/>
    </w:p>
    <w:p w14:paraId="6A262325" w14:textId="38901A9F" w:rsidR="006D7488" w:rsidRPr="00532AC3" w:rsidRDefault="006D7488" w:rsidP="006D7488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>
        <w:rPr>
          <w:b/>
          <w:bCs/>
          <w:sz w:val="22"/>
          <w:szCs w:val="22"/>
        </w:rPr>
        <w:t xml:space="preserve">c) Ekran projekcyjny: </w:t>
      </w:r>
      <w:r w:rsidRPr="00D07D7C">
        <w:rPr>
          <w:b/>
          <w:bCs/>
          <w:sz w:val="22"/>
          <w:szCs w:val="22"/>
        </w:rPr>
        <w:t>…………………………</w:t>
      </w:r>
      <w:r w:rsidR="00121D60">
        <w:rPr>
          <w:b/>
          <w:bCs/>
          <w:sz w:val="22"/>
          <w:szCs w:val="22"/>
        </w:rPr>
        <w:t>..</w:t>
      </w:r>
      <w:r w:rsidRPr="00D07D7C">
        <w:rPr>
          <w:b/>
          <w:bCs/>
          <w:sz w:val="22"/>
          <w:szCs w:val="22"/>
        </w:rPr>
        <w:t xml:space="preserve"> miesięcy</w:t>
      </w:r>
    </w:p>
    <w:p w14:paraId="4C986EAA" w14:textId="77777777" w:rsidR="006D7488" w:rsidRPr="00532AC3" w:rsidRDefault="006D7488" w:rsidP="00BD0BFE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</w:p>
    <w:tbl>
      <w:tblPr>
        <w:tblW w:w="9975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4"/>
        <w:gridCol w:w="2126"/>
        <w:gridCol w:w="1559"/>
        <w:gridCol w:w="709"/>
        <w:gridCol w:w="1134"/>
        <w:gridCol w:w="1031"/>
        <w:gridCol w:w="851"/>
        <w:gridCol w:w="2001"/>
      </w:tblGrid>
      <w:tr w:rsidR="001246F0" w14:paraId="14358712" w14:textId="77777777" w:rsidTr="001246F0">
        <w:trPr>
          <w:trHeight w:val="645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0F0BF554" w14:textId="77777777" w:rsidR="001246F0" w:rsidRDefault="001246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L.p.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8CF5122" w14:textId="77777777" w:rsidR="001246F0" w:rsidRDefault="001246F0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Nazwa elementu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4687958" w14:textId="77777777" w:rsidR="001246F0" w:rsidRDefault="001246F0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Nazwa producenta/typ/model 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703DF56" w14:textId="77777777" w:rsidR="001246F0" w:rsidRDefault="001246F0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Ilość</w:t>
            </w:r>
          </w:p>
          <w:p w14:paraId="4A9BD330" w14:textId="77777777" w:rsidR="001246F0" w:rsidRDefault="001246F0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701B652" w14:textId="77777777" w:rsidR="001246F0" w:rsidRDefault="001246F0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Cena jednostkowa netto </w:t>
            </w:r>
            <w:r>
              <w:rPr>
                <w:sz w:val="22"/>
                <w:szCs w:val="22"/>
              </w:rPr>
              <w:t>[PLN]</w:t>
            </w: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77BC587A" w14:textId="77777777" w:rsidR="001246F0" w:rsidRDefault="001246F0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Wartość netto</w:t>
            </w:r>
          </w:p>
          <w:p w14:paraId="0F9B47B8" w14:textId="77777777" w:rsidR="001246F0" w:rsidRDefault="001246F0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[PLN]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531B1A03" w14:textId="77777777" w:rsidR="001246F0" w:rsidRDefault="001246F0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VAT</w:t>
            </w:r>
          </w:p>
          <w:p w14:paraId="51C1B975" w14:textId="77777777" w:rsidR="001246F0" w:rsidRDefault="001246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[%]</w:t>
            </w: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0FF4AB94" w14:textId="77777777" w:rsidR="001246F0" w:rsidRDefault="001246F0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Wartość brutto </w:t>
            </w:r>
          </w:p>
          <w:p w14:paraId="3866F9B9" w14:textId="77777777" w:rsidR="001246F0" w:rsidRDefault="001246F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[PLN]</w:t>
            </w:r>
          </w:p>
          <w:p w14:paraId="61870772" w14:textId="77777777" w:rsidR="001246F0" w:rsidRDefault="001246F0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(z doliczonym </w:t>
            </w:r>
            <w:r>
              <w:rPr>
                <w:b/>
                <w:bCs/>
                <w:sz w:val="22"/>
                <w:szCs w:val="22"/>
              </w:rPr>
              <w:t>VAT)</w:t>
            </w:r>
          </w:p>
        </w:tc>
      </w:tr>
      <w:tr w:rsidR="001246F0" w14:paraId="2B2E33B6" w14:textId="77777777" w:rsidTr="001246F0">
        <w:trPr>
          <w:trHeight w:val="234"/>
        </w:trPr>
        <w:tc>
          <w:tcPr>
            <w:tcW w:w="56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648B6B2B" w14:textId="77777777" w:rsidR="001246F0" w:rsidRDefault="001246F0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539B4236" w14:textId="77777777" w:rsidR="001246F0" w:rsidRDefault="001246F0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0647F98C" w14:textId="77777777" w:rsidR="001246F0" w:rsidRDefault="001246F0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123D20DE" w14:textId="77777777" w:rsidR="001246F0" w:rsidRDefault="001246F0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4E22902E" w14:textId="77777777" w:rsidR="001246F0" w:rsidRDefault="001246F0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1F022302" w14:textId="77777777" w:rsidR="001246F0" w:rsidRDefault="001246F0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3005C597" w14:textId="77777777" w:rsidR="001246F0" w:rsidRDefault="001246F0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6879FEBB" w14:textId="77777777" w:rsidR="001246F0" w:rsidRDefault="001246F0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8</w:t>
            </w:r>
          </w:p>
        </w:tc>
      </w:tr>
      <w:tr w:rsidR="001246F0" w14:paraId="592E0D00" w14:textId="77777777" w:rsidTr="001246F0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82968C" w14:textId="77777777" w:rsidR="001246F0" w:rsidRDefault="001246F0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D652FF" w14:textId="6BB0FA76" w:rsidR="001246F0" w:rsidRDefault="001246F0">
            <w:pPr>
              <w:suppressAutoHyphens/>
              <w:spacing w:after="120"/>
              <w:rPr>
                <w:b/>
                <w:bCs/>
                <w:sz w:val="22"/>
                <w:szCs w:val="22"/>
                <w:lang w:eastAsia="zh-CN"/>
              </w:rPr>
            </w:pPr>
            <w:r w:rsidRPr="001246F0">
              <w:rPr>
                <w:b/>
                <w:bCs/>
                <w:color w:val="000000"/>
                <w:sz w:val="22"/>
                <w:szCs w:val="22"/>
              </w:rPr>
              <w:t>Projektor LCD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3AEE2F" w14:textId="77777777" w:rsidR="001246F0" w:rsidRDefault="001246F0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D04A20" w14:textId="1CD5EBE0" w:rsidR="001246F0" w:rsidRDefault="001246F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B8B1A6" w14:textId="77777777" w:rsidR="001246F0" w:rsidRDefault="001246F0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84093F" w14:textId="77777777" w:rsidR="001246F0" w:rsidRDefault="001246F0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B63647E" w14:textId="77777777" w:rsidR="001246F0" w:rsidRDefault="001246F0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F130EDD" w14:textId="77777777" w:rsidR="001246F0" w:rsidRDefault="001246F0">
            <w:pPr>
              <w:ind w:right="425"/>
              <w:rPr>
                <w:sz w:val="22"/>
                <w:szCs w:val="22"/>
              </w:rPr>
            </w:pPr>
          </w:p>
        </w:tc>
      </w:tr>
      <w:tr w:rsidR="001246F0" w14:paraId="01E9CB3D" w14:textId="77777777" w:rsidTr="001246F0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3E0C6DE8" w14:textId="1FE0407B" w:rsidR="001246F0" w:rsidRDefault="001246F0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E12E0D" w14:textId="66947347" w:rsidR="001246F0" w:rsidRDefault="001246F0">
            <w:pPr>
              <w:suppressAutoHyphens/>
              <w:spacing w:after="120"/>
              <w:rPr>
                <w:b/>
                <w:bCs/>
                <w:color w:val="000000"/>
                <w:sz w:val="22"/>
                <w:szCs w:val="22"/>
              </w:rPr>
            </w:pPr>
            <w:r w:rsidRPr="001246F0">
              <w:rPr>
                <w:b/>
                <w:bCs/>
                <w:color w:val="000000"/>
                <w:sz w:val="22"/>
                <w:szCs w:val="22"/>
              </w:rPr>
              <w:t>Projektor laserowy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B0A195" w14:textId="77777777" w:rsidR="001246F0" w:rsidRDefault="001246F0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33AA86" w14:textId="028E7136" w:rsidR="001246F0" w:rsidRDefault="001246F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217E8B" w14:textId="77777777" w:rsidR="001246F0" w:rsidRDefault="001246F0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006640" w14:textId="77777777" w:rsidR="001246F0" w:rsidRDefault="001246F0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C5F713A" w14:textId="77777777" w:rsidR="001246F0" w:rsidRDefault="001246F0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24879EF4" w14:textId="77777777" w:rsidR="001246F0" w:rsidRDefault="001246F0">
            <w:pPr>
              <w:ind w:right="425"/>
              <w:rPr>
                <w:sz w:val="22"/>
                <w:szCs w:val="22"/>
              </w:rPr>
            </w:pPr>
          </w:p>
        </w:tc>
      </w:tr>
      <w:tr w:rsidR="001246F0" w14:paraId="7044697E" w14:textId="77777777" w:rsidTr="001246F0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70584541" w14:textId="79167616" w:rsidR="001246F0" w:rsidRDefault="001246F0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65B3B2" w14:textId="0680F8D0" w:rsidR="001246F0" w:rsidRDefault="001246F0">
            <w:pPr>
              <w:suppressAutoHyphens/>
              <w:spacing w:after="120"/>
              <w:rPr>
                <w:b/>
                <w:bCs/>
                <w:color w:val="000000"/>
                <w:sz w:val="22"/>
                <w:szCs w:val="22"/>
              </w:rPr>
            </w:pPr>
            <w:r w:rsidRPr="001246F0">
              <w:rPr>
                <w:b/>
                <w:bCs/>
                <w:color w:val="000000"/>
                <w:sz w:val="22"/>
                <w:szCs w:val="22"/>
              </w:rPr>
              <w:t>Ekran projekcyjny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AB687D" w14:textId="77777777" w:rsidR="001246F0" w:rsidRDefault="001246F0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D45F6C" w14:textId="2E9EDF10" w:rsidR="001246F0" w:rsidRDefault="001246F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5D8E2D" w14:textId="77777777" w:rsidR="001246F0" w:rsidRDefault="001246F0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2402F3" w14:textId="77777777" w:rsidR="001246F0" w:rsidRDefault="001246F0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99223BB" w14:textId="77777777" w:rsidR="001246F0" w:rsidRDefault="001246F0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2671A144" w14:textId="77777777" w:rsidR="001246F0" w:rsidRDefault="001246F0">
            <w:pPr>
              <w:ind w:right="425"/>
              <w:rPr>
                <w:sz w:val="22"/>
                <w:szCs w:val="22"/>
              </w:rPr>
            </w:pPr>
          </w:p>
        </w:tc>
      </w:tr>
      <w:tr w:rsidR="001246F0" w14:paraId="2E9A8C7C" w14:textId="77777777" w:rsidTr="001246F0">
        <w:trPr>
          <w:trHeight w:val="163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6B5953C" w14:textId="77777777" w:rsidR="001246F0" w:rsidRDefault="001246F0">
            <w:pPr>
              <w:ind w:right="425"/>
              <w:rPr>
                <w:sz w:val="22"/>
                <w:szCs w:val="22"/>
              </w:rPr>
            </w:pPr>
          </w:p>
          <w:p w14:paraId="0F2B0FA4" w14:textId="77777777" w:rsidR="001246F0" w:rsidRDefault="001246F0">
            <w:pPr>
              <w:ind w:right="425"/>
              <w:jc w:val="righ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RAZEM:</w:t>
            </w:r>
          </w:p>
          <w:p w14:paraId="0203CF30" w14:textId="77777777" w:rsidR="001246F0" w:rsidRDefault="001246F0">
            <w:pPr>
              <w:ind w:right="425"/>
              <w:jc w:val="right"/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301849" w14:textId="77777777" w:rsidR="001246F0" w:rsidRDefault="001246F0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B209D09" w14:textId="77777777" w:rsidR="001246F0" w:rsidRDefault="001246F0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D353E0E" w14:textId="77777777" w:rsidR="001246F0" w:rsidRDefault="001246F0">
            <w:pPr>
              <w:ind w:right="425"/>
              <w:rPr>
                <w:sz w:val="22"/>
                <w:szCs w:val="22"/>
              </w:rPr>
            </w:pPr>
          </w:p>
        </w:tc>
      </w:tr>
      <w:tr w:rsidR="001246F0" w14:paraId="6D0AF01B" w14:textId="77777777" w:rsidTr="001246F0">
        <w:trPr>
          <w:trHeight w:val="163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0C2C03" w14:textId="77777777" w:rsidR="001246F0" w:rsidRDefault="001246F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Cena netto za całość zamówienia /słownie: ……………………………………………………………/</w:t>
            </w:r>
          </w:p>
          <w:p w14:paraId="40016D6B" w14:textId="77777777" w:rsidR="001246F0" w:rsidRDefault="001246F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Cena brutto za całość zamówienia/słownie: ……………………………………………………………/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CF854E" w14:textId="77777777" w:rsidR="001246F0" w:rsidRDefault="001246F0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139B63C" w14:textId="77777777" w:rsidR="001246F0" w:rsidRDefault="001246F0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E10FEC6" w14:textId="77777777" w:rsidR="001246F0" w:rsidRDefault="001246F0">
            <w:pPr>
              <w:ind w:right="425"/>
              <w:rPr>
                <w:sz w:val="22"/>
                <w:szCs w:val="22"/>
              </w:rPr>
            </w:pPr>
          </w:p>
        </w:tc>
      </w:tr>
    </w:tbl>
    <w:p w14:paraId="24B71300" w14:textId="77777777" w:rsidR="001246F0" w:rsidRDefault="001246F0" w:rsidP="00BD0BFE">
      <w:pPr>
        <w:tabs>
          <w:tab w:val="left" w:pos="426"/>
        </w:tabs>
        <w:spacing w:after="120"/>
        <w:jc w:val="both"/>
        <w:rPr>
          <w:sz w:val="22"/>
          <w:szCs w:val="22"/>
        </w:rPr>
      </w:pPr>
    </w:p>
    <w:p w14:paraId="16CF53C2" w14:textId="70CDDD7E" w:rsidR="00BD0BFE" w:rsidRPr="00532AC3" w:rsidRDefault="00BD0BFE" w:rsidP="00BD0BFE">
      <w:pPr>
        <w:tabs>
          <w:tab w:val="left" w:pos="426"/>
        </w:tabs>
        <w:spacing w:after="120"/>
        <w:jc w:val="both"/>
        <w:rPr>
          <w:b/>
          <w:sz w:val="22"/>
          <w:szCs w:val="22"/>
        </w:rPr>
      </w:pPr>
      <w:r w:rsidRPr="00532AC3">
        <w:rPr>
          <w:sz w:val="22"/>
          <w:szCs w:val="22"/>
        </w:rPr>
        <w:t>Oświadczamy, że zgodnie z ustawą z dnia 6 marca 2018 r. Prawo przedsiębiorców, należymy do małych lub średnich przedsiębiorców:</w:t>
      </w:r>
      <w:r w:rsidRPr="00532AC3">
        <w:rPr>
          <w:b/>
          <w:sz w:val="22"/>
          <w:szCs w:val="22"/>
        </w:rPr>
        <w:t xml:space="preserve"> TAK/NIE</w:t>
      </w:r>
    </w:p>
    <w:p w14:paraId="29394386" w14:textId="77777777" w:rsidR="00261729" w:rsidRDefault="00BD0BFE" w:rsidP="00261729">
      <w:pPr>
        <w:tabs>
          <w:tab w:val="left" w:pos="426"/>
        </w:tabs>
        <w:spacing w:line="360" w:lineRule="auto"/>
        <w:jc w:val="both"/>
        <w:rPr>
          <w:sz w:val="22"/>
          <w:szCs w:val="22"/>
        </w:rPr>
      </w:pPr>
      <w:r w:rsidRPr="00532AC3">
        <w:rPr>
          <w:b/>
          <w:sz w:val="22"/>
          <w:szCs w:val="22"/>
        </w:rPr>
        <w:t xml:space="preserve">Termin płatności: </w:t>
      </w:r>
      <w:r w:rsidRPr="00532AC3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778DF94C" w14:textId="3E53A04B" w:rsidR="00BD0BFE" w:rsidRPr="00261729" w:rsidRDefault="00BD0BFE" w:rsidP="00261729">
      <w:pPr>
        <w:tabs>
          <w:tab w:val="left" w:pos="426"/>
        </w:tabs>
        <w:spacing w:line="360" w:lineRule="auto"/>
        <w:jc w:val="both"/>
        <w:rPr>
          <w:sz w:val="22"/>
          <w:szCs w:val="22"/>
        </w:rPr>
      </w:pPr>
      <w:r w:rsidRPr="00532AC3">
        <w:rPr>
          <w:b/>
          <w:sz w:val="22"/>
          <w:szCs w:val="22"/>
          <w:u w:val="single"/>
        </w:rPr>
        <w:t>Jednocześnie oświadczamy, że:</w:t>
      </w:r>
    </w:p>
    <w:p w14:paraId="1CA1DEA9" w14:textId="77777777" w:rsidR="00BD0BFE" w:rsidRPr="00532AC3" w:rsidRDefault="00BD0BFE" w:rsidP="00BD0BFE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532AC3">
        <w:rPr>
          <w:color w:val="000000"/>
          <w:sz w:val="22"/>
          <w:szCs w:val="22"/>
          <w:lang w:eastAsia="ar-SA"/>
        </w:rPr>
        <w:t>Oświadczamy, że jesteśmy związani niniejszą ofertą przez okres wskazany w SWZ.</w:t>
      </w:r>
    </w:p>
    <w:p w14:paraId="08E7AB3A" w14:textId="77777777" w:rsidR="00BD0BFE" w:rsidRPr="00532AC3" w:rsidRDefault="00BD0BFE" w:rsidP="00BD0BFE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532AC3">
        <w:rPr>
          <w:color w:val="000000"/>
          <w:sz w:val="22"/>
          <w:szCs w:val="22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532AC3">
        <w:rPr>
          <w:color w:val="000000"/>
          <w:sz w:val="22"/>
          <w:szCs w:val="22"/>
        </w:rPr>
        <w:t xml:space="preserve"> i nie wnosimy do nich żadnych zastrzeżeń.</w:t>
      </w:r>
    </w:p>
    <w:p w14:paraId="28FFEF7F" w14:textId="77777777" w:rsidR="00BD0BFE" w:rsidRPr="00532AC3" w:rsidRDefault="00BD0BFE" w:rsidP="00BD0BFE">
      <w:pPr>
        <w:numPr>
          <w:ilvl w:val="0"/>
          <w:numId w:val="1"/>
        </w:numPr>
        <w:jc w:val="both"/>
        <w:rPr>
          <w:sz w:val="22"/>
          <w:szCs w:val="22"/>
        </w:rPr>
      </w:pPr>
      <w:r w:rsidRPr="00532AC3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7D93A7A3" w14:textId="77777777" w:rsidR="00BD0BFE" w:rsidRPr="00532AC3" w:rsidRDefault="00BD0BFE" w:rsidP="00BD0BFE">
      <w:pPr>
        <w:ind w:left="360"/>
        <w:jc w:val="both"/>
        <w:rPr>
          <w:i/>
          <w:sz w:val="22"/>
          <w:szCs w:val="22"/>
        </w:rPr>
      </w:pPr>
      <w:r w:rsidRPr="00532AC3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24930384" w14:textId="77777777" w:rsidR="00BD0BFE" w:rsidRPr="00532AC3" w:rsidRDefault="00BD0BFE" w:rsidP="00BD0BFE">
      <w:pPr>
        <w:ind w:left="360"/>
        <w:jc w:val="both"/>
        <w:rPr>
          <w:i/>
          <w:sz w:val="22"/>
          <w:szCs w:val="22"/>
        </w:rPr>
      </w:pPr>
      <w:r w:rsidRPr="00532AC3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36FA96A0" w14:textId="77777777" w:rsidR="00BD0BFE" w:rsidRPr="00532AC3" w:rsidRDefault="00BD0BFE" w:rsidP="00BD0BFE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532AC3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BD0BFE" w:rsidRPr="00532AC3" w14:paraId="1200EF9B" w14:textId="77777777" w:rsidTr="000454E8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6715064" w14:textId="77777777" w:rsidR="00BD0BFE" w:rsidRPr="00532AC3" w:rsidRDefault="00BD0BFE" w:rsidP="000454E8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532AC3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425E51F" w14:textId="77777777" w:rsidR="00BD0BFE" w:rsidRPr="00532AC3" w:rsidRDefault="00BD0BFE" w:rsidP="000454E8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532AC3">
              <w:rPr>
                <w:sz w:val="22"/>
                <w:szCs w:val="22"/>
              </w:rPr>
              <w:t xml:space="preserve">Opis części zamówienia, którą wykonawca </w:t>
            </w:r>
          </w:p>
          <w:p w14:paraId="3CD3931B" w14:textId="77777777" w:rsidR="00BD0BFE" w:rsidRPr="00532AC3" w:rsidRDefault="00BD0BFE" w:rsidP="000454E8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532AC3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BBF392B" w14:textId="77777777" w:rsidR="00BD0BFE" w:rsidRPr="00532AC3" w:rsidRDefault="00BD0BFE" w:rsidP="000454E8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532AC3">
              <w:rPr>
                <w:sz w:val="22"/>
                <w:szCs w:val="22"/>
              </w:rPr>
              <w:t>Nazwa podwykonawcy</w:t>
            </w:r>
            <w:r w:rsidRPr="00532AC3">
              <w:rPr>
                <w:sz w:val="22"/>
                <w:szCs w:val="22"/>
              </w:rPr>
              <w:br/>
              <w:t>(o ile jest znana)</w:t>
            </w:r>
          </w:p>
        </w:tc>
      </w:tr>
      <w:tr w:rsidR="00BD0BFE" w:rsidRPr="00532AC3" w14:paraId="40B7DF16" w14:textId="77777777" w:rsidTr="000454E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F4BDA3" w14:textId="77777777" w:rsidR="00BD0BFE" w:rsidRPr="00532AC3" w:rsidRDefault="00BD0BFE" w:rsidP="000454E8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1BF61F" w14:textId="77777777" w:rsidR="00BD0BFE" w:rsidRPr="00532AC3" w:rsidRDefault="00BD0BFE" w:rsidP="000454E8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BBDF047" w14:textId="77777777" w:rsidR="00BD0BFE" w:rsidRPr="00532AC3" w:rsidRDefault="00BD0BFE" w:rsidP="000454E8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BD0BFE" w:rsidRPr="00532AC3" w14:paraId="2C5CCDB2" w14:textId="77777777" w:rsidTr="000454E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F61C3E" w14:textId="77777777" w:rsidR="00BD0BFE" w:rsidRPr="00532AC3" w:rsidRDefault="00BD0BFE" w:rsidP="000454E8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A65AC7" w14:textId="77777777" w:rsidR="00BD0BFE" w:rsidRPr="00532AC3" w:rsidRDefault="00BD0BFE" w:rsidP="000454E8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F55F7B" w14:textId="77777777" w:rsidR="00BD0BFE" w:rsidRPr="00532AC3" w:rsidRDefault="00BD0BFE" w:rsidP="000454E8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7F4C0199" w14:textId="77777777" w:rsidR="00BD0BFE" w:rsidRPr="00532AC3" w:rsidRDefault="00BD0BFE" w:rsidP="00BD0BFE">
      <w:pPr>
        <w:numPr>
          <w:ilvl w:val="0"/>
          <w:numId w:val="1"/>
        </w:numPr>
        <w:jc w:val="both"/>
        <w:rPr>
          <w:sz w:val="22"/>
          <w:szCs w:val="22"/>
        </w:rPr>
      </w:pPr>
      <w:r w:rsidRPr="00532AC3">
        <w:rPr>
          <w:sz w:val="22"/>
          <w:szCs w:val="22"/>
        </w:rPr>
        <w:t>Upoważnionymi do reprezentowania naszej firmy są następujące osoby:</w:t>
      </w:r>
    </w:p>
    <w:p w14:paraId="21E645EB" w14:textId="77777777" w:rsidR="00BD0BFE" w:rsidRPr="00532AC3" w:rsidRDefault="00BD0BFE" w:rsidP="00BD0BFE">
      <w:pPr>
        <w:pStyle w:val="Nagwek1"/>
        <w:rPr>
          <w:rFonts w:ascii="Times New Roman" w:hAnsi="Times New Roman" w:cs="Times New Roman"/>
          <w:sz w:val="22"/>
          <w:szCs w:val="22"/>
        </w:rPr>
      </w:pPr>
      <w:r w:rsidRPr="00532AC3">
        <w:rPr>
          <w:rFonts w:ascii="Times New Roman" w:hAnsi="Times New Roman" w:cs="Times New Roman"/>
          <w:sz w:val="22"/>
          <w:szCs w:val="22"/>
        </w:rPr>
        <w:lastRenderedPageBreak/>
        <w:tab/>
        <w:t>Imię i Nazwisko</w:t>
      </w:r>
      <w:r w:rsidRPr="00532AC3">
        <w:rPr>
          <w:rFonts w:ascii="Times New Roman" w:hAnsi="Times New Roman" w:cs="Times New Roman"/>
          <w:sz w:val="22"/>
          <w:szCs w:val="22"/>
        </w:rPr>
        <w:tab/>
      </w:r>
      <w:r w:rsidRPr="00532AC3">
        <w:rPr>
          <w:rFonts w:ascii="Times New Roman" w:hAnsi="Times New Roman" w:cs="Times New Roman"/>
          <w:sz w:val="22"/>
          <w:szCs w:val="22"/>
        </w:rPr>
        <w:tab/>
      </w:r>
      <w:r w:rsidRPr="00532AC3">
        <w:rPr>
          <w:rFonts w:ascii="Times New Roman" w:hAnsi="Times New Roman" w:cs="Times New Roman"/>
          <w:sz w:val="22"/>
          <w:szCs w:val="22"/>
        </w:rPr>
        <w:tab/>
      </w:r>
      <w:r w:rsidRPr="00532AC3">
        <w:rPr>
          <w:rFonts w:ascii="Times New Roman" w:hAnsi="Times New Roman" w:cs="Times New Roman"/>
          <w:sz w:val="22"/>
          <w:szCs w:val="22"/>
        </w:rPr>
        <w:tab/>
      </w:r>
      <w:r w:rsidRPr="00532AC3">
        <w:rPr>
          <w:rFonts w:ascii="Times New Roman" w:hAnsi="Times New Roman" w:cs="Times New Roman"/>
          <w:sz w:val="22"/>
          <w:szCs w:val="22"/>
        </w:rPr>
        <w:tab/>
      </w:r>
      <w:r w:rsidRPr="00532AC3">
        <w:rPr>
          <w:rFonts w:ascii="Times New Roman" w:hAnsi="Times New Roman" w:cs="Times New Roman"/>
          <w:sz w:val="22"/>
          <w:szCs w:val="22"/>
        </w:rPr>
        <w:tab/>
      </w:r>
      <w:r w:rsidRPr="00532AC3">
        <w:rPr>
          <w:rFonts w:ascii="Times New Roman" w:hAnsi="Times New Roman" w:cs="Times New Roman"/>
          <w:sz w:val="22"/>
          <w:szCs w:val="22"/>
        </w:rPr>
        <w:tab/>
      </w:r>
    </w:p>
    <w:p w14:paraId="1A14FB40" w14:textId="77777777" w:rsidR="00BD0BFE" w:rsidRPr="00532AC3" w:rsidRDefault="00BD0BFE" w:rsidP="00BD0BFE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532AC3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532AC3">
        <w:rPr>
          <w:sz w:val="22"/>
          <w:szCs w:val="22"/>
        </w:rPr>
        <w:tab/>
      </w:r>
      <w:r w:rsidRPr="00532AC3">
        <w:rPr>
          <w:sz w:val="22"/>
          <w:szCs w:val="22"/>
        </w:rPr>
        <w:tab/>
        <w:t xml:space="preserve"> </w:t>
      </w:r>
    </w:p>
    <w:p w14:paraId="31F7868A" w14:textId="77777777" w:rsidR="00BD0BFE" w:rsidRPr="00532AC3" w:rsidRDefault="00BD0BFE" w:rsidP="00BD0BFE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</w:p>
    <w:p w14:paraId="7FF13020" w14:textId="77777777" w:rsidR="00BD0BFE" w:rsidRPr="00532AC3" w:rsidRDefault="00BD0BFE" w:rsidP="00BD0BFE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532AC3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532AC3">
        <w:rPr>
          <w:sz w:val="22"/>
          <w:szCs w:val="22"/>
        </w:rPr>
        <w:tab/>
      </w:r>
      <w:r w:rsidRPr="00532AC3">
        <w:rPr>
          <w:sz w:val="22"/>
          <w:szCs w:val="22"/>
        </w:rPr>
        <w:tab/>
        <w:t xml:space="preserve"> </w:t>
      </w:r>
    </w:p>
    <w:p w14:paraId="62D02D37" w14:textId="77777777" w:rsidR="00BD0BFE" w:rsidRPr="00532AC3" w:rsidRDefault="00BD0BFE" w:rsidP="00BD0BFE">
      <w:pPr>
        <w:numPr>
          <w:ilvl w:val="0"/>
          <w:numId w:val="1"/>
        </w:numPr>
        <w:jc w:val="both"/>
        <w:rPr>
          <w:sz w:val="22"/>
          <w:szCs w:val="22"/>
        </w:rPr>
      </w:pPr>
      <w:r w:rsidRPr="00532AC3">
        <w:rPr>
          <w:sz w:val="22"/>
          <w:szCs w:val="22"/>
        </w:rPr>
        <w:t>upoważnienie dla powyżej wskazanych osób wynika z następującego (</w:t>
      </w:r>
      <w:proofErr w:type="spellStart"/>
      <w:r w:rsidRPr="00532AC3">
        <w:rPr>
          <w:sz w:val="22"/>
          <w:szCs w:val="22"/>
        </w:rPr>
        <w:t>ych</w:t>
      </w:r>
      <w:proofErr w:type="spellEnd"/>
      <w:r w:rsidRPr="00532AC3">
        <w:rPr>
          <w:sz w:val="22"/>
          <w:szCs w:val="22"/>
        </w:rPr>
        <w:t>) dokumentu(ów)</w:t>
      </w:r>
    </w:p>
    <w:p w14:paraId="67637EE7" w14:textId="77777777" w:rsidR="00BD0BFE" w:rsidRPr="00532AC3" w:rsidRDefault="00BD0BFE" w:rsidP="00BD0BFE">
      <w:pPr>
        <w:jc w:val="both"/>
        <w:rPr>
          <w:sz w:val="22"/>
          <w:szCs w:val="22"/>
        </w:rPr>
      </w:pPr>
      <w:r w:rsidRPr="00532AC3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6F0861A5" w14:textId="77777777" w:rsidR="00BD0BFE" w:rsidRPr="00532AC3" w:rsidRDefault="00BD0BFE" w:rsidP="00BD0BFE">
      <w:pPr>
        <w:numPr>
          <w:ilvl w:val="0"/>
          <w:numId w:val="1"/>
        </w:numPr>
        <w:jc w:val="both"/>
        <w:rPr>
          <w:sz w:val="22"/>
          <w:szCs w:val="22"/>
        </w:rPr>
      </w:pPr>
      <w:r w:rsidRPr="00532AC3">
        <w:rPr>
          <w:sz w:val="22"/>
          <w:szCs w:val="22"/>
        </w:rPr>
        <w:t>załącznikami do niniejszej oferty są:</w:t>
      </w:r>
    </w:p>
    <w:p w14:paraId="2F96EF34" w14:textId="77777777" w:rsidR="00BD0BFE" w:rsidRPr="00532AC3" w:rsidRDefault="00BD0BFE" w:rsidP="00BD0BFE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532AC3">
        <w:rPr>
          <w:sz w:val="22"/>
          <w:szCs w:val="22"/>
        </w:rPr>
        <w:t>………………………………………………………………………………………….</w:t>
      </w:r>
    </w:p>
    <w:p w14:paraId="4C6365E5" w14:textId="77777777" w:rsidR="00BD0BFE" w:rsidRPr="00532AC3" w:rsidRDefault="00BD0BFE" w:rsidP="00BD0BFE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532AC3">
        <w:rPr>
          <w:sz w:val="22"/>
          <w:szCs w:val="22"/>
        </w:rPr>
        <w:t>……………………………………………..……………………………………………</w:t>
      </w:r>
    </w:p>
    <w:p w14:paraId="728A7601" w14:textId="77777777" w:rsidR="00F350A8" w:rsidRPr="00532AC3" w:rsidRDefault="00F350A8" w:rsidP="00F350A8">
      <w:pPr>
        <w:spacing w:line="360" w:lineRule="auto"/>
        <w:ind w:left="1440"/>
        <w:jc w:val="both"/>
        <w:rPr>
          <w:sz w:val="22"/>
          <w:szCs w:val="22"/>
        </w:rPr>
      </w:pPr>
    </w:p>
    <w:p w14:paraId="036B0103" w14:textId="5F458B2A" w:rsidR="00FE545C" w:rsidRPr="00532AC3" w:rsidRDefault="00BD0BFE" w:rsidP="00BD0BFE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sz w:val="22"/>
          <w:szCs w:val="22"/>
          <w:lang w:eastAsia="zh-CN"/>
        </w:rPr>
      </w:pPr>
      <w:r w:rsidRPr="00532AC3">
        <w:rPr>
          <w:rFonts w:eastAsia="Calibri"/>
          <w:b/>
          <w:sz w:val="22"/>
          <w:szCs w:val="22"/>
          <w:highlight w:val="yellow"/>
          <w:lang w:eastAsia="zh-CN"/>
        </w:rPr>
        <w:t>Oferta</w:t>
      </w:r>
      <w:r w:rsidRPr="00532AC3">
        <w:rPr>
          <w:rFonts w:eastAsia="Calibri"/>
          <w:sz w:val="22"/>
          <w:szCs w:val="22"/>
          <w:highlight w:val="yellow"/>
          <w:lang w:eastAsia="zh-CN"/>
        </w:rPr>
        <w:t xml:space="preserve"> </w:t>
      </w:r>
      <w:r w:rsidRPr="00532AC3">
        <w:rPr>
          <w:rFonts w:eastAsia="Calibri"/>
          <w:b/>
          <w:sz w:val="22"/>
          <w:szCs w:val="22"/>
          <w:highlight w:val="yellow"/>
          <w:lang w:eastAsia="zh-CN"/>
        </w:rPr>
        <w:t>powinna</w:t>
      </w:r>
      <w:r w:rsidRPr="00532AC3">
        <w:rPr>
          <w:rFonts w:eastAsia="Calibri"/>
          <w:sz w:val="22"/>
          <w:szCs w:val="22"/>
          <w:highlight w:val="yellow"/>
          <w:lang w:eastAsia="zh-CN"/>
        </w:rPr>
        <w:t xml:space="preserve"> </w:t>
      </w:r>
      <w:r w:rsidRPr="00532AC3">
        <w:rPr>
          <w:rFonts w:eastAsia="Calibri"/>
          <w:b/>
          <w:sz w:val="22"/>
          <w:szCs w:val="22"/>
          <w:highlight w:val="yellow"/>
          <w:lang w:eastAsia="zh-CN"/>
        </w:rPr>
        <w:t>być sporządzona</w:t>
      </w:r>
      <w:r w:rsidRPr="00532AC3">
        <w:rPr>
          <w:rFonts w:eastAsia="Calibri"/>
          <w:sz w:val="22"/>
          <w:szCs w:val="22"/>
          <w:highlight w:val="yellow"/>
          <w:lang w:eastAsia="zh-CN"/>
        </w:rPr>
        <w:t xml:space="preserve"> </w:t>
      </w:r>
      <w:r w:rsidRPr="00532AC3">
        <w:rPr>
          <w:rFonts w:eastAsia="Calibri"/>
          <w:b/>
          <w:sz w:val="22"/>
          <w:szCs w:val="22"/>
          <w:highlight w:val="yellow"/>
          <w:lang w:eastAsia="zh-CN"/>
        </w:rPr>
        <w:t>w języku polskim, z zachowaniem postaci elektronicznej i podpisana kwalifikowanym podpisem elektronicznym, podpisem zaufanym lub podpisem osobistym</w:t>
      </w:r>
      <w:r w:rsidRPr="00532AC3">
        <w:rPr>
          <w:rFonts w:eastAsia="Calibri"/>
          <w:sz w:val="22"/>
          <w:szCs w:val="22"/>
          <w:highlight w:val="yellow"/>
          <w:lang w:eastAsia="zh-CN"/>
        </w:rPr>
        <w:t>.</w:t>
      </w:r>
    </w:p>
    <w:sectPr w:rsidR="00FE545C" w:rsidRPr="00532AC3">
      <w:headerReference w:type="default" r:id="rId8"/>
      <w:footerReference w:type="default" r:id="rId9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75DC9B6" w14:textId="77777777" w:rsidR="00AD46E2" w:rsidRDefault="00AD46E2">
      <w:r>
        <w:separator/>
      </w:r>
    </w:p>
  </w:endnote>
  <w:endnote w:type="continuationSeparator" w:id="0">
    <w:p w14:paraId="1ACB3827" w14:textId="77777777" w:rsidR="00AD46E2" w:rsidRDefault="00AD46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E33CE63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F58A9B2" w14:textId="77777777" w:rsidR="00AD46E2" w:rsidRDefault="00AD46E2">
      <w:r>
        <w:separator/>
      </w:r>
    </w:p>
  </w:footnote>
  <w:footnote w:type="continuationSeparator" w:id="0">
    <w:p w14:paraId="793E2508" w14:textId="77777777" w:rsidR="00AD46E2" w:rsidRDefault="00AD46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128DB07" w14:textId="25699AB1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  <w:p w14:paraId="5F603B0F" w14:textId="64BD35A4" w:rsidR="00667D45" w:rsidRDefault="00667D45">
    <w:pPr>
      <w:pStyle w:val="Nagwek"/>
      <w:rPr>
        <w:sz w:val="2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F5B206C"/>
    <w:multiLevelType w:val="hybridMultilevel"/>
    <w:tmpl w:val="6ACEDF6C"/>
    <w:lvl w:ilvl="0" w:tplc="7F149570">
      <w:start w:val="1"/>
      <w:numFmt w:val="decimal"/>
      <w:lvlText w:val="%1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56F2"/>
    <w:rsid w:val="00003A39"/>
    <w:rsid w:val="00012286"/>
    <w:rsid w:val="00071CCC"/>
    <w:rsid w:val="000B731D"/>
    <w:rsid w:val="000D6134"/>
    <w:rsid w:val="000E09C7"/>
    <w:rsid w:val="000F6589"/>
    <w:rsid w:val="00106636"/>
    <w:rsid w:val="0011019A"/>
    <w:rsid w:val="00116EC6"/>
    <w:rsid w:val="00121D60"/>
    <w:rsid w:val="001246F0"/>
    <w:rsid w:val="00170C2D"/>
    <w:rsid w:val="00176C2E"/>
    <w:rsid w:val="001801DD"/>
    <w:rsid w:val="00182A61"/>
    <w:rsid w:val="001D4612"/>
    <w:rsid w:val="00207E98"/>
    <w:rsid w:val="00244CCE"/>
    <w:rsid w:val="00261729"/>
    <w:rsid w:val="002723B0"/>
    <w:rsid w:val="00315A4A"/>
    <w:rsid w:val="003E3EB6"/>
    <w:rsid w:val="003F3F40"/>
    <w:rsid w:val="004B7300"/>
    <w:rsid w:val="004C6753"/>
    <w:rsid w:val="00532AC3"/>
    <w:rsid w:val="00595C87"/>
    <w:rsid w:val="005D2C65"/>
    <w:rsid w:val="005E0414"/>
    <w:rsid w:val="005E6D94"/>
    <w:rsid w:val="0063384F"/>
    <w:rsid w:val="00643C6F"/>
    <w:rsid w:val="00646202"/>
    <w:rsid w:val="0065290F"/>
    <w:rsid w:val="00667D45"/>
    <w:rsid w:val="006815F6"/>
    <w:rsid w:val="006D7488"/>
    <w:rsid w:val="006E5134"/>
    <w:rsid w:val="006F56F2"/>
    <w:rsid w:val="007748F0"/>
    <w:rsid w:val="007A4321"/>
    <w:rsid w:val="00814DAA"/>
    <w:rsid w:val="00833933"/>
    <w:rsid w:val="00853083"/>
    <w:rsid w:val="008B2F0C"/>
    <w:rsid w:val="008B4928"/>
    <w:rsid w:val="008D2AB8"/>
    <w:rsid w:val="008F1C66"/>
    <w:rsid w:val="00970FE4"/>
    <w:rsid w:val="009800F1"/>
    <w:rsid w:val="009A73ED"/>
    <w:rsid w:val="00A0022B"/>
    <w:rsid w:val="00A346FE"/>
    <w:rsid w:val="00A47B4D"/>
    <w:rsid w:val="00A83018"/>
    <w:rsid w:val="00AD46E2"/>
    <w:rsid w:val="00B32844"/>
    <w:rsid w:val="00B774DC"/>
    <w:rsid w:val="00BD0BFE"/>
    <w:rsid w:val="00C87613"/>
    <w:rsid w:val="00C969A6"/>
    <w:rsid w:val="00CA7D36"/>
    <w:rsid w:val="00D07D7C"/>
    <w:rsid w:val="00D24208"/>
    <w:rsid w:val="00D60C38"/>
    <w:rsid w:val="00D66893"/>
    <w:rsid w:val="00D7627C"/>
    <w:rsid w:val="00D90ACB"/>
    <w:rsid w:val="00D92026"/>
    <w:rsid w:val="00DC1500"/>
    <w:rsid w:val="00E44371"/>
    <w:rsid w:val="00E949B0"/>
    <w:rsid w:val="00F00591"/>
    <w:rsid w:val="00F350A8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  <w14:docId w14:val="42D5094F"/>
  <w15:chartTrackingRefBased/>
  <w15:docId w15:val="{59D9F95A-024F-48A8-A6A7-B4391958A5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170C2D"/>
    <w:pPr>
      <w:suppressAutoHyphens/>
      <w:overflowPunct w:val="0"/>
      <w:autoSpaceDE w:val="0"/>
      <w:ind w:left="720"/>
      <w:contextualSpacing/>
    </w:pPr>
    <w:rPr>
      <w:rFonts w:ascii="Arial" w:hAnsi="Arial" w:cs="Arial"/>
      <w:szCs w:val="20"/>
      <w:lang w:eastAsia="zh-CN"/>
    </w:rPr>
  </w:style>
  <w:style w:type="table" w:styleId="Tabela-Siatka">
    <w:name w:val="Table Grid"/>
    <w:basedOn w:val="Standardowy"/>
    <w:uiPriority w:val="59"/>
    <w:rsid w:val="00170C2D"/>
    <w:rPr>
      <w:rFonts w:ascii="Calibri" w:eastAsia="Calibri" w:hAnsi="Calibri"/>
      <w:sz w:val="22"/>
      <w:szCs w:val="22"/>
      <w:lang w:val="en-US" w:eastAsia="en-US"/>
    </w:rPr>
    <w:tblPr>
      <w:tblInd w:w="0" w:type="nil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2413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85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66BFB0-08C7-402D-BE9F-8133EB6495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3</Pages>
  <Words>560</Words>
  <Characters>4524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5074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Jolata Oleksy</cp:lastModifiedBy>
  <cp:revision>3</cp:revision>
  <cp:lastPrinted>1899-12-31T23:00:00Z</cp:lastPrinted>
  <dcterms:created xsi:type="dcterms:W3CDTF">2022-07-08T13:38:00Z</dcterms:created>
  <dcterms:modified xsi:type="dcterms:W3CDTF">2022-07-18T10:36:00Z</dcterms:modified>
</cp:coreProperties>
</file>