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570" w:rsidRDefault="00FD7570" w:rsidP="00FD7570">
      <w:pPr>
        <w:keepNext/>
        <w:spacing w:after="0" w:line="36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FD7570" w:rsidRDefault="00FD7570" w:rsidP="00FD757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FD7570" w:rsidRDefault="00FD7570" w:rsidP="00FD7570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FD7570" w:rsidRDefault="00FD7570" w:rsidP="00FD7570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FD7570" w:rsidRDefault="00FD7570" w:rsidP="00FD7570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FD7570" w:rsidRDefault="00FD7570" w:rsidP="00FD7570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FD7570" w:rsidRDefault="00FD7570" w:rsidP="00FD7570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D7570" w:rsidRDefault="00FD7570" w:rsidP="00FD7570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FD7570" w:rsidRDefault="00FD7570" w:rsidP="00FD7570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FD7570" w:rsidRDefault="00FD7570" w:rsidP="00FD7570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FD7570" w:rsidRDefault="00FD7570" w:rsidP="00FD7570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FD7570" w:rsidRDefault="00FD7570" w:rsidP="00FD7570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FD7570" w:rsidRDefault="00FD7570" w:rsidP="00FD7570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FD7570" w:rsidRDefault="00FD7570" w:rsidP="00FD7570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FD7570" w:rsidRDefault="00FD7570" w:rsidP="00FD7570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FD7570" w:rsidRDefault="00FD7570" w:rsidP="00FD7570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FD7570" w:rsidRDefault="00FD7570" w:rsidP="00FD7570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FD7570" w:rsidRDefault="00FD7570" w:rsidP="00FD757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D7570" w:rsidRDefault="00FD7570" w:rsidP="00FD7570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Arial" w:hAnsi="Arial" w:cs="Arial"/>
          <w:b/>
          <w:sz w:val="20"/>
          <w:szCs w:val="20"/>
        </w:rPr>
        <w:t xml:space="preserve">Dostawa 5 sztuk projektorów LCD, 2 sztuk projektorów laserowych, 1 sztuki ekranu projekcyjnego, dla </w:t>
      </w:r>
      <w:proofErr w:type="spellStart"/>
      <w:r>
        <w:rPr>
          <w:rFonts w:ascii="Arial" w:hAnsi="Arial" w:cs="Arial"/>
          <w:b/>
          <w:sz w:val="20"/>
          <w:szCs w:val="20"/>
        </w:rPr>
        <w:t>WIMiIP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- Kc-zp.272-371/22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FD7570" w:rsidRDefault="00FD7570" w:rsidP="00FD7570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FD7570" w:rsidRDefault="00FD7570" w:rsidP="00FD7570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D7570" w:rsidRDefault="00FD7570" w:rsidP="00FD7570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:rsidR="00FD7570" w:rsidRDefault="00FD7570" w:rsidP="00FD7570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D7570" w:rsidRDefault="00FD7570" w:rsidP="00FD7570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:rsidR="00FD7570" w:rsidRDefault="00FD7570" w:rsidP="00FD7570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:rsidR="00FD7570" w:rsidRDefault="00FD7570" w:rsidP="00FD7570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</w:t>
      </w: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>bezpieczeństwa narodowego (Dz. U. poz. 835) .</w:t>
      </w:r>
    </w:p>
    <w:p w:rsidR="00FD7570" w:rsidRDefault="00FD7570" w:rsidP="00FD7570">
      <w:pPr>
        <w:pStyle w:val="Akapitzlist"/>
        <w:widowControl w:val="0"/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</w:p>
    <w:p w:rsidR="00FD7570" w:rsidRDefault="00FD7570" w:rsidP="00FD7570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FD7570" w:rsidRDefault="00FD7570" w:rsidP="00FD7570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D7570" w:rsidRDefault="00FD7570" w:rsidP="00FD7570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FD7570" w:rsidRDefault="00FD7570" w:rsidP="00FD7570">
      <w:pPr>
        <w:spacing w:line="252" w:lineRule="auto"/>
        <w:jc w:val="right"/>
        <w:rPr>
          <w:rFonts w:ascii="Arial" w:hAnsi="Arial" w:cs="Arial"/>
          <w:sz w:val="20"/>
          <w:szCs w:val="20"/>
        </w:rPr>
      </w:pPr>
    </w:p>
    <w:p w:rsidR="00FD7570" w:rsidRDefault="00FD7570" w:rsidP="00FD757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:rsidR="00FD7570" w:rsidRDefault="00FD7570" w:rsidP="00FD7570">
      <w:pPr>
        <w:spacing w:line="252" w:lineRule="auto"/>
      </w:pPr>
    </w:p>
    <w:p w:rsidR="00FD7570" w:rsidRDefault="00FD7570" w:rsidP="00FD7570"/>
    <w:p w:rsidR="00FD7570" w:rsidRDefault="00FD7570" w:rsidP="00FD7570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40F2" w:rsidRDefault="009040F2" w:rsidP="0038231F">
      <w:pPr>
        <w:spacing w:after="0" w:line="240" w:lineRule="auto"/>
      </w:pPr>
      <w:r>
        <w:separator/>
      </w:r>
    </w:p>
  </w:endnote>
  <w:endnote w:type="continuationSeparator" w:id="0">
    <w:p w:rsidR="009040F2" w:rsidRDefault="009040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48C" w:rsidRDefault="008F74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48C" w:rsidRDefault="008F74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40F2" w:rsidRDefault="009040F2" w:rsidP="0038231F">
      <w:pPr>
        <w:spacing w:after="0" w:line="240" w:lineRule="auto"/>
      </w:pPr>
      <w:r>
        <w:separator/>
      </w:r>
    </w:p>
  </w:footnote>
  <w:footnote w:type="continuationSeparator" w:id="0">
    <w:p w:rsidR="009040F2" w:rsidRDefault="009040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48C" w:rsidRDefault="008F74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48C" w:rsidRDefault="008F7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48C" w:rsidRDefault="008F74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0F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748C"/>
    <w:rsid w:val="009040F2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757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682615"/>
  <w15:chartTrackingRefBased/>
  <w15:docId w15:val="{86377640-70DB-4F9A-9537-F36AECE95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7570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1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9B3C3-A5DD-4721-9FD9-0154D30B4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2022-07-08T13:39:00Z</dcterms:created>
  <dcterms:modified xsi:type="dcterms:W3CDTF">2022-07-08T13:39:00Z</dcterms:modified>
</cp:coreProperties>
</file>