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3EF90" w14:textId="5E40B324" w:rsidR="008D2AB8" w:rsidRPr="00251204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51204">
        <w:rPr>
          <w:rFonts w:ascii="Times New Roman" w:hAnsi="Times New Roman"/>
          <w:b w:val="0"/>
          <w:sz w:val="22"/>
          <w:szCs w:val="22"/>
        </w:rPr>
        <w:tab/>
      </w:r>
      <w:r w:rsidRPr="00251204">
        <w:rPr>
          <w:rFonts w:ascii="Times New Roman" w:hAnsi="Times New Roman"/>
          <w:b w:val="0"/>
          <w:sz w:val="22"/>
          <w:szCs w:val="22"/>
        </w:rPr>
        <w:tab/>
      </w:r>
      <w:r w:rsidRPr="00251204">
        <w:rPr>
          <w:rFonts w:ascii="Times New Roman" w:hAnsi="Times New Roman"/>
          <w:b w:val="0"/>
          <w:sz w:val="22"/>
          <w:szCs w:val="22"/>
        </w:rPr>
        <w:tab/>
      </w:r>
      <w:r w:rsidRPr="00251204">
        <w:rPr>
          <w:rFonts w:ascii="Times New Roman" w:hAnsi="Times New Roman"/>
          <w:b w:val="0"/>
          <w:sz w:val="22"/>
          <w:szCs w:val="22"/>
        </w:rPr>
        <w:tab/>
      </w:r>
      <w:r w:rsidRPr="00251204">
        <w:rPr>
          <w:rFonts w:ascii="Times New Roman" w:hAnsi="Times New Roman"/>
          <w:b w:val="0"/>
          <w:sz w:val="22"/>
          <w:szCs w:val="22"/>
        </w:rPr>
        <w:tab/>
      </w:r>
      <w:r w:rsidRPr="00251204">
        <w:rPr>
          <w:rFonts w:ascii="Times New Roman" w:hAnsi="Times New Roman"/>
          <w:b w:val="0"/>
          <w:sz w:val="22"/>
          <w:szCs w:val="22"/>
        </w:rPr>
        <w:tab/>
      </w:r>
      <w:r w:rsidRPr="00251204">
        <w:rPr>
          <w:rFonts w:ascii="Times New Roman" w:hAnsi="Times New Roman"/>
          <w:b w:val="0"/>
          <w:sz w:val="22"/>
          <w:szCs w:val="22"/>
        </w:rPr>
        <w:tab/>
      </w:r>
      <w:r w:rsidRPr="00251204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251204">
        <w:rPr>
          <w:rFonts w:ascii="Times New Roman" w:hAnsi="Times New Roman"/>
          <w:sz w:val="22"/>
          <w:szCs w:val="22"/>
        </w:rPr>
        <w:t>1</w:t>
      </w:r>
    </w:p>
    <w:p w14:paraId="7CBA6231" w14:textId="77777777" w:rsidR="008D2AB8" w:rsidRPr="00251204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555EDCF" w14:textId="77777777" w:rsidR="008D2AB8" w:rsidRPr="00251204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51204">
        <w:rPr>
          <w:b/>
          <w:sz w:val="22"/>
          <w:szCs w:val="22"/>
        </w:rPr>
        <w:t>FORMULARZ OFERTY</w:t>
      </w:r>
    </w:p>
    <w:p w14:paraId="4B1745E5" w14:textId="77777777" w:rsidR="00DD5FC6" w:rsidRPr="00251204" w:rsidRDefault="00DD5FC6" w:rsidP="00DD5FC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51204">
        <w:rPr>
          <w:sz w:val="22"/>
          <w:szCs w:val="22"/>
        </w:rPr>
        <w:t>NAZWA WYKONAWCY:……………………………………………………………………..</w:t>
      </w:r>
    </w:p>
    <w:p w14:paraId="56E137D5" w14:textId="77777777" w:rsidR="00DD5FC6" w:rsidRPr="00251204" w:rsidRDefault="00DD5FC6" w:rsidP="00DD5FC6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251204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927D7D3" w14:textId="77777777" w:rsidR="00DD5FC6" w:rsidRPr="00251204" w:rsidRDefault="00DD5FC6" w:rsidP="00DD5FC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51204">
        <w:rPr>
          <w:sz w:val="22"/>
          <w:szCs w:val="22"/>
        </w:rPr>
        <w:t>ADRES:…………………………………………………………………………………………</w:t>
      </w:r>
    </w:p>
    <w:p w14:paraId="288F6D48" w14:textId="77777777" w:rsidR="00DD5FC6" w:rsidRPr="00251204" w:rsidRDefault="00DD5FC6" w:rsidP="00DD5FC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51204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1601C67" w14:textId="77777777" w:rsidR="00DD5FC6" w:rsidRPr="00251204" w:rsidRDefault="00DD5FC6" w:rsidP="00DD5FC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51204">
        <w:rPr>
          <w:sz w:val="22"/>
          <w:szCs w:val="22"/>
          <w:lang w:val="de-DE"/>
        </w:rPr>
        <w:t>TEL.</w:t>
      </w:r>
      <w:r w:rsidRPr="00251204">
        <w:rPr>
          <w:sz w:val="22"/>
          <w:szCs w:val="22"/>
        </w:rPr>
        <w:t>……………………………………………………………………………………………..</w:t>
      </w:r>
    </w:p>
    <w:p w14:paraId="7F2E6C90" w14:textId="77777777" w:rsidR="00DD5FC6" w:rsidRPr="00251204" w:rsidRDefault="00DD5FC6" w:rsidP="00DD5FC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51204">
        <w:rPr>
          <w:sz w:val="22"/>
          <w:szCs w:val="22"/>
          <w:lang w:val="de-DE"/>
        </w:rPr>
        <w:t xml:space="preserve">FAX </w:t>
      </w:r>
      <w:r w:rsidRPr="00251204">
        <w:rPr>
          <w:sz w:val="22"/>
          <w:szCs w:val="22"/>
        </w:rPr>
        <w:t>…………………………………………………………………………………………….</w:t>
      </w:r>
    </w:p>
    <w:p w14:paraId="3307C5A7" w14:textId="77777777" w:rsidR="00DD5FC6" w:rsidRPr="00251204" w:rsidRDefault="00DD5FC6" w:rsidP="00DD5FC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5120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C365C87" w14:textId="77777777" w:rsidR="00DD5FC6" w:rsidRPr="00251204" w:rsidRDefault="00DD5FC6" w:rsidP="00DD5FC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51204">
        <w:rPr>
          <w:sz w:val="22"/>
          <w:szCs w:val="22"/>
          <w:lang w:val="de-DE"/>
        </w:rPr>
        <w:t xml:space="preserve">NIP…………………………………. </w:t>
      </w:r>
      <w:r w:rsidRPr="00251204">
        <w:rPr>
          <w:sz w:val="22"/>
          <w:szCs w:val="22"/>
        </w:rPr>
        <w:t>REGON:………………………………………………...</w:t>
      </w:r>
    </w:p>
    <w:p w14:paraId="1C90E95B" w14:textId="5C887E1C" w:rsidR="008D2AB8" w:rsidRPr="00251204" w:rsidRDefault="00DD5FC6" w:rsidP="00DD5FC6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251204">
        <w:rPr>
          <w:sz w:val="22"/>
          <w:szCs w:val="22"/>
        </w:rPr>
        <w:t>BANK/ NR KONTA ……………………………………………………………………………</w:t>
      </w:r>
    </w:p>
    <w:p w14:paraId="633A0CA8" w14:textId="77777777" w:rsidR="008D2AB8" w:rsidRPr="00251204" w:rsidRDefault="008D2AB8" w:rsidP="008D2AB8">
      <w:pPr>
        <w:spacing w:line="360" w:lineRule="auto"/>
        <w:rPr>
          <w:sz w:val="22"/>
          <w:szCs w:val="22"/>
        </w:rPr>
      </w:pPr>
      <w:r w:rsidRPr="00251204">
        <w:rPr>
          <w:sz w:val="22"/>
          <w:szCs w:val="22"/>
        </w:rPr>
        <w:t>Do: Nazwa i siedziba Zamawiającego:</w:t>
      </w:r>
    </w:p>
    <w:p w14:paraId="45046E69" w14:textId="77777777" w:rsidR="006B0BEB" w:rsidRPr="00251204" w:rsidRDefault="006B0BEB" w:rsidP="008D2AB8">
      <w:pPr>
        <w:ind w:right="-110"/>
        <w:rPr>
          <w:b/>
          <w:sz w:val="22"/>
          <w:szCs w:val="22"/>
        </w:rPr>
      </w:pPr>
      <w:r w:rsidRPr="00251204">
        <w:rPr>
          <w:b/>
          <w:sz w:val="22"/>
          <w:szCs w:val="22"/>
        </w:rPr>
        <w:t>Akademia Górniczo - Hutnicza</w:t>
      </w:r>
    </w:p>
    <w:p w14:paraId="560C82C4" w14:textId="77777777" w:rsidR="006B0BEB" w:rsidRPr="00251204" w:rsidRDefault="006B0BEB" w:rsidP="008D2AB8">
      <w:pPr>
        <w:ind w:right="-110"/>
        <w:rPr>
          <w:b/>
          <w:sz w:val="22"/>
          <w:szCs w:val="22"/>
        </w:rPr>
      </w:pPr>
      <w:r w:rsidRPr="00251204">
        <w:rPr>
          <w:b/>
          <w:sz w:val="22"/>
          <w:szCs w:val="22"/>
        </w:rPr>
        <w:t>im. Stanisława Staszica w Krakowie</w:t>
      </w:r>
    </w:p>
    <w:p w14:paraId="39018420" w14:textId="77777777" w:rsidR="008D2AB8" w:rsidRPr="00251204" w:rsidRDefault="006B0BEB" w:rsidP="008D2AB8">
      <w:pPr>
        <w:ind w:right="-110"/>
        <w:rPr>
          <w:b/>
          <w:sz w:val="22"/>
          <w:szCs w:val="22"/>
        </w:rPr>
      </w:pPr>
      <w:r w:rsidRPr="00251204">
        <w:rPr>
          <w:b/>
          <w:sz w:val="22"/>
          <w:szCs w:val="22"/>
        </w:rPr>
        <w:t>Dział Zamówień Publicznych</w:t>
      </w:r>
      <w:r w:rsidR="008D2AB8" w:rsidRPr="00251204">
        <w:rPr>
          <w:b/>
          <w:sz w:val="22"/>
          <w:szCs w:val="22"/>
        </w:rPr>
        <w:t xml:space="preserve">  </w:t>
      </w:r>
    </w:p>
    <w:p w14:paraId="0A36A12F" w14:textId="77777777" w:rsidR="008D2AB8" w:rsidRPr="00251204" w:rsidRDefault="006B0BEB" w:rsidP="008D2AB8">
      <w:pPr>
        <w:ind w:right="-110"/>
        <w:rPr>
          <w:b/>
          <w:sz w:val="22"/>
          <w:szCs w:val="22"/>
        </w:rPr>
      </w:pPr>
      <w:r w:rsidRPr="00251204">
        <w:rPr>
          <w:b/>
          <w:sz w:val="22"/>
          <w:szCs w:val="22"/>
        </w:rPr>
        <w:t>Al. Mickiewicza</w:t>
      </w:r>
      <w:r w:rsidR="008D2AB8" w:rsidRPr="00251204">
        <w:rPr>
          <w:b/>
          <w:sz w:val="22"/>
          <w:szCs w:val="22"/>
        </w:rPr>
        <w:t xml:space="preserve"> </w:t>
      </w:r>
      <w:r w:rsidRPr="00251204">
        <w:rPr>
          <w:b/>
          <w:sz w:val="22"/>
          <w:szCs w:val="22"/>
        </w:rPr>
        <w:t>30</w:t>
      </w:r>
      <w:r w:rsidR="008D2AB8" w:rsidRPr="00251204">
        <w:rPr>
          <w:b/>
          <w:sz w:val="22"/>
          <w:szCs w:val="22"/>
        </w:rPr>
        <w:t xml:space="preserve"> </w:t>
      </w:r>
    </w:p>
    <w:p w14:paraId="6CD24E94" w14:textId="77777777" w:rsidR="008D2AB8" w:rsidRPr="00251204" w:rsidRDefault="006B0BEB" w:rsidP="008D2AB8">
      <w:pPr>
        <w:rPr>
          <w:b/>
          <w:sz w:val="22"/>
          <w:szCs w:val="22"/>
        </w:rPr>
      </w:pPr>
      <w:r w:rsidRPr="00251204">
        <w:rPr>
          <w:b/>
          <w:sz w:val="22"/>
          <w:szCs w:val="22"/>
        </w:rPr>
        <w:t>30-059</w:t>
      </w:r>
      <w:r w:rsidR="008D2AB8" w:rsidRPr="00251204">
        <w:rPr>
          <w:b/>
          <w:sz w:val="22"/>
          <w:szCs w:val="22"/>
        </w:rPr>
        <w:t xml:space="preserve"> </w:t>
      </w:r>
      <w:r w:rsidRPr="00251204">
        <w:rPr>
          <w:b/>
          <w:sz w:val="22"/>
          <w:szCs w:val="22"/>
        </w:rPr>
        <w:t>Kraków</w:t>
      </w:r>
      <w:r w:rsidR="008D2AB8" w:rsidRPr="00251204">
        <w:rPr>
          <w:b/>
          <w:sz w:val="22"/>
          <w:szCs w:val="22"/>
        </w:rPr>
        <w:t xml:space="preserve">,  </w:t>
      </w:r>
    </w:p>
    <w:p w14:paraId="5B1D810B" w14:textId="77777777" w:rsidR="008D2AB8" w:rsidRPr="00251204" w:rsidRDefault="008D2AB8" w:rsidP="008D2AB8">
      <w:pPr>
        <w:ind w:firstLine="3969"/>
        <w:rPr>
          <w:b/>
          <w:sz w:val="22"/>
          <w:szCs w:val="22"/>
        </w:rPr>
      </w:pPr>
    </w:p>
    <w:p w14:paraId="15EC77D0" w14:textId="308BC83F" w:rsidR="008D2AB8" w:rsidRPr="00251204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251204">
        <w:rPr>
          <w:sz w:val="22"/>
          <w:szCs w:val="22"/>
        </w:rPr>
        <w:t xml:space="preserve">Przystępując do postępowania o udzielenie zamówienia publicznego, którego przedmiotem jest </w:t>
      </w:r>
      <w:r w:rsidR="006B0BEB" w:rsidRPr="00251204">
        <w:rPr>
          <w:b/>
          <w:sz w:val="22"/>
          <w:szCs w:val="22"/>
        </w:rPr>
        <w:t>Dostawa kołder, poduszek antyalergicznych, pokrowców na materace i bielizny pościelowej do domów studenckich Miasteczka Studenckiego AGH w Krakowie - KC-zp.272-443/22</w:t>
      </w:r>
      <w:r w:rsidRPr="00251204">
        <w:rPr>
          <w:b/>
          <w:sz w:val="22"/>
          <w:szCs w:val="22"/>
        </w:rPr>
        <w:t xml:space="preserve">, </w:t>
      </w:r>
      <w:r w:rsidRPr="00251204">
        <w:rPr>
          <w:sz w:val="22"/>
          <w:szCs w:val="22"/>
        </w:rPr>
        <w:t>oferuję realizację przedmiotu zamówienia,</w:t>
      </w:r>
      <w:r w:rsidR="00B8333C">
        <w:rPr>
          <w:sz w:val="22"/>
          <w:szCs w:val="22"/>
        </w:rPr>
        <w:t xml:space="preserve"> </w:t>
      </w:r>
      <w:r w:rsidRPr="00251204">
        <w:rPr>
          <w:sz w:val="22"/>
          <w:szCs w:val="22"/>
        </w:rPr>
        <w:t>zgodnie z zasadami określonymi w specyfikacji warunków zamówienia.</w:t>
      </w:r>
    </w:p>
    <w:p w14:paraId="7C51733E" w14:textId="5BBF0BBB" w:rsidR="00622D5F" w:rsidRPr="00251204" w:rsidRDefault="00622D5F" w:rsidP="008D2AB8">
      <w:pPr>
        <w:pStyle w:val="Tekstpodstawowy"/>
        <w:rPr>
          <w:sz w:val="22"/>
          <w:szCs w:val="22"/>
        </w:rPr>
      </w:pPr>
    </w:p>
    <w:p w14:paraId="6951C1A2" w14:textId="4D3B4AC2" w:rsidR="000C0F05" w:rsidRPr="00251204" w:rsidRDefault="000C0F05" w:rsidP="000C0F05">
      <w:pPr>
        <w:widowControl w:val="0"/>
        <w:suppressAutoHyphens/>
        <w:spacing w:line="276" w:lineRule="auto"/>
        <w:ind w:right="1"/>
        <w:rPr>
          <w:b/>
          <w:sz w:val="22"/>
          <w:szCs w:val="22"/>
          <w:u w:val="single"/>
        </w:rPr>
      </w:pPr>
      <w:r w:rsidRPr="00251204">
        <w:rPr>
          <w:b/>
          <w:bCs/>
          <w:sz w:val="22"/>
          <w:szCs w:val="22"/>
          <w:u w:val="single"/>
        </w:rPr>
        <w:t>Zadanie częściowe nr 1: Dostawa 111 szt. kołder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0C0F05" w:rsidRPr="00251204" w14:paraId="2B48E2D7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E469C" w14:textId="3E1CF66E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Producent</w:t>
            </w:r>
            <w:r w:rsidR="009255E6" w:rsidRPr="00251204">
              <w:rPr>
                <w:b/>
                <w:sz w:val="22"/>
                <w:szCs w:val="22"/>
              </w:rPr>
              <w:t>/wyrób własny</w:t>
            </w:r>
            <w:r w:rsidRPr="00251204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79196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</w:p>
        </w:tc>
      </w:tr>
      <w:tr w:rsidR="000C0F05" w:rsidRPr="00251204" w14:paraId="2D98A5F4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30BB1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43C44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zł</w:t>
            </w:r>
          </w:p>
        </w:tc>
      </w:tr>
      <w:tr w:rsidR="000C0F05" w:rsidRPr="00251204" w14:paraId="2CDD4052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34809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Cena netto:</w:t>
            </w:r>
          </w:p>
          <w:p w14:paraId="688F60EA" w14:textId="62B78C62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(cena jednostkowa x 111)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5D8DB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zł</w:t>
            </w:r>
          </w:p>
        </w:tc>
      </w:tr>
      <w:tr w:rsidR="000C0F05" w:rsidRPr="00251204" w14:paraId="6860FB8D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95FCF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Cena brutto:</w:t>
            </w:r>
          </w:p>
          <w:p w14:paraId="7FDD4FC1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98ADC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zł</w:t>
            </w:r>
          </w:p>
        </w:tc>
      </w:tr>
      <w:tr w:rsidR="000C0F05" w:rsidRPr="00251204" w14:paraId="033BEB93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F440F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2EC9B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center"/>
              <w:rPr>
                <w:b/>
                <w:sz w:val="22"/>
                <w:szCs w:val="22"/>
              </w:rPr>
            </w:pPr>
          </w:p>
        </w:tc>
      </w:tr>
      <w:tr w:rsidR="000C0F05" w:rsidRPr="00251204" w14:paraId="2F62BD8F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92425" w14:textId="211DFDF8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Gwarancja:</w:t>
            </w:r>
            <w:r w:rsidR="00834445" w:rsidRPr="00251204">
              <w:rPr>
                <w:b/>
                <w:sz w:val="22"/>
                <w:szCs w:val="22"/>
              </w:rPr>
              <w:t xml:space="preserve"> </w:t>
            </w:r>
            <w:r w:rsidR="00834445" w:rsidRPr="00251204">
              <w:rPr>
                <w:sz w:val="22"/>
                <w:szCs w:val="22"/>
                <w:highlight w:val="yellow"/>
              </w:rPr>
              <w:t>(</w:t>
            </w:r>
            <w:r w:rsidR="00834445" w:rsidRPr="00251204">
              <w:rPr>
                <w:i/>
                <w:sz w:val="22"/>
                <w:szCs w:val="22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C6CB2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miesięcy</w:t>
            </w:r>
          </w:p>
        </w:tc>
      </w:tr>
    </w:tbl>
    <w:p w14:paraId="7A0EE911" w14:textId="77777777" w:rsidR="000C0F05" w:rsidRPr="00251204" w:rsidRDefault="000C0F05" w:rsidP="000C0F05">
      <w:pPr>
        <w:widowControl w:val="0"/>
        <w:suppressAutoHyphens/>
        <w:spacing w:line="276" w:lineRule="auto"/>
        <w:ind w:right="1"/>
        <w:rPr>
          <w:b/>
          <w:sz w:val="22"/>
          <w:szCs w:val="22"/>
        </w:rPr>
      </w:pPr>
    </w:p>
    <w:p w14:paraId="29103460" w14:textId="77777777" w:rsidR="000C0F05" w:rsidRPr="00251204" w:rsidRDefault="000C0F05" w:rsidP="000C0F05">
      <w:pPr>
        <w:widowControl w:val="0"/>
        <w:suppressAutoHyphens/>
        <w:spacing w:line="276" w:lineRule="auto"/>
        <w:ind w:right="1"/>
        <w:rPr>
          <w:b/>
          <w:bCs/>
          <w:sz w:val="22"/>
          <w:szCs w:val="22"/>
          <w:u w:val="single"/>
        </w:rPr>
      </w:pPr>
    </w:p>
    <w:p w14:paraId="6DB622CF" w14:textId="77777777" w:rsidR="000C0F05" w:rsidRPr="00251204" w:rsidRDefault="000C0F05" w:rsidP="000C0F05">
      <w:pPr>
        <w:widowControl w:val="0"/>
        <w:suppressAutoHyphens/>
        <w:spacing w:line="276" w:lineRule="auto"/>
        <w:ind w:right="1"/>
        <w:rPr>
          <w:b/>
          <w:bCs/>
          <w:sz w:val="22"/>
          <w:szCs w:val="22"/>
          <w:u w:val="single"/>
        </w:rPr>
      </w:pPr>
    </w:p>
    <w:p w14:paraId="161CD885" w14:textId="77777777" w:rsidR="00251204" w:rsidRDefault="00251204" w:rsidP="000C0F05">
      <w:pPr>
        <w:widowControl w:val="0"/>
        <w:suppressAutoHyphens/>
        <w:spacing w:line="276" w:lineRule="auto"/>
        <w:ind w:right="1"/>
        <w:rPr>
          <w:b/>
          <w:bCs/>
          <w:sz w:val="22"/>
          <w:szCs w:val="22"/>
          <w:u w:val="single"/>
        </w:rPr>
      </w:pPr>
    </w:p>
    <w:p w14:paraId="217901D9" w14:textId="77777777" w:rsidR="00251204" w:rsidRDefault="00251204" w:rsidP="000C0F05">
      <w:pPr>
        <w:widowControl w:val="0"/>
        <w:suppressAutoHyphens/>
        <w:spacing w:line="276" w:lineRule="auto"/>
        <w:ind w:right="1"/>
        <w:rPr>
          <w:b/>
          <w:bCs/>
          <w:sz w:val="22"/>
          <w:szCs w:val="22"/>
          <w:u w:val="single"/>
        </w:rPr>
      </w:pPr>
    </w:p>
    <w:p w14:paraId="7F625A87" w14:textId="74253001" w:rsidR="000C0F05" w:rsidRPr="00251204" w:rsidRDefault="000C0F05" w:rsidP="000C0F05">
      <w:pPr>
        <w:widowControl w:val="0"/>
        <w:suppressAutoHyphens/>
        <w:spacing w:line="276" w:lineRule="auto"/>
        <w:ind w:right="1"/>
        <w:rPr>
          <w:b/>
          <w:bCs/>
          <w:sz w:val="22"/>
          <w:szCs w:val="22"/>
          <w:u w:val="single"/>
        </w:rPr>
      </w:pPr>
      <w:r w:rsidRPr="00251204">
        <w:rPr>
          <w:b/>
          <w:bCs/>
          <w:sz w:val="22"/>
          <w:szCs w:val="22"/>
          <w:u w:val="single"/>
        </w:rPr>
        <w:lastRenderedPageBreak/>
        <w:t>Zadanie częściowe nr 2: Dostawa 1</w:t>
      </w:r>
      <w:r w:rsidR="00F3161F">
        <w:rPr>
          <w:b/>
          <w:bCs/>
          <w:sz w:val="22"/>
          <w:szCs w:val="22"/>
          <w:u w:val="single"/>
        </w:rPr>
        <w:t>5</w:t>
      </w:r>
      <w:r w:rsidRPr="00251204">
        <w:rPr>
          <w:b/>
          <w:bCs/>
          <w:sz w:val="22"/>
          <w:szCs w:val="22"/>
          <w:u w:val="single"/>
        </w:rPr>
        <w:t>1 szt. poduszek antyalergicznych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0C0F05" w:rsidRPr="00251204" w14:paraId="29B5E729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7ECA4" w14:textId="77B77AC6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Producent</w:t>
            </w:r>
            <w:r w:rsidR="009255E6" w:rsidRPr="00251204">
              <w:rPr>
                <w:b/>
                <w:sz w:val="22"/>
                <w:szCs w:val="22"/>
              </w:rPr>
              <w:t>/wyrób własny</w:t>
            </w:r>
            <w:r w:rsidRPr="00251204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E5CAB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</w:p>
        </w:tc>
      </w:tr>
      <w:tr w:rsidR="000C0F05" w:rsidRPr="00251204" w14:paraId="08E9ECA7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1DDF8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D5746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zł</w:t>
            </w:r>
          </w:p>
        </w:tc>
      </w:tr>
      <w:tr w:rsidR="000C0F05" w:rsidRPr="00251204" w14:paraId="79CDC35A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87C71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Cena netto:</w:t>
            </w:r>
          </w:p>
          <w:p w14:paraId="593AB040" w14:textId="3CCD1C21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(cena jednostkowa x 1</w:t>
            </w:r>
            <w:r w:rsidR="00DF5B06">
              <w:rPr>
                <w:b/>
                <w:sz w:val="22"/>
                <w:szCs w:val="22"/>
              </w:rPr>
              <w:t>5</w:t>
            </w:r>
            <w:r w:rsidRPr="00251204">
              <w:rPr>
                <w:b/>
                <w:sz w:val="22"/>
                <w:szCs w:val="22"/>
              </w:rPr>
              <w:t>1)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85FBE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zł</w:t>
            </w:r>
          </w:p>
        </w:tc>
      </w:tr>
      <w:tr w:rsidR="000C0F05" w:rsidRPr="00251204" w14:paraId="4DA270DF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C50E6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Cena brutto:</w:t>
            </w:r>
          </w:p>
          <w:p w14:paraId="6A487579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F8EB3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zł</w:t>
            </w:r>
          </w:p>
        </w:tc>
      </w:tr>
      <w:tr w:rsidR="000C0F05" w:rsidRPr="00251204" w14:paraId="7ADEC052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100FD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FCBEA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center"/>
              <w:rPr>
                <w:b/>
                <w:sz w:val="22"/>
                <w:szCs w:val="22"/>
              </w:rPr>
            </w:pPr>
          </w:p>
        </w:tc>
      </w:tr>
      <w:tr w:rsidR="000C0F05" w:rsidRPr="00251204" w14:paraId="3886D169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514B5" w14:textId="0CDA5E80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Gwarancja:</w:t>
            </w:r>
            <w:r w:rsidR="00834445" w:rsidRPr="00251204">
              <w:rPr>
                <w:b/>
                <w:sz w:val="22"/>
                <w:szCs w:val="22"/>
              </w:rPr>
              <w:t xml:space="preserve"> </w:t>
            </w:r>
            <w:r w:rsidR="00834445" w:rsidRPr="00251204">
              <w:rPr>
                <w:sz w:val="22"/>
                <w:szCs w:val="22"/>
                <w:highlight w:val="yellow"/>
              </w:rPr>
              <w:t>(</w:t>
            </w:r>
            <w:r w:rsidR="00834445" w:rsidRPr="00251204">
              <w:rPr>
                <w:i/>
                <w:sz w:val="22"/>
                <w:szCs w:val="22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8349A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miesięcy</w:t>
            </w:r>
          </w:p>
        </w:tc>
      </w:tr>
    </w:tbl>
    <w:p w14:paraId="271C7E57" w14:textId="77777777" w:rsidR="000C0F05" w:rsidRPr="00251204" w:rsidRDefault="000C0F05" w:rsidP="000C0F05">
      <w:pPr>
        <w:widowControl w:val="0"/>
        <w:suppressAutoHyphens/>
        <w:spacing w:line="276" w:lineRule="auto"/>
        <w:ind w:right="1"/>
        <w:rPr>
          <w:b/>
          <w:sz w:val="22"/>
          <w:szCs w:val="22"/>
        </w:rPr>
      </w:pPr>
    </w:p>
    <w:p w14:paraId="0B27973E" w14:textId="7111A618" w:rsidR="000C0F05" w:rsidRPr="00251204" w:rsidRDefault="000C0F05" w:rsidP="000C0F05">
      <w:pPr>
        <w:widowControl w:val="0"/>
        <w:suppressAutoHyphens/>
        <w:spacing w:line="276" w:lineRule="auto"/>
        <w:ind w:right="1"/>
        <w:rPr>
          <w:b/>
          <w:sz w:val="22"/>
          <w:szCs w:val="22"/>
          <w:u w:val="single"/>
        </w:rPr>
      </w:pPr>
      <w:r w:rsidRPr="00251204">
        <w:rPr>
          <w:b/>
          <w:bCs/>
          <w:sz w:val="22"/>
          <w:szCs w:val="22"/>
          <w:u w:val="single"/>
        </w:rPr>
        <w:t>Zadanie częściowe nr 3: Dostawa 801 szt. pokrowców na materace o szerokości 90 cm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0C0F05" w:rsidRPr="00251204" w14:paraId="69DA798D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1CB84" w14:textId="29DC092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Producent</w:t>
            </w:r>
            <w:r w:rsidR="009255E6" w:rsidRPr="00251204">
              <w:rPr>
                <w:b/>
                <w:sz w:val="22"/>
                <w:szCs w:val="22"/>
              </w:rPr>
              <w:t>/wyrób własny</w:t>
            </w:r>
            <w:r w:rsidRPr="00251204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93DF3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</w:p>
        </w:tc>
      </w:tr>
      <w:tr w:rsidR="000C0F05" w:rsidRPr="00251204" w14:paraId="07E6CEED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61419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E0948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zł</w:t>
            </w:r>
          </w:p>
        </w:tc>
      </w:tr>
      <w:tr w:rsidR="000C0F05" w:rsidRPr="00251204" w14:paraId="00525B7A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CFD51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Cena netto:</w:t>
            </w:r>
          </w:p>
          <w:p w14:paraId="6DAECE23" w14:textId="73414ED3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(cena jednostkowa x 801)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6FA04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zł</w:t>
            </w:r>
          </w:p>
        </w:tc>
      </w:tr>
      <w:tr w:rsidR="000C0F05" w:rsidRPr="00251204" w14:paraId="0063DA45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BF9A2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Cena brutto:</w:t>
            </w:r>
          </w:p>
          <w:p w14:paraId="7EF4C365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8F88C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zł</w:t>
            </w:r>
          </w:p>
        </w:tc>
      </w:tr>
      <w:tr w:rsidR="000C0F05" w:rsidRPr="00251204" w14:paraId="3940AF95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94084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CCB52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center"/>
              <w:rPr>
                <w:b/>
                <w:sz w:val="22"/>
                <w:szCs w:val="22"/>
              </w:rPr>
            </w:pPr>
          </w:p>
        </w:tc>
      </w:tr>
      <w:tr w:rsidR="000C0F05" w:rsidRPr="00251204" w14:paraId="155EBA95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CCC44" w14:textId="4EEB8C54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Gwarancja:</w:t>
            </w:r>
            <w:r w:rsidR="00834445" w:rsidRPr="00251204">
              <w:rPr>
                <w:b/>
                <w:sz w:val="22"/>
                <w:szCs w:val="22"/>
              </w:rPr>
              <w:t xml:space="preserve"> </w:t>
            </w:r>
            <w:r w:rsidR="00834445" w:rsidRPr="00251204">
              <w:rPr>
                <w:sz w:val="22"/>
                <w:szCs w:val="22"/>
                <w:highlight w:val="yellow"/>
              </w:rPr>
              <w:t>(</w:t>
            </w:r>
            <w:r w:rsidR="00834445" w:rsidRPr="00251204">
              <w:rPr>
                <w:i/>
                <w:sz w:val="22"/>
                <w:szCs w:val="22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51049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miesięcy</w:t>
            </w:r>
          </w:p>
        </w:tc>
      </w:tr>
    </w:tbl>
    <w:p w14:paraId="6E28A118" w14:textId="77777777" w:rsidR="000C0F05" w:rsidRPr="00251204" w:rsidRDefault="000C0F05" w:rsidP="000C0F05">
      <w:pPr>
        <w:widowControl w:val="0"/>
        <w:suppressAutoHyphens/>
        <w:spacing w:line="276" w:lineRule="auto"/>
        <w:ind w:right="1"/>
        <w:rPr>
          <w:b/>
          <w:sz w:val="22"/>
          <w:szCs w:val="22"/>
        </w:rPr>
      </w:pPr>
    </w:p>
    <w:p w14:paraId="27B9140D" w14:textId="1710857D" w:rsidR="000C0F05" w:rsidRPr="00251204" w:rsidRDefault="000C0F05" w:rsidP="000C0F05">
      <w:pPr>
        <w:widowControl w:val="0"/>
        <w:suppressAutoHyphens/>
        <w:spacing w:line="276" w:lineRule="auto"/>
        <w:ind w:right="1"/>
        <w:rPr>
          <w:b/>
          <w:sz w:val="22"/>
          <w:szCs w:val="22"/>
        </w:rPr>
      </w:pPr>
      <w:r w:rsidRPr="00251204">
        <w:rPr>
          <w:b/>
          <w:bCs/>
          <w:sz w:val="22"/>
          <w:szCs w:val="22"/>
        </w:rPr>
        <w:t xml:space="preserve">Zadanie częściowe nr 4A: Dostawa 1381 szt. </w:t>
      </w:r>
      <w:r w:rsidR="00FA7898" w:rsidRPr="00251204">
        <w:rPr>
          <w:b/>
          <w:bCs/>
          <w:sz w:val="22"/>
          <w:szCs w:val="22"/>
        </w:rPr>
        <w:t>poszew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0C0F05" w:rsidRPr="00251204" w14:paraId="618807EC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2F3CB" w14:textId="682F5246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Producent</w:t>
            </w:r>
            <w:r w:rsidR="009255E6" w:rsidRPr="00251204">
              <w:rPr>
                <w:b/>
                <w:sz w:val="22"/>
                <w:szCs w:val="22"/>
              </w:rPr>
              <w:t>/wyrób własny</w:t>
            </w:r>
            <w:r w:rsidRPr="00251204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F67A5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</w:p>
        </w:tc>
      </w:tr>
      <w:tr w:rsidR="000C0F05" w:rsidRPr="00251204" w14:paraId="2C88AAAE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4D78E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E2EDC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zł</w:t>
            </w:r>
          </w:p>
        </w:tc>
      </w:tr>
      <w:tr w:rsidR="000C0F05" w:rsidRPr="00251204" w14:paraId="1D12A400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89940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Cena netto:</w:t>
            </w:r>
          </w:p>
          <w:p w14:paraId="6EEBDD07" w14:textId="2B5886B5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 xml:space="preserve">(cena jednostkowa x </w:t>
            </w:r>
            <w:r w:rsidR="00FA7898" w:rsidRPr="00251204">
              <w:rPr>
                <w:b/>
                <w:sz w:val="22"/>
                <w:szCs w:val="22"/>
              </w:rPr>
              <w:t>1381</w:t>
            </w:r>
            <w:r w:rsidRPr="00251204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B38E5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zł</w:t>
            </w:r>
          </w:p>
        </w:tc>
      </w:tr>
      <w:tr w:rsidR="000C0F05" w:rsidRPr="00251204" w14:paraId="589E8A75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A62AC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Cena brutto:</w:t>
            </w:r>
          </w:p>
          <w:p w14:paraId="4818560C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9E40C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zł</w:t>
            </w:r>
          </w:p>
        </w:tc>
      </w:tr>
      <w:tr w:rsidR="000C0F05" w:rsidRPr="00251204" w14:paraId="48767299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28C22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6E832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center"/>
              <w:rPr>
                <w:b/>
                <w:sz w:val="22"/>
                <w:szCs w:val="22"/>
              </w:rPr>
            </w:pPr>
          </w:p>
        </w:tc>
      </w:tr>
      <w:tr w:rsidR="000C0F05" w:rsidRPr="00251204" w14:paraId="0BAC48C0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72669" w14:textId="40413E8A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Gwarancja:</w:t>
            </w:r>
            <w:r w:rsidR="00834445" w:rsidRPr="00251204">
              <w:rPr>
                <w:b/>
                <w:sz w:val="22"/>
                <w:szCs w:val="22"/>
              </w:rPr>
              <w:t xml:space="preserve"> </w:t>
            </w:r>
            <w:r w:rsidR="00834445" w:rsidRPr="00251204">
              <w:rPr>
                <w:sz w:val="22"/>
                <w:szCs w:val="22"/>
                <w:highlight w:val="yellow"/>
              </w:rPr>
              <w:t>(</w:t>
            </w:r>
            <w:r w:rsidR="00834445" w:rsidRPr="00251204">
              <w:rPr>
                <w:i/>
                <w:sz w:val="22"/>
                <w:szCs w:val="22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940EB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miesięcy</w:t>
            </w:r>
          </w:p>
        </w:tc>
      </w:tr>
    </w:tbl>
    <w:p w14:paraId="6B6F9BE7" w14:textId="77777777" w:rsidR="000C0F05" w:rsidRPr="00251204" w:rsidRDefault="000C0F05" w:rsidP="000C0F05">
      <w:pPr>
        <w:widowControl w:val="0"/>
        <w:suppressAutoHyphens/>
        <w:spacing w:line="276" w:lineRule="auto"/>
        <w:ind w:right="1"/>
        <w:rPr>
          <w:b/>
          <w:sz w:val="22"/>
          <w:szCs w:val="22"/>
        </w:rPr>
      </w:pPr>
    </w:p>
    <w:p w14:paraId="33BCE8ED" w14:textId="330773B4" w:rsidR="000C0F05" w:rsidRPr="00251204" w:rsidRDefault="000C0F05" w:rsidP="000C0F05">
      <w:pPr>
        <w:widowControl w:val="0"/>
        <w:suppressAutoHyphens/>
        <w:spacing w:line="276" w:lineRule="auto"/>
        <w:ind w:right="1"/>
        <w:rPr>
          <w:b/>
          <w:sz w:val="22"/>
          <w:szCs w:val="22"/>
          <w:u w:val="single"/>
        </w:rPr>
      </w:pPr>
      <w:r w:rsidRPr="00251204">
        <w:rPr>
          <w:b/>
          <w:bCs/>
          <w:sz w:val="22"/>
          <w:szCs w:val="22"/>
          <w:u w:val="single"/>
        </w:rPr>
        <w:t xml:space="preserve">Zadanie częściowe nr 4B: Dostawa </w:t>
      </w:r>
      <w:r w:rsidR="00834445" w:rsidRPr="00251204">
        <w:rPr>
          <w:b/>
          <w:bCs/>
          <w:sz w:val="22"/>
          <w:szCs w:val="22"/>
          <w:u w:val="single"/>
        </w:rPr>
        <w:t>1351 szt. poszewek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0C0F05" w:rsidRPr="00251204" w14:paraId="0C3FF3E5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09740" w14:textId="71E76650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Producent</w:t>
            </w:r>
            <w:r w:rsidR="009255E6" w:rsidRPr="00251204">
              <w:rPr>
                <w:b/>
                <w:sz w:val="22"/>
                <w:szCs w:val="22"/>
              </w:rPr>
              <w:t>/wyrób własny</w:t>
            </w:r>
            <w:r w:rsidRPr="00251204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75335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</w:p>
        </w:tc>
      </w:tr>
      <w:tr w:rsidR="000C0F05" w:rsidRPr="00251204" w14:paraId="017F3AF0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C514A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74719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zł</w:t>
            </w:r>
          </w:p>
        </w:tc>
      </w:tr>
      <w:tr w:rsidR="000C0F05" w:rsidRPr="00251204" w14:paraId="0615E3AE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4CD27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lastRenderedPageBreak/>
              <w:t>Cena netto:</w:t>
            </w:r>
          </w:p>
          <w:p w14:paraId="183EFAFB" w14:textId="03D72EF3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 xml:space="preserve">(cena jednostkowa x </w:t>
            </w:r>
            <w:r w:rsidR="00834445" w:rsidRPr="00251204">
              <w:rPr>
                <w:b/>
                <w:sz w:val="22"/>
                <w:szCs w:val="22"/>
              </w:rPr>
              <w:t>1351</w:t>
            </w:r>
            <w:r w:rsidRPr="00251204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F3BCC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zł</w:t>
            </w:r>
          </w:p>
        </w:tc>
      </w:tr>
      <w:tr w:rsidR="000C0F05" w:rsidRPr="00251204" w14:paraId="45AFAE79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C4ED9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Cena brutto:</w:t>
            </w:r>
          </w:p>
          <w:p w14:paraId="08F99CFF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8A505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zł</w:t>
            </w:r>
          </w:p>
        </w:tc>
      </w:tr>
      <w:tr w:rsidR="000C0F05" w:rsidRPr="00251204" w14:paraId="162A5BB3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522F5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0A63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center"/>
              <w:rPr>
                <w:b/>
                <w:sz w:val="22"/>
                <w:szCs w:val="22"/>
              </w:rPr>
            </w:pPr>
          </w:p>
        </w:tc>
      </w:tr>
      <w:tr w:rsidR="000C0F05" w:rsidRPr="00251204" w14:paraId="1D0D1F77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C8C6F" w14:textId="531417A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Gwarancja</w:t>
            </w:r>
            <w:r w:rsidR="00834445" w:rsidRPr="00251204">
              <w:rPr>
                <w:b/>
                <w:sz w:val="22"/>
                <w:szCs w:val="22"/>
              </w:rPr>
              <w:t xml:space="preserve">: </w:t>
            </w:r>
            <w:r w:rsidR="00834445" w:rsidRPr="00251204">
              <w:rPr>
                <w:sz w:val="22"/>
                <w:szCs w:val="22"/>
              </w:rPr>
              <w:t xml:space="preserve"> </w:t>
            </w:r>
            <w:r w:rsidR="00834445" w:rsidRPr="00251204">
              <w:rPr>
                <w:sz w:val="22"/>
                <w:szCs w:val="22"/>
                <w:highlight w:val="yellow"/>
              </w:rPr>
              <w:t>(</w:t>
            </w:r>
            <w:r w:rsidR="00834445" w:rsidRPr="00251204">
              <w:rPr>
                <w:i/>
                <w:sz w:val="22"/>
                <w:szCs w:val="22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4772E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miesięcy</w:t>
            </w:r>
          </w:p>
        </w:tc>
      </w:tr>
    </w:tbl>
    <w:p w14:paraId="1B7CE675" w14:textId="77777777" w:rsidR="000C0F05" w:rsidRPr="00251204" w:rsidRDefault="000C0F05" w:rsidP="000C0F05">
      <w:pPr>
        <w:widowControl w:val="0"/>
        <w:suppressAutoHyphens/>
        <w:spacing w:line="276" w:lineRule="auto"/>
        <w:ind w:right="1"/>
        <w:rPr>
          <w:b/>
          <w:sz w:val="22"/>
          <w:szCs w:val="22"/>
        </w:rPr>
      </w:pPr>
    </w:p>
    <w:p w14:paraId="21A1E242" w14:textId="64E1F33E" w:rsidR="000C0F05" w:rsidRPr="00251204" w:rsidRDefault="000C0F05" w:rsidP="000C0F05">
      <w:pPr>
        <w:widowControl w:val="0"/>
        <w:suppressAutoHyphens/>
        <w:spacing w:line="276" w:lineRule="auto"/>
        <w:ind w:right="1"/>
        <w:rPr>
          <w:b/>
          <w:sz w:val="22"/>
          <w:szCs w:val="22"/>
          <w:u w:val="single"/>
        </w:rPr>
      </w:pPr>
      <w:r w:rsidRPr="00251204">
        <w:rPr>
          <w:b/>
          <w:bCs/>
          <w:sz w:val="22"/>
          <w:szCs w:val="22"/>
          <w:u w:val="single"/>
        </w:rPr>
        <w:t xml:space="preserve">Zadanie częściowe nr 4C: Dostawa </w:t>
      </w:r>
      <w:r w:rsidR="00834445" w:rsidRPr="00251204">
        <w:rPr>
          <w:b/>
          <w:bCs/>
          <w:sz w:val="22"/>
          <w:szCs w:val="22"/>
          <w:u w:val="single"/>
        </w:rPr>
        <w:t>1251 szt. prześcieradeł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0C0F05" w:rsidRPr="00251204" w14:paraId="4E98C733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1C9F4" w14:textId="416FF9E6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Producent</w:t>
            </w:r>
            <w:r w:rsidR="009255E6" w:rsidRPr="00251204">
              <w:rPr>
                <w:b/>
                <w:sz w:val="22"/>
                <w:szCs w:val="22"/>
              </w:rPr>
              <w:t>/wyrób własny</w:t>
            </w:r>
            <w:r w:rsidRPr="00251204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D7686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</w:p>
        </w:tc>
      </w:tr>
      <w:tr w:rsidR="000C0F05" w:rsidRPr="00251204" w14:paraId="2265E3CE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EC52B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EF40F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zł</w:t>
            </w:r>
          </w:p>
        </w:tc>
      </w:tr>
      <w:tr w:rsidR="000C0F05" w:rsidRPr="00251204" w14:paraId="350959FB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10F28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Cena netto:</w:t>
            </w:r>
          </w:p>
          <w:p w14:paraId="0A0F49A7" w14:textId="133EA238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(cena jednostkowa x 1</w:t>
            </w:r>
            <w:r w:rsidR="00834445" w:rsidRPr="00251204">
              <w:rPr>
                <w:b/>
                <w:sz w:val="22"/>
                <w:szCs w:val="22"/>
              </w:rPr>
              <w:t>251</w:t>
            </w:r>
            <w:r w:rsidRPr="00251204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93029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zł</w:t>
            </w:r>
          </w:p>
        </w:tc>
      </w:tr>
      <w:tr w:rsidR="000C0F05" w:rsidRPr="00251204" w14:paraId="620C50F8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DB7CB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Cena brutto:</w:t>
            </w:r>
          </w:p>
          <w:p w14:paraId="6910B6C4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07D1B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zł</w:t>
            </w:r>
          </w:p>
        </w:tc>
      </w:tr>
      <w:tr w:rsidR="000C0F05" w:rsidRPr="00251204" w14:paraId="5EEC2B20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B23F9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FADD2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center"/>
              <w:rPr>
                <w:b/>
                <w:sz w:val="22"/>
                <w:szCs w:val="22"/>
              </w:rPr>
            </w:pPr>
          </w:p>
        </w:tc>
      </w:tr>
      <w:tr w:rsidR="000C0F05" w:rsidRPr="00251204" w14:paraId="4AAEDB3F" w14:textId="77777777" w:rsidTr="000C0F05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F62A9" w14:textId="44DC4566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Gwarancja</w:t>
            </w:r>
            <w:r w:rsidR="00834445" w:rsidRPr="00251204">
              <w:rPr>
                <w:b/>
                <w:sz w:val="22"/>
                <w:szCs w:val="22"/>
              </w:rPr>
              <w:t>:</w:t>
            </w:r>
            <w:r w:rsidR="00834445" w:rsidRPr="00251204">
              <w:rPr>
                <w:sz w:val="22"/>
                <w:szCs w:val="22"/>
              </w:rPr>
              <w:t xml:space="preserve"> </w:t>
            </w:r>
            <w:r w:rsidR="00834445" w:rsidRPr="00251204">
              <w:rPr>
                <w:sz w:val="22"/>
                <w:szCs w:val="22"/>
                <w:highlight w:val="yellow"/>
              </w:rPr>
              <w:t>(</w:t>
            </w:r>
            <w:r w:rsidR="00834445" w:rsidRPr="00251204">
              <w:rPr>
                <w:i/>
                <w:sz w:val="22"/>
                <w:szCs w:val="22"/>
                <w:highlight w:val="yellow"/>
              </w:rPr>
              <w:t>kryterium oceny ofert)</w:t>
            </w:r>
            <w:r w:rsidRPr="00251204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8C6CA" w14:textId="77777777" w:rsidR="000C0F05" w:rsidRPr="00251204" w:rsidRDefault="000C0F05" w:rsidP="000C0F05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 w:rsidRPr="00251204">
              <w:rPr>
                <w:b/>
                <w:sz w:val="22"/>
                <w:szCs w:val="22"/>
              </w:rPr>
              <w:t>miesięcy</w:t>
            </w:r>
          </w:p>
        </w:tc>
      </w:tr>
    </w:tbl>
    <w:p w14:paraId="311DCBA4" w14:textId="77777777" w:rsidR="000C0F05" w:rsidRPr="00251204" w:rsidRDefault="000C0F05" w:rsidP="000C0F05">
      <w:pPr>
        <w:widowControl w:val="0"/>
        <w:suppressAutoHyphens/>
        <w:spacing w:line="276" w:lineRule="auto"/>
        <w:ind w:right="1"/>
        <w:rPr>
          <w:b/>
          <w:sz w:val="22"/>
          <w:szCs w:val="22"/>
        </w:rPr>
      </w:pPr>
    </w:p>
    <w:p w14:paraId="7345FB05" w14:textId="1AB8025C" w:rsidR="008D2AB8" w:rsidRPr="00251204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51204">
        <w:rPr>
          <w:b/>
          <w:sz w:val="22"/>
          <w:szCs w:val="22"/>
        </w:rPr>
        <w:t xml:space="preserve">Termin realizacji umowy: </w:t>
      </w:r>
    </w:p>
    <w:p w14:paraId="3885350D" w14:textId="3F795CD5" w:rsidR="00622D5F" w:rsidRPr="00251204" w:rsidRDefault="00622D5F" w:rsidP="00622D5F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51204">
        <w:rPr>
          <w:b/>
          <w:sz w:val="22"/>
          <w:szCs w:val="22"/>
        </w:rPr>
        <w:t xml:space="preserve">- zadanie częściowe nr 1 - </w:t>
      </w:r>
      <w:r w:rsidRPr="00251204">
        <w:rPr>
          <w:sz w:val="22"/>
          <w:szCs w:val="22"/>
        </w:rPr>
        <w:t xml:space="preserve"> do 30 dni od daty podpisania umowy</w:t>
      </w:r>
    </w:p>
    <w:p w14:paraId="6950F309" w14:textId="2DEB3078" w:rsidR="00622D5F" w:rsidRPr="00251204" w:rsidRDefault="00622D5F" w:rsidP="00622D5F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51204">
        <w:rPr>
          <w:b/>
          <w:sz w:val="22"/>
          <w:szCs w:val="22"/>
        </w:rPr>
        <w:t xml:space="preserve">- zadanie częściowe nr 2 - </w:t>
      </w:r>
      <w:r w:rsidRPr="00251204">
        <w:rPr>
          <w:sz w:val="22"/>
          <w:szCs w:val="22"/>
        </w:rPr>
        <w:t xml:space="preserve"> do 30 dni od daty podpisania umowy</w:t>
      </w:r>
    </w:p>
    <w:p w14:paraId="61888CC4" w14:textId="32AF444F" w:rsidR="00622D5F" w:rsidRPr="00251204" w:rsidRDefault="00622D5F" w:rsidP="00622D5F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51204">
        <w:rPr>
          <w:b/>
          <w:sz w:val="22"/>
          <w:szCs w:val="22"/>
        </w:rPr>
        <w:t xml:space="preserve">- zadanie częściowe nr 3 - </w:t>
      </w:r>
      <w:r w:rsidRPr="00251204">
        <w:rPr>
          <w:sz w:val="22"/>
          <w:szCs w:val="22"/>
        </w:rPr>
        <w:t xml:space="preserve"> do 30 dni od daty podpisania umowy</w:t>
      </w:r>
    </w:p>
    <w:p w14:paraId="203F53F9" w14:textId="3938E88B" w:rsidR="00622D5F" w:rsidRPr="00251204" w:rsidRDefault="00622D5F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51204">
        <w:rPr>
          <w:b/>
          <w:sz w:val="22"/>
          <w:szCs w:val="22"/>
        </w:rPr>
        <w:t xml:space="preserve">- zadanie częściowe nr 4 - </w:t>
      </w:r>
      <w:r w:rsidRPr="00251204">
        <w:rPr>
          <w:sz w:val="22"/>
          <w:szCs w:val="22"/>
        </w:rPr>
        <w:t xml:space="preserve"> do 30 dni od daty podpisania umowy</w:t>
      </w:r>
    </w:p>
    <w:p w14:paraId="65F43763" w14:textId="77777777" w:rsidR="00E3382D" w:rsidRDefault="00E3382D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</w:p>
    <w:p w14:paraId="6B3A9FA5" w14:textId="4327B915" w:rsidR="008D2AB8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51204">
        <w:rPr>
          <w:sz w:val="22"/>
          <w:szCs w:val="22"/>
        </w:rPr>
        <w:t xml:space="preserve">Oświadczamy, że zgodnie z ustawą z dnia </w:t>
      </w:r>
      <w:r w:rsidR="00A0022B" w:rsidRPr="00251204">
        <w:rPr>
          <w:sz w:val="22"/>
          <w:szCs w:val="22"/>
        </w:rPr>
        <w:t>6 marca 2018 r</w:t>
      </w:r>
      <w:r w:rsidRPr="00251204">
        <w:rPr>
          <w:sz w:val="22"/>
          <w:szCs w:val="22"/>
        </w:rPr>
        <w:t>.</w:t>
      </w:r>
      <w:r w:rsidR="00A0022B" w:rsidRPr="00251204">
        <w:rPr>
          <w:sz w:val="22"/>
          <w:szCs w:val="22"/>
        </w:rPr>
        <w:t xml:space="preserve"> Prawo przedsiębiorców, </w:t>
      </w:r>
      <w:r w:rsidRPr="00251204">
        <w:rPr>
          <w:sz w:val="22"/>
          <w:szCs w:val="22"/>
        </w:rPr>
        <w:t>należymy do małych lub średnich przedsiębiorców:</w:t>
      </w:r>
      <w:r w:rsidRPr="00251204">
        <w:rPr>
          <w:b/>
          <w:sz w:val="22"/>
          <w:szCs w:val="22"/>
        </w:rPr>
        <w:t xml:space="preserve"> TAK/NIE</w:t>
      </w:r>
    </w:p>
    <w:p w14:paraId="12A80EEB" w14:textId="77777777" w:rsidR="00251204" w:rsidRPr="00251204" w:rsidRDefault="00251204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</w:p>
    <w:p w14:paraId="07D1DB34" w14:textId="77777777" w:rsidR="00633943" w:rsidRPr="00251204" w:rsidRDefault="008D2AB8" w:rsidP="00633943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51204">
        <w:rPr>
          <w:b/>
          <w:sz w:val="22"/>
          <w:szCs w:val="22"/>
        </w:rPr>
        <w:t xml:space="preserve">Termin płatności: </w:t>
      </w:r>
      <w:r w:rsidR="00633943" w:rsidRPr="0025120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30B8084" w14:textId="18D30880" w:rsidR="008D2AB8" w:rsidRPr="00251204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A0D9230" w14:textId="45F70ACA" w:rsidR="00FE545C" w:rsidRPr="00251204" w:rsidRDefault="008D2AB8" w:rsidP="00FE545C">
      <w:pPr>
        <w:rPr>
          <w:b/>
          <w:sz w:val="22"/>
          <w:szCs w:val="22"/>
          <w:u w:val="single"/>
        </w:rPr>
      </w:pPr>
      <w:r w:rsidRPr="00251204">
        <w:rPr>
          <w:sz w:val="22"/>
          <w:szCs w:val="22"/>
        </w:rPr>
        <w:br w:type="page"/>
      </w:r>
      <w:r w:rsidR="00FE545C" w:rsidRPr="00251204">
        <w:rPr>
          <w:b/>
          <w:sz w:val="22"/>
          <w:szCs w:val="22"/>
          <w:u w:val="single"/>
        </w:rPr>
        <w:lastRenderedPageBreak/>
        <w:t>Jednocześnie oświadczamy, że:</w:t>
      </w:r>
    </w:p>
    <w:p w14:paraId="25CF8F1C" w14:textId="77777777" w:rsidR="00622D5F" w:rsidRPr="00251204" w:rsidRDefault="00622D5F" w:rsidP="00622D5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5120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6B1DA00" w14:textId="77777777" w:rsidR="00622D5F" w:rsidRPr="00251204" w:rsidRDefault="00622D5F" w:rsidP="00622D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5120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51204">
        <w:rPr>
          <w:color w:val="000000"/>
          <w:sz w:val="22"/>
          <w:szCs w:val="22"/>
        </w:rPr>
        <w:t xml:space="preserve"> i nie wnosimy do nich żadnych zastrzeżeń.</w:t>
      </w:r>
    </w:p>
    <w:p w14:paraId="1004E7A7" w14:textId="77777777" w:rsidR="00622D5F" w:rsidRPr="00251204" w:rsidRDefault="00622D5F" w:rsidP="00622D5F">
      <w:pPr>
        <w:numPr>
          <w:ilvl w:val="0"/>
          <w:numId w:val="1"/>
        </w:numPr>
        <w:jc w:val="both"/>
        <w:rPr>
          <w:sz w:val="22"/>
          <w:szCs w:val="22"/>
        </w:rPr>
      </w:pPr>
      <w:r w:rsidRPr="0025120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737A73E" w14:textId="77777777" w:rsidR="00622D5F" w:rsidRPr="00251204" w:rsidRDefault="00622D5F" w:rsidP="00622D5F">
      <w:pPr>
        <w:ind w:left="360"/>
        <w:jc w:val="both"/>
        <w:rPr>
          <w:i/>
          <w:sz w:val="22"/>
          <w:szCs w:val="22"/>
        </w:rPr>
      </w:pPr>
      <w:r w:rsidRPr="0025120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17CA7F" w14:textId="77777777" w:rsidR="00622D5F" w:rsidRPr="00251204" w:rsidRDefault="00622D5F" w:rsidP="00622D5F">
      <w:pPr>
        <w:ind w:left="360"/>
        <w:jc w:val="both"/>
        <w:rPr>
          <w:i/>
          <w:sz w:val="22"/>
          <w:szCs w:val="22"/>
        </w:rPr>
      </w:pPr>
      <w:r w:rsidRPr="0025120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4C01CDD" w14:textId="77777777" w:rsidR="00622D5F" w:rsidRPr="00251204" w:rsidRDefault="00622D5F" w:rsidP="00622D5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5120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22D5F" w:rsidRPr="00251204" w14:paraId="72B3CE07" w14:textId="77777777" w:rsidTr="00D509E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02300" w14:textId="77777777" w:rsidR="00622D5F" w:rsidRPr="00251204" w:rsidRDefault="00622D5F" w:rsidP="00D509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5120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EB933C" w14:textId="77777777" w:rsidR="00622D5F" w:rsidRPr="00251204" w:rsidRDefault="00622D5F" w:rsidP="00D509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51204">
              <w:rPr>
                <w:sz w:val="22"/>
                <w:szCs w:val="22"/>
              </w:rPr>
              <w:t xml:space="preserve">Opis części zamówienia, którą wykonawca </w:t>
            </w:r>
          </w:p>
          <w:p w14:paraId="187C55A4" w14:textId="77777777" w:rsidR="00622D5F" w:rsidRPr="00251204" w:rsidRDefault="00622D5F" w:rsidP="00D509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5120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EE3D55" w14:textId="77777777" w:rsidR="00622D5F" w:rsidRPr="00251204" w:rsidRDefault="00622D5F" w:rsidP="00D509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51204">
              <w:rPr>
                <w:sz w:val="22"/>
                <w:szCs w:val="22"/>
              </w:rPr>
              <w:t>Nazwa podwykonawcy</w:t>
            </w:r>
            <w:r w:rsidRPr="00251204">
              <w:rPr>
                <w:sz w:val="22"/>
                <w:szCs w:val="22"/>
              </w:rPr>
              <w:br/>
              <w:t>(o ile jest znana)</w:t>
            </w:r>
          </w:p>
        </w:tc>
      </w:tr>
      <w:tr w:rsidR="00622D5F" w:rsidRPr="00251204" w14:paraId="11197591" w14:textId="77777777" w:rsidTr="00D509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3CEF6" w14:textId="77777777" w:rsidR="00622D5F" w:rsidRPr="00251204" w:rsidRDefault="00622D5F" w:rsidP="00D509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7AD48" w14:textId="77777777" w:rsidR="00622D5F" w:rsidRPr="00251204" w:rsidRDefault="00622D5F" w:rsidP="00D509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F44A5" w14:textId="77777777" w:rsidR="00622D5F" w:rsidRPr="00251204" w:rsidRDefault="00622D5F" w:rsidP="00D509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22D5F" w:rsidRPr="00251204" w14:paraId="288BE5E4" w14:textId="77777777" w:rsidTr="00D509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FFD64" w14:textId="77777777" w:rsidR="00622D5F" w:rsidRPr="00251204" w:rsidRDefault="00622D5F" w:rsidP="00D509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8A445" w14:textId="77777777" w:rsidR="00622D5F" w:rsidRPr="00251204" w:rsidRDefault="00622D5F" w:rsidP="00D509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2B4BA" w14:textId="77777777" w:rsidR="00622D5F" w:rsidRPr="00251204" w:rsidRDefault="00622D5F" w:rsidP="00D509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9FF16A7" w14:textId="77777777" w:rsidR="00622D5F" w:rsidRPr="00251204" w:rsidRDefault="00622D5F" w:rsidP="00622D5F">
      <w:pPr>
        <w:numPr>
          <w:ilvl w:val="0"/>
          <w:numId w:val="1"/>
        </w:numPr>
        <w:jc w:val="both"/>
        <w:rPr>
          <w:sz w:val="22"/>
          <w:szCs w:val="22"/>
        </w:rPr>
      </w:pPr>
      <w:r w:rsidRPr="00251204">
        <w:rPr>
          <w:sz w:val="22"/>
          <w:szCs w:val="22"/>
        </w:rPr>
        <w:t>Upoważnionymi do reprezentowania naszej firmy są następujące osoby:</w:t>
      </w:r>
    </w:p>
    <w:p w14:paraId="6A14B3D5" w14:textId="77777777" w:rsidR="00622D5F" w:rsidRPr="00251204" w:rsidRDefault="00622D5F" w:rsidP="00622D5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5120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51204">
        <w:rPr>
          <w:rFonts w:ascii="Times New Roman" w:hAnsi="Times New Roman" w:cs="Times New Roman"/>
          <w:sz w:val="22"/>
          <w:szCs w:val="22"/>
        </w:rPr>
        <w:tab/>
      </w:r>
      <w:r w:rsidRPr="00251204">
        <w:rPr>
          <w:rFonts w:ascii="Times New Roman" w:hAnsi="Times New Roman" w:cs="Times New Roman"/>
          <w:sz w:val="22"/>
          <w:szCs w:val="22"/>
        </w:rPr>
        <w:tab/>
      </w:r>
      <w:r w:rsidRPr="00251204">
        <w:rPr>
          <w:rFonts w:ascii="Times New Roman" w:hAnsi="Times New Roman" w:cs="Times New Roman"/>
          <w:sz w:val="22"/>
          <w:szCs w:val="22"/>
        </w:rPr>
        <w:tab/>
      </w:r>
      <w:r w:rsidRPr="00251204">
        <w:rPr>
          <w:rFonts w:ascii="Times New Roman" w:hAnsi="Times New Roman" w:cs="Times New Roman"/>
          <w:sz w:val="22"/>
          <w:szCs w:val="22"/>
        </w:rPr>
        <w:tab/>
      </w:r>
      <w:r w:rsidRPr="00251204">
        <w:rPr>
          <w:rFonts w:ascii="Times New Roman" w:hAnsi="Times New Roman" w:cs="Times New Roman"/>
          <w:sz w:val="22"/>
          <w:szCs w:val="22"/>
        </w:rPr>
        <w:tab/>
      </w:r>
      <w:r w:rsidRPr="00251204">
        <w:rPr>
          <w:rFonts w:ascii="Times New Roman" w:hAnsi="Times New Roman" w:cs="Times New Roman"/>
          <w:sz w:val="22"/>
          <w:szCs w:val="22"/>
        </w:rPr>
        <w:tab/>
      </w:r>
      <w:r w:rsidRPr="00251204">
        <w:rPr>
          <w:rFonts w:ascii="Times New Roman" w:hAnsi="Times New Roman" w:cs="Times New Roman"/>
          <w:sz w:val="22"/>
          <w:szCs w:val="22"/>
        </w:rPr>
        <w:tab/>
      </w:r>
    </w:p>
    <w:p w14:paraId="3743EC8D" w14:textId="77777777" w:rsidR="00622D5F" w:rsidRPr="00251204" w:rsidRDefault="00622D5F" w:rsidP="00622D5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5120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51204">
        <w:rPr>
          <w:sz w:val="22"/>
          <w:szCs w:val="22"/>
        </w:rPr>
        <w:tab/>
      </w:r>
      <w:r w:rsidRPr="00251204">
        <w:rPr>
          <w:sz w:val="22"/>
          <w:szCs w:val="22"/>
        </w:rPr>
        <w:tab/>
        <w:t xml:space="preserve"> </w:t>
      </w:r>
    </w:p>
    <w:p w14:paraId="43D6AA40" w14:textId="77777777" w:rsidR="00622D5F" w:rsidRPr="00251204" w:rsidRDefault="00622D5F" w:rsidP="00622D5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D4E289A" w14:textId="77777777" w:rsidR="00622D5F" w:rsidRPr="00251204" w:rsidRDefault="00622D5F" w:rsidP="00622D5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5120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51204">
        <w:rPr>
          <w:sz w:val="22"/>
          <w:szCs w:val="22"/>
        </w:rPr>
        <w:tab/>
      </w:r>
      <w:r w:rsidRPr="00251204">
        <w:rPr>
          <w:sz w:val="22"/>
          <w:szCs w:val="22"/>
        </w:rPr>
        <w:tab/>
        <w:t xml:space="preserve"> </w:t>
      </w:r>
    </w:p>
    <w:p w14:paraId="5A785D22" w14:textId="77777777" w:rsidR="00622D5F" w:rsidRPr="00251204" w:rsidRDefault="00622D5F" w:rsidP="00622D5F">
      <w:pPr>
        <w:numPr>
          <w:ilvl w:val="0"/>
          <w:numId w:val="1"/>
        </w:numPr>
        <w:jc w:val="both"/>
        <w:rPr>
          <w:sz w:val="22"/>
          <w:szCs w:val="22"/>
        </w:rPr>
      </w:pPr>
      <w:r w:rsidRPr="00251204">
        <w:rPr>
          <w:sz w:val="22"/>
          <w:szCs w:val="22"/>
        </w:rPr>
        <w:t>upoważnienie dla powyżej wskazanych osób wynika z następującego (ych) dokumentu(ów)</w:t>
      </w:r>
    </w:p>
    <w:p w14:paraId="5699BC3D" w14:textId="77777777" w:rsidR="00622D5F" w:rsidRPr="00251204" w:rsidRDefault="00622D5F" w:rsidP="00622D5F">
      <w:pPr>
        <w:jc w:val="both"/>
        <w:rPr>
          <w:sz w:val="22"/>
          <w:szCs w:val="22"/>
        </w:rPr>
      </w:pPr>
      <w:r w:rsidRPr="0025120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2D756A9" w14:textId="77777777" w:rsidR="00622D5F" w:rsidRPr="00251204" w:rsidRDefault="00622D5F" w:rsidP="00622D5F">
      <w:pPr>
        <w:numPr>
          <w:ilvl w:val="0"/>
          <w:numId w:val="1"/>
        </w:numPr>
        <w:jc w:val="both"/>
        <w:rPr>
          <w:sz w:val="22"/>
          <w:szCs w:val="22"/>
        </w:rPr>
      </w:pPr>
      <w:r w:rsidRPr="00251204">
        <w:rPr>
          <w:sz w:val="22"/>
          <w:szCs w:val="22"/>
        </w:rPr>
        <w:t>załącznikami do niniejszej oferty są:</w:t>
      </w:r>
    </w:p>
    <w:p w14:paraId="7A247DD0" w14:textId="77777777" w:rsidR="00622D5F" w:rsidRPr="00251204" w:rsidRDefault="00622D5F" w:rsidP="00622D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51204">
        <w:rPr>
          <w:sz w:val="22"/>
          <w:szCs w:val="22"/>
        </w:rPr>
        <w:t>………………………………………………………………………………………….</w:t>
      </w:r>
    </w:p>
    <w:p w14:paraId="64FB8E65" w14:textId="77777777" w:rsidR="00622D5F" w:rsidRPr="00251204" w:rsidRDefault="00622D5F" w:rsidP="00622D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51204">
        <w:rPr>
          <w:sz w:val="22"/>
          <w:szCs w:val="22"/>
        </w:rPr>
        <w:t>……………………………………………..……………………………………………</w:t>
      </w:r>
    </w:p>
    <w:p w14:paraId="2192A005" w14:textId="77777777" w:rsidR="00622D5F" w:rsidRPr="00251204" w:rsidRDefault="00622D5F" w:rsidP="00622D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5120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111A5CD" w14:textId="77777777" w:rsidR="00622D5F" w:rsidRPr="00251204" w:rsidRDefault="00622D5F" w:rsidP="00622D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51204">
        <w:rPr>
          <w:sz w:val="22"/>
          <w:szCs w:val="22"/>
        </w:rPr>
        <w:t>………………………………………………………………………………………….</w:t>
      </w:r>
    </w:p>
    <w:p w14:paraId="6D1275F9" w14:textId="77777777" w:rsidR="00622D5F" w:rsidRPr="00251204" w:rsidRDefault="00622D5F" w:rsidP="00622D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51204">
        <w:rPr>
          <w:sz w:val="22"/>
          <w:szCs w:val="22"/>
        </w:rPr>
        <w:t>……………………………………………..……………………………………………</w:t>
      </w:r>
    </w:p>
    <w:p w14:paraId="7844BCC0" w14:textId="77777777" w:rsidR="00622D5F" w:rsidRPr="00251204" w:rsidRDefault="00622D5F" w:rsidP="00622D5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2"/>
          <w:szCs w:val="22"/>
          <w:highlight w:val="yellow"/>
          <w:lang w:eastAsia="zh-CN"/>
        </w:rPr>
      </w:pPr>
    </w:p>
    <w:p w14:paraId="000A1627" w14:textId="77777777" w:rsidR="00622D5F" w:rsidRPr="00251204" w:rsidRDefault="00622D5F" w:rsidP="00622D5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2"/>
          <w:szCs w:val="22"/>
          <w:highlight w:val="yellow"/>
          <w:lang w:eastAsia="zh-CN"/>
        </w:rPr>
      </w:pPr>
    </w:p>
    <w:p w14:paraId="1E008826" w14:textId="77777777" w:rsidR="00622D5F" w:rsidRPr="00251204" w:rsidRDefault="00622D5F" w:rsidP="00622D5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251204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25120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51204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25120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51204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25120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51204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251204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3165B4A3" w14:textId="77777777" w:rsidR="00622D5F" w:rsidRPr="00251204" w:rsidRDefault="00622D5F" w:rsidP="00FE545C">
      <w:pPr>
        <w:rPr>
          <w:b/>
          <w:sz w:val="22"/>
          <w:szCs w:val="22"/>
          <w:u w:val="single"/>
        </w:rPr>
      </w:pPr>
    </w:p>
    <w:p w14:paraId="0700AE72" w14:textId="77777777" w:rsidR="00497C50" w:rsidRPr="00251204" w:rsidRDefault="00497C50" w:rsidP="00FE545C">
      <w:pPr>
        <w:rPr>
          <w:b/>
          <w:sz w:val="22"/>
          <w:szCs w:val="22"/>
          <w:u w:val="single"/>
        </w:rPr>
      </w:pPr>
    </w:p>
    <w:p w14:paraId="5CA0080B" w14:textId="77777777" w:rsidR="00FE545C" w:rsidRPr="00251204" w:rsidRDefault="00FE545C" w:rsidP="00FE545C">
      <w:pPr>
        <w:jc w:val="right"/>
        <w:rPr>
          <w:sz w:val="22"/>
          <w:szCs w:val="22"/>
        </w:rPr>
      </w:pPr>
    </w:p>
    <w:sectPr w:rsidR="00FE545C" w:rsidRPr="002512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ABFA8" w14:textId="77777777" w:rsidR="0056168E" w:rsidRDefault="0056168E">
      <w:r>
        <w:separator/>
      </w:r>
    </w:p>
  </w:endnote>
  <w:endnote w:type="continuationSeparator" w:id="0">
    <w:p w14:paraId="3E81873B" w14:textId="77777777" w:rsidR="0056168E" w:rsidRDefault="00561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94406" w14:textId="77777777" w:rsidR="006B0BEB" w:rsidRDefault="006B0B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E712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77A59" w14:textId="77777777" w:rsidR="006B0BEB" w:rsidRDefault="006B0B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DED24" w14:textId="77777777" w:rsidR="0056168E" w:rsidRDefault="0056168E">
      <w:r>
        <w:separator/>
      </w:r>
    </w:p>
  </w:footnote>
  <w:footnote w:type="continuationSeparator" w:id="0">
    <w:p w14:paraId="172848F6" w14:textId="77777777" w:rsidR="0056168E" w:rsidRDefault="005616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73CC9" w14:textId="77777777" w:rsidR="006B0BEB" w:rsidRDefault="006B0B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A8656" w14:textId="2A4BFC0C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570AC" w14:textId="77777777" w:rsidR="006B0BEB" w:rsidRDefault="006B0B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106347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57667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3514955">
    <w:abstractNumId w:val="0"/>
  </w:num>
  <w:num w:numId="4" w16cid:durableId="4313204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168E"/>
    <w:rsid w:val="00012286"/>
    <w:rsid w:val="00071CCC"/>
    <w:rsid w:val="000B731D"/>
    <w:rsid w:val="000C0F05"/>
    <w:rsid w:val="000D6134"/>
    <w:rsid w:val="000E09C7"/>
    <w:rsid w:val="000F6589"/>
    <w:rsid w:val="00106636"/>
    <w:rsid w:val="00116EC6"/>
    <w:rsid w:val="001801DD"/>
    <w:rsid w:val="001D4612"/>
    <w:rsid w:val="00207E98"/>
    <w:rsid w:val="00251204"/>
    <w:rsid w:val="00254E82"/>
    <w:rsid w:val="002723B0"/>
    <w:rsid w:val="00315A4A"/>
    <w:rsid w:val="00497C50"/>
    <w:rsid w:val="004B2854"/>
    <w:rsid w:val="004B7300"/>
    <w:rsid w:val="004C6753"/>
    <w:rsid w:val="0056168E"/>
    <w:rsid w:val="00595C87"/>
    <w:rsid w:val="005D2C65"/>
    <w:rsid w:val="005E6D94"/>
    <w:rsid w:val="00622D5F"/>
    <w:rsid w:val="0063384F"/>
    <w:rsid w:val="00633943"/>
    <w:rsid w:val="00643C6F"/>
    <w:rsid w:val="00646202"/>
    <w:rsid w:val="0065290F"/>
    <w:rsid w:val="006815F6"/>
    <w:rsid w:val="006B0BEB"/>
    <w:rsid w:val="007748F0"/>
    <w:rsid w:val="007A4321"/>
    <w:rsid w:val="00833933"/>
    <w:rsid w:val="00834445"/>
    <w:rsid w:val="00853083"/>
    <w:rsid w:val="008B2F0C"/>
    <w:rsid w:val="008B4928"/>
    <w:rsid w:val="008D2AB8"/>
    <w:rsid w:val="008F1C66"/>
    <w:rsid w:val="009255E6"/>
    <w:rsid w:val="00970FE4"/>
    <w:rsid w:val="00A0022B"/>
    <w:rsid w:val="00A346FE"/>
    <w:rsid w:val="00A47B4D"/>
    <w:rsid w:val="00A83018"/>
    <w:rsid w:val="00B774DC"/>
    <w:rsid w:val="00B8333C"/>
    <w:rsid w:val="00C969A6"/>
    <w:rsid w:val="00CA7D36"/>
    <w:rsid w:val="00D24208"/>
    <w:rsid w:val="00D31117"/>
    <w:rsid w:val="00D60C38"/>
    <w:rsid w:val="00D66893"/>
    <w:rsid w:val="00D90ACB"/>
    <w:rsid w:val="00DC1500"/>
    <w:rsid w:val="00DD5FC6"/>
    <w:rsid w:val="00DF5B06"/>
    <w:rsid w:val="00E3382D"/>
    <w:rsid w:val="00E44371"/>
    <w:rsid w:val="00E949B0"/>
    <w:rsid w:val="00F00591"/>
    <w:rsid w:val="00F3161F"/>
    <w:rsid w:val="00F51688"/>
    <w:rsid w:val="00F53146"/>
    <w:rsid w:val="00F91018"/>
    <w:rsid w:val="00FA0F30"/>
    <w:rsid w:val="00FA51A4"/>
    <w:rsid w:val="00FA789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80373F"/>
  <w15:chartTrackingRefBased/>
  <w15:docId w15:val="{574A862B-FA37-4BF3-87C5-7E8C6A0F7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726</Words>
  <Characters>5331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2022-07-13T10:53:00Z</dcterms:created>
  <dcterms:modified xsi:type="dcterms:W3CDTF">2022-07-18T08:54:00Z</dcterms:modified>
</cp:coreProperties>
</file>