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6EE6955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952E5E" w:rsidRPr="00952E5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szkolenia „Podstawy wielokryterialnej analizy decyzji w języku </w:t>
      </w:r>
      <w:proofErr w:type="spellStart"/>
      <w:r w:rsidR="00952E5E" w:rsidRPr="00952E5E">
        <w:rPr>
          <w:rFonts w:ascii="Arial" w:eastAsia="Times New Roman" w:hAnsi="Arial" w:cs="Arial"/>
          <w:b/>
          <w:sz w:val="20"/>
          <w:szCs w:val="20"/>
          <w:lang w:eastAsia="pl-PL"/>
        </w:rPr>
        <w:t>Python</w:t>
      </w:r>
      <w:proofErr w:type="spellEnd"/>
      <w:r w:rsidR="00952E5E" w:rsidRPr="00952E5E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KC-zp.272-416/22</w:t>
      </w:r>
      <w:bookmarkStart w:id="0" w:name="_GoBack"/>
      <w:bookmarkEnd w:id="0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, 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73A95B" w14:textId="77777777" w:rsidR="00696929" w:rsidRDefault="00696929" w:rsidP="0038231F">
      <w:pPr>
        <w:spacing w:after="0" w:line="240" w:lineRule="auto"/>
      </w:pPr>
      <w:r>
        <w:separator/>
      </w:r>
    </w:p>
  </w:endnote>
  <w:endnote w:type="continuationSeparator" w:id="0">
    <w:p w14:paraId="1BA68176" w14:textId="77777777" w:rsidR="00696929" w:rsidRDefault="006969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9D3D5E" w14:textId="77777777" w:rsidR="00696929" w:rsidRDefault="00696929" w:rsidP="0038231F">
      <w:pPr>
        <w:spacing w:after="0" w:line="240" w:lineRule="auto"/>
      </w:pPr>
      <w:r>
        <w:separator/>
      </w:r>
    </w:p>
  </w:footnote>
  <w:footnote w:type="continuationSeparator" w:id="0">
    <w:p w14:paraId="101F6B32" w14:textId="77777777" w:rsidR="00696929" w:rsidRDefault="00696929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B2AD9"/>
    <w:rsid w:val="002B2D96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3037C-ADB0-41C8-88F9-5035C916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262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2022-06-08T10:44:00Z</cp:lastPrinted>
  <dcterms:created xsi:type="dcterms:W3CDTF">2022-07-08T09:29:00Z</dcterms:created>
  <dcterms:modified xsi:type="dcterms:W3CDTF">2022-07-08T10:10:00Z</dcterms:modified>
</cp:coreProperties>
</file>