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8B526" w14:textId="2A4BE7A4" w:rsidR="00917C18" w:rsidRPr="00DA3576" w:rsidRDefault="00917C18" w:rsidP="00DA3576">
      <w:pPr>
        <w:pStyle w:val="pkt"/>
        <w:ind w:left="0" w:firstLine="0"/>
        <w:jc w:val="center"/>
        <w:rPr>
          <w:b/>
          <w:color w:val="000000"/>
        </w:rPr>
      </w:pPr>
    </w:p>
    <w:p w14:paraId="34CA5DE1" w14:textId="77777777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28049DE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1E9EAE48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4890B175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1F4C345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55F4323D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143837E3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BC4BE41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55C3A5B2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4DB86E96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77750ED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7768652B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7AFE10FD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FDEA92D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1C0D198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3D987B4D" w14:textId="4F11454A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B0585" w:rsidRPr="008B0585">
        <w:rPr>
          <w:rFonts w:ascii="Arial" w:hAnsi="Arial" w:cs="Arial"/>
          <w:b/>
          <w:sz w:val="21"/>
          <w:szCs w:val="21"/>
          <w:lang w:eastAsia="zh-CN"/>
        </w:rPr>
        <w:t>Przeprowadzenie warsztatów z zakresu nowoczesnych metod edukacji dla nauczycieli akademickich w ramach programu ETEIA - KC-zp.272-374/22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DBF021B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43C08413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4B97A491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13913C73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45C8BF39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415CD76E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21C17C1E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B09C" w14:textId="77777777" w:rsidR="00017F0B" w:rsidRDefault="00017F0B" w:rsidP="0038231F">
      <w:pPr>
        <w:spacing w:after="0" w:line="240" w:lineRule="auto"/>
      </w:pPr>
      <w:r>
        <w:separator/>
      </w:r>
    </w:p>
  </w:endnote>
  <w:endnote w:type="continuationSeparator" w:id="0">
    <w:p w14:paraId="42C0BC90" w14:textId="77777777" w:rsidR="00017F0B" w:rsidRDefault="00017F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1F916" w14:textId="77777777" w:rsidR="0047462C" w:rsidRDefault="004746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4F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A266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9638" w14:textId="77777777" w:rsidR="0047462C" w:rsidRDefault="004746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EE639" w14:textId="77777777" w:rsidR="00017F0B" w:rsidRDefault="00017F0B" w:rsidP="0038231F">
      <w:pPr>
        <w:spacing w:after="0" w:line="240" w:lineRule="auto"/>
      </w:pPr>
      <w:r>
        <w:separator/>
      </w:r>
    </w:p>
  </w:footnote>
  <w:footnote w:type="continuationSeparator" w:id="0">
    <w:p w14:paraId="18EF65AA" w14:textId="77777777" w:rsidR="00017F0B" w:rsidRDefault="00017F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4E9D4" w14:textId="77777777" w:rsidR="0047462C" w:rsidRDefault="00474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D3EE4" w14:textId="338D454A" w:rsidR="00DA563A" w:rsidRPr="0047462C" w:rsidRDefault="0047462C" w:rsidP="0047462C">
    <w:pPr>
      <w:pStyle w:val="Nagwek"/>
    </w:pPr>
    <w:r>
      <w:rPr>
        <w:noProof/>
      </w:rPr>
      <w:drawing>
        <wp:inline distT="0" distB="0" distL="0" distR="0" wp14:anchorId="4DA80372" wp14:editId="419904E8">
          <wp:extent cx="3286125" cy="539750"/>
          <wp:effectExtent l="0" t="0" r="9525" b="0"/>
          <wp:docPr id="1" name="Obraz 1" descr="C:\Users\KP\Desktop\Przetargi\Szkolenie\Zad.1\EITRM_Landscape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KP\Desktop\Przetargi\Szkolenie\Zad.1\EITRM_Landscape_RGB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96456" w14:textId="77777777" w:rsidR="0047462C" w:rsidRDefault="00474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348225">
    <w:abstractNumId w:val="7"/>
  </w:num>
  <w:num w:numId="2" w16cid:durableId="1784180198">
    <w:abstractNumId w:val="0"/>
  </w:num>
  <w:num w:numId="3" w16cid:durableId="861672699">
    <w:abstractNumId w:val="6"/>
  </w:num>
  <w:num w:numId="4" w16cid:durableId="1625306523">
    <w:abstractNumId w:val="9"/>
  </w:num>
  <w:num w:numId="5" w16cid:durableId="1090547679">
    <w:abstractNumId w:val="8"/>
  </w:num>
  <w:num w:numId="6" w16cid:durableId="754518404">
    <w:abstractNumId w:val="5"/>
  </w:num>
  <w:num w:numId="7" w16cid:durableId="530151667">
    <w:abstractNumId w:val="1"/>
  </w:num>
  <w:num w:numId="8" w16cid:durableId="422530837">
    <w:abstractNumId w:val="3"/>
  </w:num>
  <w:num w:numId="9" w16cid:durableId="105807849">
    <w:abstractNumId w:val="2"/>
  </w:num>
  <w:num w:numId="10" w16cid:durableId="97718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17F0B"/>
    <w:rsid w:val="00023477"/>
    <w:rsid w:val="000247FF"/>
    <w:rsid w:val="00025C8D"/>
    <w:rsid w:val="000303EE"/>
    <w:rsid w:val="0004091A"/>
    <w:rsid w:val="00056D32"/>
    <w:rsid w:val="00073C3D"/>
    <w:rsid w:val="000809B6"/>
    <w:rsid w:val="00084B8B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11DF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462C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97F7E"/>
    <w:rsid w:val="008B0585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8443D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F78C18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F641D-9374-462F-AEBB-04F2FAE5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2022-06-23T07:49:00Z</dcterms:created>
  <dcterms:modified xsi:type="dcterms:W3CDTF">2022-06-23T07:49:00Z</dcterms:modified>
</cp:coreProperties>
</file>