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7CA1E" w14:textId="77777777"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14:paraId="1441CF1F" w14:textId="5628CB86" w:rsidR="00722C1A" w:rsidRPr="00722C1A" w:rsidRDefault="00722C1A" w:rsidP="00722C1A">
      <w:pPr>
        <w:pStyle w:val="pkt"/>
        <w:ind w:left="0" w:firstLine="0"/>
        <w:jc w:val="center"/>
        <w:rPr>
          <w:b/>
          <w:color w:val="000000"/>
        </w:rPr>
      </w:pPr>
    </w:p>
    <w:p w14:paraId="3BB39328" w14:textId="77777777" w:rsidR="00722C1A" w:rsidRDefault="00722C1A" w:rsidP="00722C1A">
      <w:pPr>
        <w:tabs>
          <w:tab w:val="left" w:pos="694"/>
          <w:tab w:val="right" w:pos="9000"/>
        </w:tabs>
      </w:pPr>
    </w:p>
    <w:p w14:paraId="73213687" w14:textId="77777777"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14:paraId="5C35C071" w14:textId="086C30F1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0B3785" wp14:editId="3D5D9E4B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C8F05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B378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42AC8F05" w14:textId="77777777"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4480">
        <w:rPr>
          <w:b/>
          <w:sz w:val="24"/>
          <w:szCs w:val="24"/>
        </w:rPr>
        <w:t>5</w:t>
      </w:r>
    </w:p>
    <w:p w14:paraId="1524A25E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3975B888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7434FEB6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301C8CF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5259D64C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5B7EFC45" w14:textId="4391BCCA" w:rsidR="006A7152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3D2995" w:rsidRPr="003D2995">
        <w:rPr>
          <w:b/>
        </w:rPr>
        <w:t>Przeprowadzenie warsztatów z zakresu nowoczesnych metod edukacji dla nauczycieli akademickich w ramach programu ETEIA - KC-zp.272-374/22</w:t>
      </w:r>
      <w:r w:rsidR="006A7152" w:rsidRPr="006A7152">
        <w:rPr>
          <w:b/>
        </w:rPr>
        <w:t>.</w:t>
      </w:r>
    </w:p>
    <w:p w14:paraId="31A0DB07" w14:textId="77777777" w:rsidR="00722C1A" w:rsidRPr="008D10EB" w:rsidRDefault="00722C1A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BE65E1" w:rsidRPr="00BE65E1" w14:paraId="0A222972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02FF6DF8" w14:textId="77777777" w:rsidR="00722C1A" w:rsidRPr="00BE65E1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 w:rsidRPr="00BE65E1">
              <w:rPr>
                <w:b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1C2A6F14" w14:textId="77777777" w:rsidR="00722C1A" w:rsidRPr="00BE65E1" w:rsidRDefault="00722C1A" w:rsidP="00271BD1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BE65E1">
              <w:rPr>
                <w:b/>
                <w:sz w:val="22"/>
                <w:szCs w:val="22"/>
              </w:rPr>
              <w:t>Wymagania zgodnie z pkt 8.</w:t>
            </w:r>
            <w:r w:rsidR="00905704" w:rsidRPr="00BE65E1">
              <w:rPr>
                <w:b/>
                <w:sz w:val="22"/>
                <w:szCs w:val="22"/>
              </w:rPr>
              <w:t>2</w:t>
            </w:r>
            <w:r w:rsidRPr="00BE65E1">
              <w:rPr>
                <w:b/>
                <w:sz w:val="22"/>
                <w:szCs w:val="22"/>
              </w:rPr>
              <w:t>.</w:t>
            </w:r>
            <w:r w:rsidR="00905704" w:rsidRPr="00BE65E1">
              <w:rPr>
                <w:b/>
                <w:sz w:val="22"/>
                <w:szCs w:val="22"/>
              </w:rPr>
              <w:t>3</w:t>
            </w:r>
            <w:r w:rsidRPr="00BE65E1">
              <w:rPr>
                <w:b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14:paraId="22F41DA6" w14:textId="77777777" w:rsidR="00722C1A" w:rsidRPr="00BE65E1" w:rsidRDefault="00722C1A" w:rsidP="00271BD1">
            <w:pPr>
              <w:tabs>
                <w:tab w:val="left" w:pos="0"/>
              </w:tabs>
              <w:jc w:val="center"/>
              <w:rPr>
                <w:b/>
              </w:rPr>
            </w:pPr>
            <w:r w:rsidRPr="00BE65E1">
              <w:rPr>
                <w:b/>
              </w:rPr>
              <w:t>Informacja o podstawie do dysponowania osobą</w:t>
            </w:r>
            <w:r w:rsidRPr="00BE65E1">
              <w:rPr>
                <w:b/>
              </w:rPr>
              <w:footnoteReference w:id="1"/>
            </w:r>
            <w:r w:rsidRPr="00BE65E1">
              <w:rPr>
                <w:b/>
              </w:rPr>
              <w:t>*</w:t>
            </w:r>
          </w:p>
        </w:tc>
      </w:tr>
      <w:tr w:rsidR="00BE65E1" w:rsidRPr="00BE65E1" w14:paraId="6EA241D0" w14:textId="77777777" w:rsidTr="00271BD1">
        <w:trPr>
          <w:trHeight w:val="1286"/>
        </w:trPr>
        <w:tc>
          <w:tcPr>
            <w:tcW w:w="1701" w:type="dxa"/>
          </w:tcPr>
          <w:p w14:paraId="1A5F217F" w14:textId="77777777" w:rsidR="00722C1A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highlight w:val="yellow"/>
              </w:rPr>
            </w:pPr>
          </w:p>
          <w:p w14:paraId="3D04D37B" w14:textId="77777777" w:rsidR="00BE65E1" w:rsidRDefault="00BE65E1" w:rsidP="00271BD1">
            <w:pPr>
              <w:tabs>
                <w:tab w:val="left" w:pos="0"/>
              </w:tabs>
              <w:spacing w:line="360" w:lineRule="auto"/>
              <w:jc w:val="both"/>
              <w:rPr>
                <w:highlight w:val="yellow"/>
              </w:rPr>
            </w:pPr>
          </w:p>
          <w:p w14:paraId="5B9CC078" w14:textId="32CD2B50" w:rsidR="00BE65E1" w:rsidRPr="00BE65E1" w:rsidRDefault="00BE65E1" w:rsidP="00271BD1">
            <w:pPr>
              <w:tabs>
                <w:tab w:val="left" w:pos="0"/>
              </w:tabs>
              <w:spacing w:line="36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………………….</w:t>
            </w:r>
          </w:p>
        </w:tc>
        <w:tc>
          <w:tcPr>
            <w:tcW w:w="5740" w:type="dxa"/>
          </w:tcPr>
          <w:p w14:paraId="660BD7A7" w14:textId="77777777" w:rsidR="00BE65E1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lang w:eastAsia="zh-CN"/>
              </w:rPr>
            </w:pPr>
            <w:r w:rsidRPr="00BE65E1">
              <w:rPr>
                <w:bCs/>
                <w:iCs/>
                <w:lang w:eastAsia="zh-CN"/>
              </w:rPr>
              <w:t>Wskazana osoba</w:t>
            </w:r>
            <w:r w:rsidR="00BE65E1">
              <w:rPr>
                <w:bCs/>
                <w:iCs/>
                <w:lang w:eastAsia="zh-CN"/>
              </w:rPr>
              <w:t>:</w:t>
            </w:r>
          </w:p>
          <w:p w14:paraId="752531E1" w14:textId="1D6295D8" w:rsidR="00905704" w:rsidRDefault="00BE65E1" w:rsidP="00BE65E1">
            <w:pPr>
              <w:tabs>
                <w:tab w:val="left" w:pos="0"/>
              </w:tabs>
              <w:jc w:val="both"/>
            </w:pPr>
            <w:r>
              <w:rPr>
                <w:bCs/>
                <w:iCs/>
                <w:lang w:eastAsia="zh-CN"/>
              </w:rPr>
              <w:t xml:space="preserve">- posiada </w:t>
            </w:r>
            <w:r w:rsidRPr="00BE65E1">
              <w:rPr>
                <w:bCs/>
                <w:iCs/>
                <w:highlight w:val="yellow"/>
                <w:lang w:eastAsia="zh-CN"/>
              </w:rPr>
              <w:t>……… letnie /wskazać ilość lat/</w:t>
            </w:r>
            <w:r>
              <w:rPr>
                <w:bCs/>
                <w:iCs/>
                <w:lang w:eastAsia="zh-CN"/>
              </w:rPr>
              <w:t xml:space="preserve"> doświadczenie w realizacji szkoleń/warsztatów z nowoczesnych metod edukacji m.in. w zakresie Harvard Case, nowatorskich metod nauczania </w:t>
            </w:r>
            <w:proofErr w:type="spellStart"/>
            <w:r>
              <w:rPr>
                <w:bCs/>
                <w:iCs/>
                <w:lang w:eastAsia="zh-CN"/>
              </w:rPr>
              <w:t>Engineering&amp;Business</w:t>
            </w:r>
            <w:proofErr w:type="spellEnd"/>
            <w:r>
              <w:rPr>
                <w:bCs/>
                <w:iCs/>
                <w:lang w:eastAsia="zh-CN"/>
              </w:rPr>
              <w:t xml:space="preserve"> Case</w:t>
            </w:r>
            <w:r w:rsidR="00905704" w:rsidRPr="00BE65E1">
              <w:rPr>
                <w:bCs/>
                <w:iCs/>
                <w:lang w:eastAsia="zh-CN"/>
              </w:rPr>
              <w:t xml:space="preserve"> </w:t>
            </w:r>
          </w:p>
          <w:p w14:paraId="6A1B2F58" w14:textId="7DF72B7C" w:rsidR="00BE65E1" w:rsidRDefault="00BE65E1" w:rsidP="00BE65E1">
            <w:pPr>
              <w:tabs>
                <w:tab w:val="left" w:pos="0"/>
              </w:tabs>
              <w:jc w:val="both"/>
            </w:pPr>
            <w:r>
              <w:t xml:space="preserve">- przeprowadziła </w:t>
            </w:r>
            <w:r w:rsidR="003F4F8A" w:rsidRPr="003F4F8A">
              <w:rPr>
                <w:highlight w:val="yellow"/>
              </w:rPr>
              <w:t xml:space="preserve">………… </w:t>
            </w:r>
            <w:r w:rsidR="00034A70">
              <w:rPr>
                <w:highlight w:val="yellow"/>
              </w:rPr>
              <w:t>szkoleń</w:t>
            </w:r>
            <w:r w:rsidR="003F4F8A" w:rsidRPr="003F4F8A">
              <w:rPr>
                <w:highlight w:val="yellow"/>
              </w:rPr>
              <w:t xml:space="preserve"> /wskazać ilość szkoleń/</w:t>
            </w:r>
            <w:r w:rsidR="003F4F8A">
              <w:t xml:space="preserve"> w zakresie prowadzenia kursów metodycznych w zakresie </w:t>
            </w:r>
            <w:proofErr w:type="spellStart"/>
            <w:r w:rsidR="003F4F8A">
              <w:t>case</w:t>
            </w:r>
            <w:proofErr w:type="spellEnd"/>
            <w:r w:rsidR="003F4F8A">
              <w:t xml:space="preserve"> </w:t>
            </w:r>
            <w:proofErr w:type="spellStart"/>
            <w:r w:rsidR="003F4F8A">
              <w:t>study</w:t>
            </w:r>
            <w:proofErr w:type="spellEnd"/>
            <w:r w:rsidR="003F4F8A">
              <w:t xml:space="preserve"> oraz aktywnych metod dydaktycznych w </w:t>
            </w:r>
            <w:r w:rsidR="00034A70">
              <w:t>ilości</w:t>
            </w:r>
            <w:r w:rsidR="003F4F8A">
              <w:t xml:space="preserve"> </w:t>
            </w:r>
            <w:r w:rsidR="003F4F8A" w:rsidRPr="00034A70">
              <w:rPr>
                <w:highlight w:val="yellow"/>
              </w:rPr>
              <w:t>…………… godzin /wskazać ilość godzin/ każde</w:t>
            </w:r>
            <w:r w:rsidR="00034A70" w:rsidRPr="00034A70">
              <w:rPr>
                <w:highlight w:val="yellow"/>
              </w:rPr>
              <w:t xml:space="preserve"> dla ……….. osób /wskazać iloś</w:t>
            </w:r>
            <w:r w:rsidR="00034A70">
              <w:rPr>
                <w:highlight w:val="yellow"/>
              </w:rPr>
              <w:t>ć</w:t>
            </w:r>
            <w:r w:rsidR="00034A70" w:rsidRPr="00034A70">
              <w:rPr>
                <w:highlight w:val="yellow"/>
              </w:rPr>
              <w:t xml:space="preserve"> osób w</w:t>
            </w:r>
            <w:r w:rsidR="00034A70">
              <w:rPr>
                <w:highlight w:val="yellow"/>
              </w:rPr>
              <w:t xml:space="preserve"> każdej</w:t>
            </w:r>
            <w:r w:rsidR="00034A70" w:rsidRPr="00034A70">
              <w:rPr>
                <w:highlight w:val="yellow"/>
              </w:rPr>
              <w:t xml:space="preserve"> grupie/</w:t>
            </w:r>
            <w:r w:rsidR="003F4F8A" w:rsidRPr="00034A70">
              <w:rPr>
                <w:highlight w:val="yellow"/>
              </w:rPr>
              <w:t>.</w:t>
            </w:r>
          </w:p>
          <w:p w14:paraId="643193CD" w14:textId="5FFD5031" w:rsidR="003F4F8A" w:rsidRPr="00BE65E1" w:rsidRDefault="003F4F8A" w:rsidP="00BE65E1">
            <w:pPr>
              <w:tabs>
                <w:tab w:val="left" w:pos="0"/>
              </w:tabs>
              <w:jc w:val="both"/>
            </w:pPr>
            <w:r>
              <w:t xml:space="preserve">- przeprowadziła </w:t>
            </w:r>
            <w:r w:rsidR="00034A70" w:rsidRPr="003F4F8A">
              <w:rPr>
                <w:highlight w:val="yellow"/>
              </w:rPr>
              <w:t xml:space="preserve">………… </w:t>
            </w:r>
            <w:r w:rsidR="00034A70">
              <w:rPr>
                <w:highlight w:val="yellow"/>
              </w:rPr>
              <w:t>szkoleń</w:t>
            </w:r>
            <w:r w:rsidR="00034A70" w:rsidRPr="003F4F8A">
              <w:rPr>
                <w:highlight w:val="yellow"/>
              </w:rPr>
              <w:t xml:space="preserve"> /wskazać ilość szkoleń/</w:t>
            </w:r>
            <w:r w:rsidR="00034A70">
              <w:t xml:space="preserve"> </w:t>
            </w:r>
            <w:r>
              <w:t xml:space="preserve"> w zakresie nowoczesnych metod edukacji (</w:t>
            </w:r>
            <w:proofErr w:type="spellStart"/>
            <w:r>
              <w:t>Pedagogical</w:t>
            </w:r>
            <w:proofErr w:type="spellEnd"/>
            <w:r>
              <w:t xml:space="preserve"> </w:t>
            </w:r>
            <w:proofErr w:type="spellStart"/>
            <w:r>
              <w:t>Evolution</w:t>
            </w:r>
            <w:proofErr w:type="spellEnd"/>
            <w:r>
              <w:t xml:space="preserve"> </w:t>
            </w:r>
            <w:proofErr w:type="spellStart"/>
            <w:r>
              <w:t>Toolbox</w:t>
            </w:r>
            <w:proofErr w:type="spellEnd"/>
            <w:r>
              <w:t>)</w:t>
            </w:r>
            <w:r w:rsidR="00034A70" w:rsidRPr="00034A70">
              <w:rPr>
                <w:highlight w:val="yellow"/>
              </w:rPr>
              <w:t xml:space="preserve"> …………… godzin /wskazać ilość godzin/ każde dla ……….. osób /wskazać iloś</w:t>
            </w:r>
            <w:r w:rsidR="00034A70">
              <w:rPr>
                <w:highlight w:val="yellow"/>
              </w:rPr>
              <w:t>ć</w:t>
            </w:r>
            <w:r w:rsidR="00034A70" w:rsidRPr="00034A70">
              <w:rPr>
                <w:highlight w:val="yellow"/>
              </w:rPr>
              <w:t xml:space="preserve"> osób w</w:t>
            </w:r>
            <w:r w:rsidR="00034A70">
              <w:rPr>
                <w:highlight w:val="yellow"/>
              </w:rPr>
              <w:t xml:space="preserve"> każdej</w:t>
            </w:r>
            <w:r w:rsidR="00034A70" w:rsidRPr="00034A70">
              <w:rPr>
                <w:highlight w:val="yellow"/>
              </w:rPr>
              <w:t xml:space="preserve"> grupie/.</w:t>
            </w:r>
          </w:p>
          <w:p w14:paraId="2EF769F8" w14:textId="77777777" w:rsidR="00905704" w:rsidRPr="00BE65E1" w:rsidRDefault="00905704" w:rsidP="00271BD1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64A911DA" w14:textId="77777777" w:rsidR="00722C1A" w:rsidRPr="00BE65E1" w:rsidRDefault="00722C1A" w:rsidP="00271BD1">
            <w:pPr>
              <w:tabs>
                <w:tab w:val="left" w:pos="0"/>
              </w:tabs>
              <w:spacing w:line="360" w:lineRule="auto"/>
              <w:jc w:val="both"/>
            </w:pPr>
          </w:p>
          <w:p w14:paraId="451ED254" w14:textId="77777777" w:rsidR="00722C1A" w:rsidRPr="00BE65E1" w:rsidRDefault="00722C1A" w:rsidP="00271BD1">
            <w:pPr>
              <w:tabs>
                <w:tab w:val="left" w:pos="0"/>
              </w:tabs>
              <w:spacing w:line="360" w:lineRule="auto"/>
              <w:jc w:val="both"/>
            </w:pPr>
            <w:r w:rsidRPr="00BE65E1">
              <w:t xml:space="preserve">  ……………………………</w:t>
            </w:r>
          </w:p>
          <w:p w14:paraId="4A77BD34" w14:textId="77777777" w:rsidR="00722C1A" w:rsidRPr="00BE65E1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highlight w:val="yellow"/>
              </w:rPr>
            </w:pPr>
            <w:r w:rsidRPr="00BE65E1">
              <w:rPr>
                <w:i/>
              </w:rPr>
              <w:t>(podać podstawę dysponowania)</w:t>
            </w:r>
          </w:p>
        </w:tc>
      </w:tr>
    </w:tbl>
    <w:p w14:paraId="61C3C52B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2E6FDF29" w14:textId="77777777" w:rsidR="00722C1A" w:rsidRPr="008D10EB" w:rsidRDefault="00722C1A" w:rsidP="00722C1A">
      <w:pPr>
        <w:spacing w:line="360" w:lineRule="auto"/>
        <w:jc w:val="both"/>
      </w:pPr>
    </w:p>
    <w:p w14:paraId="14D0E7E3" w14:textId="77777777" w:rsidR="00722C1A" w:rsidRPr="008D10EB" w:rsidRDefault="00722C1A" w:rsidP="00722C1A">
      <w:pPr>
        <w:spacing w:line="360" w:lineRule="auto"/>
        <w:jc w:val="both"/>
      </w:pPr>
    </w:p>
    <w:p w14:paraId="2D5CA796" w14:textId="77777777" w:rsidR="00722C1A" w:rsidRPr="008D10EB" w:rsidRDefault="008658A2" w:rsidP="008658A2">
      <w:pPr>
        <w:jc w:val="both"/>
        <w:rPr>
          <w:sz w:val="16"/>
          <w:szCs w:val="16"/>
        </w:rPr>
      </w:pPr>
      <w:r w:rsidRPr="008658A2">
        <w:rPr>
          <w:b/>
          <w:color w:val="FF0000"/>
        </w:rPr>
        <w:t>Dokument należy podpisać kwalifikowanym podpisem elektronicznym lub podpisem zaufanym lub podpisem osobistym.</w:t>
      </w:r>
    </w:p>
    <w:p w14:paraId="56960134" w14:textId="77777777" w:rsidR="00722C1A" w:rsidRPr="008D10EB" w:rsidRDefault="00722C1A" w:rsidP="00722C1A">
      <w:pPr>
        <w:rPr>
          <w:sz w:val="16"/>
          <w:szCs w:val="16"/>
        </w:rPr>
      </w:pPr>
    </w:p>
    <w:p w14:paraId="53B90E51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7D671EE0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78187554" w14:textId="77777777" w:rsidR="00722C1A" w:rsidRPr="008D10EB" w:rsidRDefault="00722C1A" w:rsidP="00722C1A"/>
    <w:p w14:paraId="5D59FE64" w14:textId="77777777" w:rsidR="00722C1A" w:rsidRPr="008D10EB" w:rsidRDefault="00722C1A" w:rsidP="00722C1A"/>
    <w:p w14:paraId="60812B4D" w14:textId="77777777" w:rsidR="00722C1A" w:rsidRPr="008D10EB" w:rsidRDefault="00722C1A" w:rsidP="00722C1A"/>
    <w:p w14:paraId="5667152B" w14:textId="77777777" w:rsidR="00722C1A" w:rsidRPr="008D10EB" w:rsidRDefault="00722C1A" w:rsidP="00722C1A"/>
    <w:p w14:paraId="4BA3F78D" w14:textId="77777777" w:rsidR="00722C1A" w:rsidRPr="008D10EB" w:rsidRDefault="00722C1A" w:rsidP="00722C1A"/>
    <w:p w14:paraId="6C5CA965" w14:textId="77777777" w:rsidR="00F55B12" w:rsidRPr="00722C1A" w:rsidRDefault="00F55B12" w:rsidP="00722C1A"/>
    <w:sectPr w:rsidR="00F55B12" w:rsidRPr="00722C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26B11" w14:textId="77777777" w:rsidR="007B2A8D" w:rsidRDefault="007B2A8D">
      <w:r>
        <w:separator/>
      </w:r>
    </w:p>
  </w:endnote>
  <w:endnote w:type="continuationSeparator" w:id="0">
    <w:p w14:paraId="0BBFF144" w14:textId="77777777" w:rsidR="007B2A8D" w:rsidRDefault="007B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D046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F7F90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FEB2E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E66D5" w14:textId="77777777" w:rsidR="007B2A8D" w:rsidRDefault="007B2A8D">
      <w:r>
        <w:separator/>
      </w:r>
    </w:p>
  </w:footnote>
  <w:footnote w:type="continuationSeparator" w:id="0">
    <w:p w14:paraId="2CC7279F" w14:textId="77777777" w:rsidR="007B2A8D" w:rsidRDefault="007B2A8D">
      <w:r>
        <w:continuationSeparator/>
      </w:r>
    </w:p>
  </w:footnote>
  <w:footnote w:id="1">
    <w:p w14:paraId="0EFFBA3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A05B7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BDDA" w14:textId="145B5145" w:rsidR="00C303B2" w:rsidRPr="0049713A" w:rsidRDefault="0049713A" w:rsidP="0049713A">
    <w:pPr>
      <w:pStyle w:val="Nagwek"/>
    </w:pPr>
    <w:r>
      <w:rPr>
        <w:noProof/>
      </w:rPr>
      <w:drawing>
        <wp:inline distT="0" distB="0" distL="0" distR="0" wp14:anchorId="0E4977C5" wp14:editId="338480C8">
          <wp:extent cx="3286125" cy="539750"/>
          <wp:effectExtent l="0" t="0" r="9525" b="0"/>
          <wp:docPr id="1" name="Obraz 1" descr="C:\Users\KP\Desktop\Przetargi\Szkolenie\Zad.1\EITRM_Landscape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KP\Desktop\Przetargi\Szkolenie\Zad.1\EITRM_Landscape_RGB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987A8" w14:textId="77777777"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34A70"/>
    <w:rsid w:val="00081063"/>
    <w:rsid w:val="002328A0"/>
    <w:rsid w:val="002A7F51"/>
    <w:rsid w:val="003D2995"/>
    <w:rsid w:val="003F4F8A"/>
    <w:rsid w:val="00416A70"/>
    <w:rsid w:val="0049713A"/>
    <w:rsid w:val="00527F15"/>
    <w:rsid w:val="006A7152"/>
    <w:rsid w:val="006B5D93"/>
    <w:rsid w:val="007035CC"/>
    <w:rsid w:val="00722C1A"/>
    <w:rsid w:val="00744480"/>
    <w:rsid w:val="007B2A8D"/>
    <w:rsid w:val="00827FDB"/>
    <w:rsid w:val="008539D0"/>
    <w:rsid w:val="008658A2"/>
    <w:rsid w:val="008E4A55"/>
    <w:rsid w:val="008E66F9"/>
    <w:rsid w:val="00905704"/>
    <w:rsid w:val="009E4F5D"/>
    <w:rsid w:val="00A628E8"/>
    <w:rsid w:val="00B33027"/>
    <w:rsid w:val="00B35434"/>
    <w:rsid w:val="00BE65E1"/>
    <w:rsid w:val="00C303B2"/>
    <w:rsid w:val="00F04CB8"/>
    <w:rsid w:val="00F21267"/>
    <w:rsid w:val="00F55B12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C3FB7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2022-06-10T10:23:00Z</cp:lastPrinted>
  <dcterms:created xsi:type="dcterms:W3CDTF">2022-07-04T12:53:00Z</dcterms:created>
  <dcterms:modified xsi:type="dcterms:W3CDTF">2022-07-04T12:53:00Z</dcterms:modified>
</cp:coreProperties>
</file>